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EB" w:rsidRDefault="008528CE" w:rsidP="00197095">
      <w:pPr>
        <w:pStyle w:val="a3"/>
        <w:ind w:right="-29"/>
        <w:rPr>
          <w:b/>
          <w:color w:val="008000"/>
          <w:sz w:val="72"/>
          <w:lang w:val="ru-RU"/>
        </w:rPr>
      </w:pPr>
      <w:r w:rsidRPr="008528CE">
        <w:rPr>
          <w:b/>
          <w:noProof/>
          <w:color w:val="008000"/>
          <w:sz w:val="72"/>
          <w:lang w:val="ru-RU" w:eastAsia="ru-RU"/>
        </w:rPr>
        <w:drawing>
          <wp:inline distT="0" distB="0" distL="0" distR="0">
            <wp:extent cx="1639100" cy="1635369"/>
            <wp:effectExtent l="1905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074" cy="163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74BAD" w:rsidRDefault="00A74BAD" w:rsidP="00724B62">
      <w:pPr>
        <w:pStyle w:val="a3"/>
        <w:ind w:right="-29"/>
        <w:jc w:val="center"/>
        <w:rPr>
          <w:rFonts w:ascii="Arial" w:hAnsi="Arial" w:cs="Arial"/>
          <w:b/>
          <w:color w:val="008000"/>
          <w:sz w:val="72"/>
          <w:lang w:val="ru-RU"/>
        </w:rPr>
      </w:pPr>
    </w:p>
    <w:p w:rsidR="00724B62" w:rsidRDefault="00724B62" w:rsidP="00724B62">
      <w:pPr>
        <w:pStyle w:val="a3"/>
        <w:ind w:right="-29"/>
        <w:jc w:val="center"/>
        <w:rPr>
          <w:rFonts w:ascii="Arial" w:hAnsi="Arial" w:cs="Arial"/>
          <w:b/>
          <w:color w:val="008000"/>
          <w:sz w:val="72"/>
          <w:lang w:val="ru-RU"/>
        </w:rPr>
      </w:pPr>
      <w:r>
        <w:rPr>
          <w:rFonts w:ascii="Arial" w:hAnsi="Arial" w:cs="Arial"/>
          <w:b/>
          <w:color w:val="008000"/>
          <w:sz w:val="72"/>
          <w:lang w:val="ru-RU"/>
        </w:rPr>
        <w:t>Инструмент STEPS ВОЗ</w:t>
      </w:r>
    </w:p>
    <w:p w:rsidR="00724B62" w:rsidRDefault="00724B62" w:rsidP="00724B62">
      <w:pPr>
        <w:pStyle w:val="a3"/>
        <w:ind w:right="-29"/>
        <w:jc w:val="center"/>
        <w:rPr>
          <w:rFonts w:ascii="Arial" w:hAnsi="Arial" w:cs="Arial"/>
          <w:b/>
          <w:color w:val="008000"/>
          <w:sz w:val="48"/>
          <w:szCs w:val="48"/>
          <w:lang w:val="ru-RU"/>
        </w:rPr>
      </w:pPr>
      <w:r>
        <w:rPr>
          <w:rFonts w:ascii="Arial" w:hAnsi="Arial" w:cs="Arial"/>
          <w:b/>
          <w:color w:val="008000"/>
          <w:sz w:val="48"/>
          <w:szCs w:val="48"/>
          <w:lang w:val="ru-RU"/>
        </w:rPr>
        <w:t>(основной и расширенный модули)</w:t>
      </w:r>
    </w:p>
    <w:p w:rsidR="00F7707A" w:rsidRDefault="00F7707A" w:rsidP="00724B62">
      <w:pPr>
        <w:pStyle w:val="a3"/>
        <w:ind w:right="-29"/>
        <w:jc w:val="center"/>
        <w:rPr>
          <w:rFonts w:ascii="Arial" w:hAnsi="Arial" w:cs="Arial"/>
          <w:b/>
          <w:color w:val="008000"/>
          <w:sz w:val="48"/>
          <w:szCs w:val="48"/>
          <w:lang w:val="ru-RU"/>
        </w:rPr>
      </w:pPr>
      <w:r>
        <w:rPr>
          <w:rFonts w:ascii="Arial" w:hAnsi="Arial" w:cs="Arial"/>
          <w:b/>
          <w:color w:val="008000"/>
          <w:sz w:val="48"/>
          <w:szCs w:val="48"/>
          <w:lang w:val="ru-RU"/>
        </w:rPr>
        <w:t xml:space="preserve">адаптированный для исследования в Кыргызской Республике </w:t>
      </w:r>
    </w:p>
    <w:p w:rsidR="00D21039" w:rsidRPr="00724B62" w:rsidRDefault="00D21039" w:rsidP="00197095">
      <w:pPr>
        <w:pStyle w:val="a3"/>
        <w:ind w:right="-29"/>
        <w:rPr>
          <w:snapToGrid w:val="0"/>
          <w:color w:val="008000"/>
          <w:sz w:val="28"/>
          <w:lang w:val="ru-RU"/>
        </w:rPr>
      </w:pPr>
    </w:p>
    <w:p w:rsidR="00D21039" w:rsidRPr="00724B62" w:rsidRDefault="00D21039" w:rsidP="00197095">
      <w:pPr>
        <w:pStyle w:val="ac"/>
        <w:spacing w:before="360"/>
        <w:ind w:left="567" w:right="-312"/>
        <w:rPr>
          <w:sz w:val="48"/>
          <w:lang w:val="ru-RU"/>
        </w:rPr>
      </w:pPr>
    </w:p>
    <w:p w:rsidR="00D21039" w:rsidRPr="00724B62" w:rsidRDefault="00C17DB8" w:rsidP="00197095">
      <w:pPr>
        <w:pStyle w:val="ac"/>
        <w:spacing w:before="360"/>
        <w:ind w:left="567" w:right="-312"/>
        <w:rPr>
          <w:sz w:val="48"/>
          <w:lang w:val="ru-RU"/>
        </w:rPr>
      </w:pPr>
      <w:r>
        <w:rPr>
          <w:noProof/>
          <w:snapToGrid/>
          <w:lang w:val="ru-RU"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1511300</wp:posOffset>
            </wp:positionH>
            <wp:positionV relativeFrom="paragraph">
              <wp:posOffset>196850</wp:posOffset>
            </wp:positionV>
            <wp:extent cx="2895600" cy="1531620"/>
            <wp:effectExtent l="19050" t="0" r="0" b="0"/>
            <wp:wrapNone/>
            <wp:docPr id="45" name="Рисунок 45" descr="STEPS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STEPSlogo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039" w:rsidRPr="00724B62" w:rsidRDefault="00D21039" w:rsidP="00197095">
      <w:pPr>
        <w:pStyle w:val="ac"/>
        <w:spacing w:before="360"/>
        <w:ind w:left="567" w:right="-312"/>
        <w:rPr>
          <w:sz w:val="48"/>
          <w:lang w:val="ru-RU"/>
        </w:rPr>
      </w:pPr>
    </w:p>
    <w:p w:rsidR="00D21039" w:rsidRPr="00724B62" w:rsidRDefault="00D21039" w:rsidP="00197095">
      <w:pPr>
        <w:pStyle w:val="ac"/>
        <w:spacing w:before="360"/>
        <w:ind w:left="567" w:right="-312"/>
        <w:rPr>
          <w:sz w:val="48"/>
          <w:lang w:val="ru-RU"/>
        </w:rPr>
      </w:pPr>
    </w:p>
    <w:p w:rsidR="00D21039" w:rsidRPr="00724B62" w:rsidRDefault="00D21039" w:rsidP="00197095">
      <w:pPr>
        <w:pStyle w:val="ac"/>
        <w:spacing w:before="360"/>
        <w:ind w:left="567" w:right="-312"/>
        <w:rPr>
          <w:sz w:val="48"/>
          <w:lang w:val="ru-RU"/>
        </w:rPr>
      </w:pPr>
    </w:p>
    <w:p w:rsidR="00724B62" w:rsidRDefault="00724B62" w:rsidP="00724B62">
      <w:pPr>
        <w:pStyle w:val="ac"/>
        <w:spacing w:before="360"/>
        <w:ind w:left="0" w:right="-312"/>
        <w:rPr>
          <w:sz w:val="48"/>
          <w:lang w:val="ru-RU"/>
        </w:rPr>
      </w:pPr>
      <w:r>
        <w:rPr>
          <w:sz w:val="48"/>
          <w:lang w:val="ru-RU"/>
        </w:rPr>
        <w:t>Поэтапный подход ВОЗ (STEPS) к эпиднадзору факторов</w:t>
      </w:r>
      <w:r w:rsidR="00A74BAD">
        <w:rPr>
          <w:sz w:val="48"/>
          <w:lang w:val="ru-RU"/>
        </w:rPr>
        <w:t xml:space="preserve"> </w:t>
      </w:r>
      <w:r>
        <w:rPr>
          <w:sz w:val="48"/>
          <w:lang w:val="ru-RU"/>
        </w:rPr>
        <w:t xml:space="preserve"> риска</w:t>
      </w:r>
      <w:r w:rsidR="00A74BAD">
        <w:rPr>
          <w:sz w:val="48"/>
          <w:lang w:val="ru-RU"/>
        </w:rPr>
        <w:t xml:space="preserve"> </w:t>
      </w:r>
      <w:r>
        <w:rPr>
          <w:sz w:val="48"/>
          <w:lang w:val="ru-RU"/>
        </w:rPr>
        <w:t xml:space="preserve"> хронических </w:t>
      </w:r>
      <w:r w:rsidR="00A74BAD">
        <w:rPr>
          <w:sz w:val="48"/>
          <w:lang w:val="ru-RU"/>
        </w:rPr>
        <w:t xml:space="preserve"> </w:t>
      </w:r>
      <w:r>
        <w:rPr>
          <w:sz w:val="48"/>
          <w:lang w:val="ru-RU"/>
        </w:rPr>
        <w:t>заболеваний</w:t>
      </w:r>
    </w:p>
    <w:p w:rsidR="00D21039" w:rsidRPr="00724B62" w:rsidRDefault="00D21039" w:rsidP="00197095">
      <w:pPr>
        <w:ind w:left="567"/>
        <w:outlineLvl w:val="0"/>
        <w:rPr>
          <w:color w:val="008000"/>
          <w:lang w:val="ru-RU"/>
        </w:rPr>
      </w:pPr>
    </w:p>
    <w:p w:rsidR="00F6467C" w:rsidRPr="00724B62" w:rsidRDefault="00F6467C" w:rsidP="00197095">
      <w:pPr>
        <w:ind w:left="567"/>
        <w:rPr>
          <w:color w:val="008000"/>
          <w:lang w:val="ru-RU"/>
        </w:rPr>
        <w:sectPr w:rsidR="00F6467C" w:rsidRPr="00724B62" w:rsidSect="00C21DC4">
          <w:footerReference w:type="even" r:id="rId10"/>
          <w:footerReference w:type="default" r:id="rId11"/>
          <w:pgSz w:w="11907" w:h="16840" w:code="9"/>
          <w:pgMar w:top="902" w:right="1134" w:bottom="709" w:left="1474" w:header="397" w:footer="549" w:gutter="0"/>
          <w:pgNumType w:start="1"/>
          <w:cols w:space="720"/>
          <w:titlePg/>
        </w:sectPr>
      </w:pPr>
    </w:p>
    <w:p w:rsidR="00724B62" w:rsidRDefault="00C71155" w:rsidP="00724B62">
      <w:pPr>
        <w:ind w:left="567"/>
        <w:outlineLvl w:val="0"/>
        <w:rPr>
          <w:color w:val="008000"/>
          <w:lang w:val="ru-RU"/>
        </w:rPr>
      </w:pPr>
      <w:r w:rsidRPr="00C71155">
        <w:rPr>
          <w:i/>
          <w:noProof/>
          <w:color w:val="008000"/>
          <w:lang w:eastAsia="zh-CN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3" type="#_x0000_t202" style="position:absolute;left:0;text-align:left;margin-left:288.85pt;margin-top:5.8pt;width:147.45pt;height:62.6pt;z-index:251658752" filled="f" stroked="f">
            <v:textbox style="mso-next-textbox:#_x0000_s1073">
              <w:txbxContent>
                <w:p w:rsidR="005D5707" w:rsidRDefault="005D5707" w:rsidP="00724B62"/>
                <w:p w:rsidR="005D5707" w:rsidRDefault="005D5707" w:rsidP="00724B62"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1624330" cy="497840"/>
                        <wp:effectExtent l="1905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4330" cy="4978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24B62">
        <w:rPr>
          <w:color w:val="008000"/>
          <w:lang w:val="ru-RU" w:bidi="ar-EG"/>
        </w:rPr>
        <w:t>Департамент х</w:t>
      </w:r>
      <w:r w:rsidR="00724B62">
        <w:rPr>
          <w:color w:val="008000"/>
          <w:lang w:val="ru-RU"/>
        </w:rPr>
        <w:t xml:space="preserve">ронических болезней и укрепления здоровья                                                            </w:t>
      </w:r>
    </w:p>
    <w:p w:rsidR="00724B62" w:rsidRDefault="00724B62" w:rsidP="00724B62">
      <w:pPr>
        <w:ind w:left="567"/>
        <w:rPr>
          <w:color w:val="008000"/>
          <w:lang w:val="ru-RU"/>
        </w:rPr>
      </w:pPr>
      <w:r>
        <w:rPr>
          <w:color w:val="008000"/>
          <w:lang w:val="ru-RU"/>
        </w:rPr>
        <w:t>Всемирная организация здравоохранения</w:t>
      </w:r>
    </w:p>
    <w:p w:rsidR="00724B62" w:rsidRDefault="00724B62" w:rsidP="00724B62">
      <w:pPr>
        <w:tabs>
          <w:tab w:val="right" w:pos="8931"/>
        </w:tabs>
        <w:ind w:left="567" w:right="226"/>
        <w:rPr>
          <w:color w:val="008000"/>
          <w:lang w:val="ru-RU"/>
        </w:rPr>
      </w:pPr>
      <w:r>
        <w:rPr>
          <w:color w:val="008000"/>
          <w:lang w:val="ru-RU"/>
        </w:rPr>
        <w:t xml:space="preserve">20 </w:t>
      </w:r>
      <w:r>
        <w:rPr>
          <w:color w:val="008000"/>
        </w:rPr>
        <w:t>Avenue</w:t>
      </w:r>
      <w:r>
        <w:rPr>
          <w:color w:val="008000"/>
          <w:lang w:val="ru-RU"/>
        </w:rPr>
        <w:t xml:space="preserve"> </w:t>
      </w:r>
      <w:r>
        <w:rPr>
          <w:color w:val="008000"/>
        </w:rPr>
        <w:t>Appia</w:t>
      </w:r>
      <w:r>
        <w:rPr>
          <w:color w:val="008000"/>
          <w:lang w:val="ru-RU"/>
        </w:rPr>
        <w:t xml:space="preserve">, 1211 </w:t>
      </w:r>
      <w:smartTag w:uri="urn:schemas-microsoft-com:office:smarttags" w:element="City">
        <w:r>
          <w:rPr>
            <w:color w:val="008000"/>
          </w:rPr>
          <w:t>Geneva</w:t>
        </w:r>
      </w:smartTag>
      <w:r>
        <w:rPr>
          <w:color w:val="008000"/>
          <w:lang w:val="ru-RU"/>
        </w:rPr>
        <w:t xml:space="preserve"> 27, </w:t>
      </w:r>
      <w:smartTag w:uri="urn:schemas-microsoft-com:office:smarttags" w:element="place">
        <w:smartTag w:uri="urn:schemas-microsoft-com:office:smarttags" w:element="State">
          <w:smartTag w:uri="urn:schemas-microsoft-com:office:smarttags" w:element="country-region">
            <w:r>
              <w:rPr>
                <w:color w:val="008000"/>
              </w:rPr>
              <w:t>Switzerland</w:t>
            </w:r>
          </w:smartTag>
        </w:smartTag>
      </w:smartTag>
      <w:r>
        <w:rPr>
          <w:color w:val="008000"/>
          <w:lang w:val="ru-RU"/>
        </w:rPr>
        <w:tab/>
      </w:r>
      <w:r>
        <w:rPr>
          <w:color w:val="008000"/>
          <w:lang w:val="ru-RU"/>
        </w:rPr>
        <w:tab/>
      </w:r>
    </w:p>
    <w:p w:rsidR="00724B62" w:rsidRDefault="00724B62" w:rsidP="00724B62">
      <w:pPr>
        <w:tabs>
          <w:tab w:val="right" w:pos="8931"/>
        </w:tabs>
        <w:ind w:left="567"/>
        <w:outlineLvl w:val="0"/>
        <w:rPr>
          <w:color w:val="008000"/>
          <w:lang w:val="ru-RU"/>
        </w:rPr>
      </w:pPr>
      <w:r>
        <w:rPr>
          <w:i/>
          <w:color w:val="008000"/>
          <w:lang w:val="ru-RU"/>
        </w:rPr>
        <w:t>Дополнительная информация:</w:t>
      </w:r>
      <w:r>
        <w:rPr>
          <w:rStyle w:val="ab"/>
          <w:iCs/>
          <w:lang w:val="ru-RU"/>
        </w:rPr>
        <w:t xml:space="preserve"> </w:t>
      </w:r>
      <w:hyperlink r:id="rId13" w:history="1">
        <w:r>
          <w:rPr>
            <w:rStyle w:val="ab"/>
            <w:iCs/>
          </w:rPr>
          <w:t>www</w:t>
        </w:r>
        <w:r>
          <w:rPr>
            <w:rStyle w:val="ab"/>
            <w:iCs/>
            <w:lang w:val="ru-RU"/>
          </w:rPr>
          <w:t>.</w:t>
        </w:r>
        <w:r>
          <w:rPr>
            <w:rStyle w:val="ab"/>
            <w:iCs/>
          </w:rPr>
          <w:t>who</w:t>
        </w:r>
        <w:r>
          <w:rPr>
            <w:rStyle w:val="ab"/>
            <w:iCs/>
            <w:lang w:val="ru-RU"/>
          </w:rPr>
          <w:t>.</w:t>
        </w:r>
        <w:r>
          <w:rPr>
            <w:rStyle w:val="ab"/>
            <w:iCs/>
          </w:rPr>
          <w:t>int</w:t>
        </w:r>
        <w:r>
          <w:rPr>
            <w:rStyle w:val="ab"/>
            <w:iCs/>
            <w:lang w:val="ru-RU"/>
          </w:rPr>
          <w:t>/</w:t>
        </w:r>
        <w:r>
          <w:rPr>
            <w:rStyle w:val="ab"/>
            <w:iCs/>
          </w:rPr>
          <w:t>chp</w:t>
        </w:r>
        <w:r>
          <w:rPr>
            <w:rStyle w:val="ab"/>
            <w:iCs/>
            <w:lang w:val="ru-RU"/>
          </w:rPr>
          <w:t>/</w:t>
        </w:r>
        <w:r>
          <w:rPr>
            <w:rStyle w:val="ab"/>
            <w:iCs/>
          </w:rPr>
          <w:t>steps</w:t>
        </w:r>
      </w:hyperlink>
    </w:p>
    <w:p w:rsidR="00F6467C" w:rsidRPr="00724B62" w:rsidRDefault="00F6467C" w:rsidP="00197095">
      <w:pPr>
        <w:tabs>
          <w:tab w:val="right" w:pos="8931"/>
        </w:tabs>
        <w:ind w:left="567"/>
        <w:outlineLvl w:val="0"/>
        <w:rPr>
          <w:color w:val="008000"/>
          <w:lang w:val="ru-RU"/>
        </w:rPr>
      </w:pPr>
    </w:p>
    <w:p w:rsidR="00D21039" w:rsidRPr="00724B62" w:rsidRDefault="00D21039" w:rsidP="00F6467C">
      <w:pPr>
        <w:rPr>
          <w:sz w:val="48"/>
          <w:lang w:val="ru-RU"/>
        </w:rPr>
        <w:sectPr w:rsidR="00D21039" w:rsidRPr="00724B62" w:rsidSect="00C21DC4">
          <w:type w:val="continuous"/>
          <w:pgSz w:w="11907" w:h="16840" w:code="9"/>
          <w:pgMar w:top="902" w:right="1134" w:bottom="709" w:left="1474" w:header="397" w:footer="549" w:gutter="0"/>
          <w:pgNumType w:start="1"/>
          <w:cols w:num="2" w:space="720" w:equalWidth="0">
            <w:col w:w="5544" w:space="720"/>
            <w:col w:w="4289"/>
          </w:cols>
          <w:titlePg/>
        </w:sectPr>
      </w:pPr>
    </w:p>
    <w:p w:rsidR="00724B62" w:rsidRDefault="00724B62" w:rsidP="00724B62">
      <w:pPr>
        <w:pStyle w:val="a4"/>
        <w:rPr>
          <w:rFonts w:ascii="Arial" w:hAnsi="Arial"/>
          <w:color w:val="008000"/>
          <w:sz w:val="44"/>
          <w:lang w:val="ru-RU"/>
        </w:rPr>
      </w:pPr>
      <w:r>
        <w:rPr>
          <w:rFonts w:ascii="Arial" w:hAnsi="Arial"/>
          <w:noProof/>
          <w:color w:val="008000"/>
          <w:sz w:val="48"/>
          <w:lang w:val="en-US" w:eastAsia="zh-CN"/>
        </w:rPr>
        <w:lastRenderedPageBreak/>
        <w:t>Инструмент STEPS</w:t>
      </w:r>
      <w:r>
        <w:rPr>
          <w:rFonts w:ascii="Arial" w:hAnsi="Arial"/>
          <w:color w:val="008000"/>
          <w:sz w:val="48"/>
          <w:lang w:val="ru-RU"/>
        </w:rPr>
        <w:t xml:space="preserve"> </w:t>
      </w:r>
    </w:p>
    <w:p w:rsidR="006D76AF" w:rsidRPr="00E66189" w:rsidRDefault="006D76AF" w:rsidP="006D76AF">
      <w:pPr>
        <w:pStyle w:val="a4"/>
        <w:rPr>
          <w:b w:val="0"/>
          <w:bCs w:val="0"/>
          <w:color w:val="008000"/>
          <w:sz w:val="22"/>
          <w:szCs w:val="20"/>
          <w:lang w:val="en-NZ"/>
        </w:rPr>
      </w:pPr>
    </w:p>
    <w:p w:rsidR="00724B62" w:rsidRPr="00724B62" w:rsidRDefault="00724B62" w:rsidP="00724B62">
      <w:pPr>
        <w:pStyle w:val="3"/>
      </w:pPr>
      <w:r w:rsidRPr="00724B62">
        <w:t>Краткий</w:t>
      </w:r>
      <w:r>
        <w:t xml:space="preserve"> </w:t>
      </w:r>
      <w:r w:rsidR="00A74BAD">
        <w:rPr>
          <w:lang w:val="ru-RU"/>
        </w:rPr>
        <w:t xml:space="preserve"> </w:t>
      </w:r>
      <w:r>
        <w:t>обзор</w:t>
      </w:r>
    </w:p>
    <w:tbl>
      <w:tblPr>
        <w:tblW w:w="0" w:type="auto"/>
        <w:tblLayout w:type="fixed"/>
        <w:tblLook w:val="0000"/>
      </w:tblPr>
      <w:tblGrid>
        <w:gridCol w:w="1728"/>
        <w:gridCol w:w="7736"/>
      </w:tblGrid>
      <w:tr w:rsidR="00377AF8" w:rsidRPr="00D333E7">
        <w:tc>
          <w:tcPr>
            <w:tcW w:w="1728" w:type="dxa"/>
            <w:shd w:val="clear" w:color="auto" w:fill="auto"/>
          </w:tcPr>
          <w:p w:rsidR="00377AF8" w:rsidRPr="005F5E68" w:rsidRDefault="00724B62" w:rsidP="005F5E68">
            <w:pPr>
              <w:pStyle w:val="StyleHeading5BlockLabelLatinTimesNewW1ComplexTim"/>
            </w:pPr>
            <w:r>
              <w:rPr>
                <w:szCs w:val="22"/>
                <w:lang w:val="ru-RU"/>
              </w:rPr>
              <w:t>Введение</w:t>
            </w:r>
          </w:p>
        </w:tc>
        <w:tc>
          <w:tcPr>
            <w:tcW w:w="7736" w:type="dxa"/>
            <w:shd w:val="clear" w:color="auto" w:fill="auto"/>
          </w:tcPr>
          <w:p w:rsidR="00724B62" w:rsidRPr="005D5707" w:rsidRDefault="00724B62" w:rsidP="00724B62">
            <w:pPr>
              <w:pStyle w:val="BulletText1"/>
              <w:numPr>
                <w:ilvl w:val="0"/>
                <w:numId w:val="0"/>
              </w:numPr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Ниже следует </w:t>
            </w:r>
            <w:r w:rsidR="005D570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 xml:space="preserve">типовая </w:t>
            </w:r>
            <w:r w:rsidR="005D570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модель</w:t>
            </w:r>
            <w:r w:rsidR="005D570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 xml:space="preserve"> инструмента </w:t>
            </w:r>
            <w:r>
              <w:rPr>
                <w:szCs w:val="24"/>
              </w:rPr>
              <w:t>STEPS</w:t>
            </w:r>
            <w:r>
              <w:rPr>
                <w:szCs w:val="24"/>
                <w:lang w:val="ru-RU"/>
              </w:rPr>
              <w:t xml:space="preserve">, которая будет использоваться в странах/местах проведения опроса при разработке собственного адаптированного инструмента.  </w:t>
            </w:r>
            <w:r w:rsidRPr="005D5707">
              <w:rPr>
                <w:szCs w:val="24"/>
                <w:lang w:val="ru-RU"/>
              </w:rPr>
              <w:t>Она содержит:</w:t>
            </w:r>
          </w:p>
          <w:p w:rsidR="00724B62" w:rsidRDefault="00724B62" w:rsidP="00724B62">
            <w:pPr>
              <w:pStyle w:val="BulletText1"/>
              <w:rPr>
                <w:szCs w:val="24"/>
              </w:rPr>
            </w:pPr>
            <w:r>
              <w:rPr>
                <w:szCs w:val="24"/>
              </w:rPr>
              <w:t xml:space="preserve">ОСНОВНОЙ модуль (незатененный фон) </w:t>
            </w:r>
          </w:p>
          <w:p w:rsidR="00377AF8" w:rsidRPr="007F0FFD" w:rsidRDefault="00724B62" w:rsidP="00724B62">
            <w:pPr>
              <w:pStyle w:val="BulletText1"/>
              <w:rPr>
                <w:szCs w:val="24"/>
              </w:rPr>
            </w:pPr>
            <w:r>
              <w:rPr>
                <w:szCs w:val="24"/>
              </w:rPr>
              <w:t>РАСШИРЕННЫЙ модуль (затененный фон).</w:t>
            </w:r>
          </w:p>
        </w:tc>
      </w:tr>
    </w:tbl>
    <w:p w:rsidR="00377AF8" w:rsidRPr="00F33163" w:rsidRDefault="00377AF8" w:rsidP="00377AF8">
      <w:pPr>
        <w:pStyle w:val="BlockLine"/>
      </w:pPr>
    </w:p>
    <w:tbl>
      <w:tblPr>
        <w:tblW w:w="0" w:type="auto"/>
        <w:tblLayout w:type="fixed"/>
        <w:tblLook w:val="0000"/>
      </w:tblPr>
      <w:tblGrid>
        <w:gridCol w:w="1728"/>
        <w:gridCol w:w="7736"/>
      </w:tblGrid>
      <w:tr w:rsidR="00377AF8" w:rsidRPr="00F33163">
        <w:tc>
          <w:tcPr>
            <w:tcW w:w="1728" w:type="dxa"/>
            <w:shd w:val="clear" w:color="auto" w:fill="auto"/>
          </w:tcPr>
          <w:p w:rsidR="00377AF8" w:rsidRPr="00F33163" w:rsidRDefault="00724B62" w:rsidP="005F5E68">
            <w:pPr>
              <w:pStyle w:val="StyleHeading5BlockLabelLatinTimesNewW1ComplexTim"/>
            </w:pPr>
            <w:r>
              <w:t>Основной модуль</w:t>
            </w:r>
          </w:p>
        </w:tc>
        <w:tc>
          <w:tcPr>
            <w:tcW w:w="7736" w:type="dxa"/>
            <w:shd w:val="clear" w:color="auto" w:fill="auto"/>
          </w:tcPr>
          <w:p w:rsidR="00547B60" w:rsidRDefault="00547B60" w:rsidP="00547B60">
            <w:pPr>
              <w:pStyle w:val="a3"/>
            </w:pPr>
            <w:r>
              <w:rPr>
                <w:lang w:val="ru-RU"/>
              </w:rPr>
              <w:t xml:space="preserve">Основные элементы каждого раздела содержат вопросы, необходимые для расчета базовых переменных показателей. </w:t>
            </w:r>
            <w:r>
              <w:t>Например:</w:t>
            </w:r>
          </w:p>
          <w:p w:rsidR="00547B60" w:rsidRDefault="00B7076F" w:rsidP="00547B60">
            <w:pPr>
              <w:pStyle w:val="BulletText1"/>
              <w:rPr>
                <w:lang w:val="ru-RU"/>
              </w:rPr>
            </w:pPr>
            <w:r>
              <w:rPr>
                <w:lang w:val="ru-RU"/>
              </w:rPr>
              <w:t>число</w:t>
            </w:r>
            <w:r w:rsidR="00547B60">
              <w:rPr>
                <w:lang w:val="ru-RU"/>
              </w:rPr>
              <w:t xml:space="preserve"> лиц, ежедневно курящих в настоящее время </w:t>
            </w:r>
          </w:p>
          <w:p w:rsidR="00377AF8" w:rsidRPr="00D950EB" w:rsidRDefault="00547B60" w:rsidP="00B7076F">
            <w:pPr>
              <w:pStyle w:val="BulletText1"/>
              <w:rPr>
                <w:szCs w:val="24"/>
              </w:rPr>
            </w:pPr>
            <w:r>
              <w:t>средн</w:t>
            </w:r>
            <w:r w:rsidR="00B7076F">
              <w:rPr>
                <w:lang w:val="ru-RU"/>
              </w:rPr>
              <w:t>ий</w:t>
            </w:r>
            <w:r w:rsidR="00B7076F">
              <w:t xml:space="preserve"> индекс</w:t>
            </w:r>
            <w:r>
              <w:t xml:space="preserve"> массы тела</w:t>
            </w:r>
          </w:p>
        </w:tc>
      </w:tr>
      <w:tr w:rsidR="00D950EB" w:rsidRPr="00A74BAD">
        <w:tc>
          <w:tcPr>
            <w:tcW w:w="1728" w:type="dxa"/>
            <w:shd w:val="clear" w:color="auto" w:fill="auto"/>
          </w:tcPr>
          <w:p w:rsidR="00D950EB" w:rsidRDefault="00D950EB" w:rsidP="005F5E68">
            <w:pPr>
              <w:pStyle w:val="StyleHeading5BlockLabelLatinTimesNewW1ComplexTim"/>
            </w:pPr>
          </w:p>
        </w:tc>
        <w:tc>
          <w:tcPr>
            <w:tcW w:w="7736" w:type="dxa"/>
            <w:shd w:val="clear" w:color="auto" w:fill="auto"/>
          </w:tcPr>
          <w:p w:rsidR="00D950EB" w:rsidRDefault="00D950EB" w:rsidP="00D950EB">
            <w:pPr>
              <w:pStyle w:val="a3"/>
            </w:pPr>
          </w:p>
          <w:p w:rsidR="00D950EB" w:rsidRPr="00547B60" w:rsidRDefault="00547B60" w:rsidP="00D950EB">
            <w:pPr>
              <w:pStyle w:val="a3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Примечание:</w:t>
            </w:r>
            <w:r>
              <w:rPr>
                <w:lang w:val="ru-RU"/>
              </w:rPr>
              <w:t xml:space="preserve"> следует задать все основные вопросы; исключение основных вопросов повлияет на анализ.</w:t>
            </w:r>
          </w:p>
        </w:tc>
      </w:tr>
    </w:tbl>
    <w:p w:rsidR="00D950EB" w:rsidRPr="00547B60" w:rsidRDefault="00D950EB" w:rsidP="00D950EB">
      <w:pPr>
        <w:pStyle w:val="BlockLine"/>
        <w:rPr>
          <w:lang w:val="ru-RU"/>
        </w:rPr>
      </w:pPr>
    </w:p>
    <w:tbl>
      <w:tblPr>
        <w:tblW w:w="0" w:type="auto"/>
        <w:tblLayout w:type="fixed"/>
        <w:tblLook w:val="0000"/>
      </w:tblPr>
      <w:tblGrid>
        <w:gridCol w:w="1728"/>
        <w:gridCol w:w="7736"/>
      </w:tblGrid>
      <w:tr w:rsidR="00D950EB" w:rsidRPr="00A74BAD" w:rsidTr="00290813">
        <w:tc>
          <w:tcPr>
            <w:tcW w:w="1728" w:type="dxa"/>
            <w:shd w:val="clear" w:color="auto" w:fill="auto"/>
          </w:tcPr>
          <w:p w:rsidR="00547B60" w:rsidRPr="00B7076F" w:rsidRDefault="00547B60" w:rsidP="00547B60">
            <w:pPr>
              <w:rPr>
                <w:lang w:val="ru-RU"/>
              </w:rPr>
            </w:pPr>
            <w:r w:rsidRPr="00B7076F">
              <w:rPr>
                <w:b/>
                <w:bCs/>
                <w:lang w:val="ru-RU"/>
              </w:rPr>
              <w:t>Расширенный модуль</w:t>
            </w:r>
          </w:p>
          <w:p w:rsidR="00D950EB" w:rsidRPr="00B7076F" w:rsidRDefault="00D950EB" w:rsidP="00290813">
            <w:pPr>
              <w:pStyle w:val="StyleHeading5BlockLabelLatinTimesNewW1ComplexTim"/>
            </w:pPr>
          </w:p>
        </w:tc>
        <w:tc>
          <w:tcPr>
            <w:tcW w:w="7736" w:type="dxa"/>
            <w:shd w:val="clear" w:color="auto" w:fill="auto"/>
          </w:tcPr>
          <w:p w:rsidR="00547B60" w:rsidRPr="00B7076F" w:rsidRDefault="00547B60" w:rsidP="00547B60">
            <w:pPr>
              <w:rPr>
                <w:lang w:val="ru-RU"/>
              </w:rPr>
            </w:pPr>
            <w:r w:rsidRPr="00B7076F">
              <w:rPr>
                <w:lang w:val="ru-RU"/>
              </w:rPr>
              <w:t>В расширенных элементах каждого раздела запрашивается более подробная информация</w:t>
            </w:r>
          </w:p>
          <w:p w:rsidR="00547B60" w:rsidRPr="00B7076F" w:rsidRDefault="00B7076F" w:rsidP="00547B60">
            <w:r w:rsidRPr="00B7076F">
              <w:rPr>
                <w:lang w:val="ru-RU"/>
              </w:rPr>
              <w:t>Например</w:t>
            </w:r>
            <w:r w:rsidR="00547B60" w:rsidRPr="00B7076F">
              <w:t>:</w:t>
            </w:r>
          </w:p>
          <w:p w:rsidR="00547B60" w:rsidRPr="00B7076F" w:rsidRDefault="00547B60" w:rsidP="00547B60">
            <w:pPr>
              <w:pStyle w:val="BulletText1"/>
            </w:pPr>
            <w:r w:rsidRPr="00B7076F">
              <w:rPr>
                <w:lang w:val="ru-RU"/>
              </w:rPr>
              <w:t>Употребление бездымного</w:t>
            </w:r>
            <w:r w:rsidR="00B7076F" w:rsidRPr="00B7076F">
              <w:rPr>
                <w:lang w:val="ru-RU"/>
              </w:rPr>
              <w:t xml:space="preserve"> (некурительного)</w:t>
            </w:r>
            <w:r w:rsidRPr="00B7076F">
              <w:rPr>
                <w:lang w:val="ru-RU"/>
              </w:rPr>
              <w:t xml:space="preserve"> табака</w:t>
            </w:r>
          </w:p>
          <w:p w:rsidR="00D950EB" w:rsidRPr="00B7076F" w:rsidRDefault="00B7076F" w:rsidP="00D950EB">
            <w:pPr>
              <w:pStyle w:val="BulletText1"/>
              <w:rPr>
                <w:lang w:val="ru-RU"/>
              </w:rPr>
            </w:pPr>
            <w:r>
              <w:rPr>
                <w:lang w:val="ru-RU"/>
              </w:rPr>
              <w:t>Сидячий образ жизни (поведение, ведущее к гиподинамии)</w:t>
            </w:r>
          </w:p>
        </w:tc>
      </w:tr>
    </w:tbl>
    <w:p w:rsidR="00D21039" w:rsidRPr="00B7076F" w:rsidRDefault="00D21039" w:rsidP="00197095">
      <w:pPr>
        <w:pStyle w:val="BlockLine"/>
        <w:rPr>
          <w:lang w:val="ru-RU"/>
        </w:rPr>
      </w:pPr>
    </w:p>
    <w:tbl>
      <w:tblPr>
        <w:tblW w:w="9407" w:type="dxa"/>
        <w:tblLayout w:type="fixed"/>
        <w:tblLook w:val="0000"/>
      </w:tblPr>
      <w:tblGrid>
        <w:gridCol w:w="1728"/>
        <w:gridCol w:w="7679"/>
      </w:tblGrid>
      <w:tr w:rsidR="00D950EB" w:rsidRPr="00A74BAD" w:rsidTr="00D950EB">
        <w:tc>
          <w:tcPr>
            <w:tcW w:w="1728" w:type="dxa"/>
            <w:shd w:val="clear" w:color="auto" w:fill="auto"/>
          </w:tcPr>
          <w:p w:rsidR="00D950EB" w:rsidRPr="002F16DE" w:rsidRDefault="00547B60" w:rsidP="005F5E68">
            <w:pPr>
              <w:pStyle w:val="5"/>
            </w:pPr>
            <w:r>
              <w:rPr>
                <w:szCs w:val="22"/>
                <w:lang w:val="ru-RU"/>
              </w:rPr>
              <w:t>Пояснения</w:t>
            </w:r>
            <w:r>
              <w:rPr>
                <w:szCs w:val="22"/>
              </w:rPr>
              <w:t xml:space="preserve"> </w:t>
            </w:r>
            <w:r>
              <w:rPr>
                <w:szCs w:val="22"/>
                <w:lang w:val="ru-RU"/>
              </w:rPr>
              <w:t>к</w:t>
            </w:r>
            <w:r>
              <w:rPr>
                <w:szCs w:val="22"/>
              </w:rPr>
              <w:t xml:space="preserve"> </w:t>
            </w:r>
            <w:r>
              <w:rPr>
                <w:szCs w:val="22"/>
                <w:lang w:val="ru-RU"/>
              </w:rPr>
              <w:t>графам</w:t>
            </w:r>
          </w:p>
        </w:tc>
        <w:tc>
          <w:tcPr>
            <w:tcW w:w="7679" w:type="dxa"/>
          </w:tcPr>
          <w:p w:rsidR="00D950EB" w:rsidRPr="00547B60" w:rsidRDefault="00547B60" w:rsidP="00290813">
            <w:pPr>
              <w:pStyle w:val="a3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Ниже представлены краткие пояснения к каждой из граф Инструмента.</w:t>
            </w:r>
          </w:p>
        </w:tc>
      </w:tr>
    </w:tbl>
    <w:p w:rsidR="001D1D92" w:rsidRPr="00547B60" w:rsidRDefault="001D1D92" w:rsidP="001D1D92">
      <w:pPr>
        <w:rPr>
          <w:lang w:val="ru-RU"/>
        </w:rPr>
      </w:pPr>
    </w:p>
    <w:tbl>
      <w:tblPr>
        <w:tblW w:w="9423" w:type="dxa"/>
        <w:tblInd w:w="-1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666"/>
        <w:gridCol w:w="4641"/>
        <w:gridCol w:w="3116"/>
      </w:tblGrid>
      <w:tr w:rsidR="00547B60" w:rsidRPr="00A74BAD" w:rsidTr="00740E12">
        <w:trPr>
          <w:cantSplit/>
        </w:trPr>
        <w:tc>
          <w:tcPr>
            <w:tcW w:w="1666" w:type="dxa"/>
            <w:shd w:val="clear" w:color="auto" w:fill="auto"/>
          </w:tcPr>
          <w:p w:rsidR="00547B60" w:rsidRDefault="00547B60" w:rsidP="00C24817">
            <w:pPr>
              <w:pStyle w:val="TableHeaderTex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Графа</w:t>
            </w:r>
          </w:p>
        </w:tc>
        <w:tc>
          <w:tcPr>
            <w:tcW w:w="4641" w:type="dxa"/>
            <w:shd w:val="clear" w:color="auto" w:fill="auto"/>
          </w:tcPr>
          <w:p w:rsidR="00547B60" w:rsidRDefault="00547B60" w:rsidP="00C24817">
            <w:pPr>
              <w:pStyle w:val="TableHeaderTex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Описание</w:t>
            </w:r>
          </w:p>
        </w:tc>
        <w:tc>
          <w:tcPr>
            <w:tcW w:w="3116" w:type="dxa"/>
            <w:shd w:val="clear" w:color="auto" w:fill="auto"/>
          </w:tcPr>
          <w:p w:rsidR="00547B60" w:rsidRDefault="00547B60" w:rsidP="00C24817">
            <w:pPr>
              <w:pStyle w:val="TableHeaderTex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Адаптация с учетом требований на местах</w:t>
            </w:r>
          </w:p>
        </w:tc>
      </w:tr>
      <w:tr w:rsidR="00547B60" w:rsidRPr="00A74BAD" w:rsidTr="00740E12">
        <w:trPr>
          <w:cantSplit/>
        </w:trPr>
        <w:tc>
          <w:tcPr>
            <w:tcW w:w="1666" w:type="dxa"/>
            <w:shd w:val="clear" w:color="auto" w:fill="auto"/>
          </w:tcPr>
          <w:p w:rsidR="00547B60" w:rsidRDefault="00547B60" w:rsidP="00C24817">
            <w:pPr>
              <w:pStyle w:val="TableTex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Вопрос</w:t>
            </w:r>
          </w:p>
        </w:tc>
        <w:tc>
          <w:tcPr>
            <w:tcW w:w="4641" w:type="dxa"/>
            <w:shd w:val="clear" w:color="auto" w:fill="auto"/>
          </w:tcPr>
          <w:p w:rsidR="00547B60" w:rsidRDefault="00547B60" w:rsidP="00C24817">
            <w:pPr>
              <w:pStyle w:val="TableTex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Каждый вопрос должен быть зачитан участникам  </w:t>
            </w:r>
          </w:p>
        </w:tc>
        <w:tc>
          <w:tcPr>
            <w:tcW w:w="3116" w:type="dxa"/>
            <w:shd w:val="clear" w:color="auto" w:fill="auto"/>
          </w:tcPr>
          <w:p w:rsidR="00547B60" w:rsidRDefault="00547B60" w:rsidP="00C24817">
            <w:pPr>
              <w:pStyle w:val="BulletText1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Отберите нужные разделы</w:t>
            </w:r>
            <w:r>
              <w:rPr>
                <w:sz w:val="22"/>
                <w:szCs w:val="22"/>
              </w:rPr>
              <w:t>.</w:t>
            </w:r>
          </w:p>
          <w:p w:rsidR="00547B60" w:rsidRDefault="00B7076F" w:rsidP="00B7076F">
            <w:pPr>
              <w:pStyle w:val="BulletText1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При необходимости</w:t>
            </w:r>
            <w:r w:rsidR="00547B60">
              <w:rPr>
                <w:sz w:val="22"/>
                <w:szCs w:val="22"/>
                <w:lang w:val="ru-RU"/>
              </w:rPr>
              <w:t xml:space="preserve"> задайте вопросы</w:t>
            </w:r>
            <w:r>
              <w:rPr>
                <w:sz w:val="22"/>
                <w:szCs w:val="22"/>
                <w:lang w:val="ru-RU"/>
              </w:rPr>
              <w:t xml:space="preserve"> из расширенного модуля</w:t>
            </w:r>
          </w:p>
        </w:tc>
      </w:tr>
      <w:tr w:rsidR="00547B60" w:rsidRPr="00A74BAD" w:rsidTr="00740E12">
        <w:trPr>
          <w:cantSplit/>
        </w:trPr>
        <w:tc>
          <w:tcPr>
            <w:tcW w:w="1666" w:type="dxa"/>
            <w:shd w:val="clear" w:color="auto" w:fill="auto"/>
          </w:tcPr>
          <w:p w:rsidR="00547B60" w:rsidRDefault="00547B60" w:rsidP="00C24817">
            <w:pPr>
              <w:pStyle w:val="TableTex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Ответы</w:t>
            </w:r>
          </w:p>
        </w:tc>
        <w:tc>
          <w:tcPr>
            <w:tcW w:w="4641" w:type="dxa"/>
            <w:shd w:val="clear" w:color="auto" w:fill="auto"/>
          </w:tcPr>
          <w:p w:rsidR="00547B60" w:rsidRDefault="00547B60" w:rsidP="00C24817">
            <w:pPr>
              <w:pStyle w:val="TableTex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 данной графе приводятся возможные варианты ответов, которые обводятся или заполняются опрашивающим лицом. Справа от ответов приводятся инструкции в отношении пропусков, которых следует придерживаться при проведении опроса.</w:t>
            </w:r>
          </w:p>
        </w:tc>
        <w:tc>
          <w:tcPr>
            <w:tcW w:w="3116" w:type="dxa"/>
            <w:shd w:val="clear" w:color="auto" w:fill="auto"/>
          </w:tcPr>
          <w:p w:rsidR="00547B60" w:rsidRDefault="00547B60" w:rsidP="00C24817">
            <w:pPr>
              <w:pStyle w:val="BulletText1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Добавьте конкретные ответы на вопросы демографического характера (например, </w:t>
            </w:r>
            <w:r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  <w:lang w:val="ru-RU"/>
              </w:rPr>
              <w:t>6) с учетом требований на местах.</w:t>
            </w:r>
          </w:p>
          <w:p w:rsidR="00547B60" w:rsidRPr="006872D0" w:rsidRDefault="00547B60" w:rsidP="006872D0">
            <w:pPr>
              <w:pStyle w:val="BulletText1"/>
              <w:rPr>
                <w:sz w:val="22"/>
                <w:szCs w:val="22"/>
                <w:lang w:val="ru-RU"/>
              </w:rPr>
            </w:pPr>
            <w:r w:rsidRPr="006872D0">
              <w:rPr>
                <w:sz w:val="22"/>
                <w:szCs w:val="22"/>
                <w:lang w:val="ru-RU"/>
              </w:rPr>
              <w:t xml:space="preserve">Измените </w:t>
            </w:r>
            <w:r w:rsidR="006872D0">
              <w:rPr>
                <w:sz w:val="22"/>
                <w:szCs w:val="22"/>
                <w:lang w:val="ru-RU"/>
              </w:rPr>
              <w:t>ссылки на код</w:t>
            </w:r>
            <w:r w:rsidR="006872D0" w:rsidRPr="006872D0">
              <w:rPr>
                <w:sz w:val="22"/>
                <w:szCs w:val="22"/>
                <w:lang w:val="ru-RU"/>
              </w:rPr>
              <w:t>ы вопросов, где это необходимо</w:t>
            </w:r>
            <w:r w:rsidRPr="006872D0">
              <w:rPr>
                <w:sz w:val="22"/>
                <w:szCs w:val="22"/>
                <w:lang w:val="ru-RU"/>
              </w:rPr>
              <w:t>.</w:t>
            </w:r>
          </w:p>
        </w:tc>
      </w:tr>
      <w:tr w:rsidR="00B7076F" w:rsidRPr="00A74BAD" w:rsidTr="00740E12">
        <w:trPr>
          <w:cantSplit/>
        </w:trPr>
        <w:tc>
          <w:tcPr>
            <w:tcW w:w="1666" w:type="dxa"/>
            <w:shd w:val="clear" w:color="auto" w:fill="auto"/>
          </w:tcPr>
          <w:p w:rsidR="00B7076F" w:rsidRDefault="00B7076F" w:rsidP="00C24817">
            <w:pPr>
              <w:pStyle w:val="TableTex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Код</w:t>
            </w:r>
          </w:p>
        </w:tc>
        <w:tc>
          <w:tcPr>
            <w:tcW w:w="4641" w:type="dxa"/>
            <w:shd w:val="clear" w:color="auto" w:fill="auto"/>
          </w:tcPr>
          <w:p w:rsidR="00B7076F" w:rsidRPr="00A84B89" w:rsidRDefault="00B7076F" w:rsidP="006872D0">
            <w:pPr>
              <w:pStyle w:val="TableText"/>
              <w:rPr>
                <w:sz w:val="22"/>
                <w:szCs w:val="22"/>
                <w:lang w:val="ru-RU"/>
              </w:rPr>
            </w:pPr>
            <w:r w:rsidRPr="00A84B89">
              <w:rPr>
                <w:sz w:val="22"/>
                <w:szCs w:val="22"/>
                <w:lang w:val="ru-RU"/>
              </w:rPr>
              <w:t xml:space="preserve">Колонка </w:t>
            </w:r>
            <w:r w:rsidR="006872D0" w:rsidRPr="00A84B89">
              <w:rPr>
                <w:sz w:val="22"/>
                <w:szCs w:val="22"/>
                <w:lang w:val="ru-RU"/>
              </w:rPr>
              <w:t xml:space="preserve">предназначена для </w:t>
            </w:r>
            <w:r w:rsidRPr="00A84B89">
              <w:rPr>
                <w:sz w:val="22"/>
                <w:szCs w:val="22"/>
                <w:lang w:val="ru-RU"/>
              </w:rPr>
              <w:t xml:space="preserve">сопоставления данных из </w:t>
            </w:r>
            <w:r w:rsidR="006872D0" w:rsidRPr="00A84B89">
              <w:rPr>
                <w:sz w:val="22"/>
                <w:szCs w:val="22"/>
                <w:lang w:val="ru-RU"/>
              </w:rPr>
              <w:t>опросника</w:t>
            </w:r>
            <w:r w:rsidRPr="00A84B89">
              <w:rPr>
                <w:sz w:val="22"/>
                <w:szCs w:val="22"/>
                <w:lang w:val="ru-RU"/>
              </w:rPr>
              <w:t xml:space="preserve"> с </w:t>
            </w:r>
            <w:r w:rsidR="00C109B0" w:rsidRPr="00A84B89">
              <w:rPr>
                <w:sz w:val="22"/>
                <w:szCs w:val="22"/>
                <w:lang w:val="ru-RU"/>
              </w:rPr>
              <w:t xml:space="preserve">номерами вопросов в </w:t>
            </w:r>
            <w:r w:rsidR="00B32921" w:rsidRPr="00A84B89">
              <w:rPr>
                <w:sz w:val="22"/>
                <w:szCs w:val="22"/>
                <w:lang w:val="ru-RU"/>
              </w:rPr>
              <w:t>инструменте для</w:t>
            </w:r>
            <w:r w:rsidR="00C109B0" w:rsidRPr="00A84B89">
              <w:rPr>
                <w:sz w:val="22"/>
                <w:szCs w:val="22"/>
                <w:lang w:val="ru-RU"/>
              </w:rPr>
              <w:t xml:space="preserve"> ввода данных</w:t>
            </w:r>
            <w:r w:rsidR="00B32921" w:rsidRPr="00A84B89">
              <w:rPr>
                <w:sz w:val="22"/>
                <w:szCs w:val="22"/>
                <w:lang w:val="ru-RU"/>
              </w:rPr>
              <w:t>, в программах для анализа и хранения данных, а так же в</w:t>
            </w:r>
            <w:r w:rsidR="00A84B89" w:rsidRPr="00A84B89">
              <w:rPr>
                <w:sz w:val="22"/>
                <w:szCs w:val="22"/>
                <w:lang w:val="ru-RU"/>
              </w:rPr>
              <w:t xml:space="preserve"> кратких отчетах по результатам исследования</w:t>
            </w:r>
            <w:r w:rsidR="00C109B0" w:rsidRPr="00A84B89">
              <w:rPr>
                <w:sz w:val="22"/>
                <w:szCs w:val="22"/>
                <w:lang w:val="ru-RU"/>
              </w:rPr>
              <w:t>.</w:t>
            </w:r>
          </w:p>
          <w:p w:rsidR="00B32921" w:rsidRPr="00394E3A" w:rsidRDefault="00B32921" w:rsidP="006872D0">
            <w:pPr>
              <w:pStyle w:val="TableText"/>
              <w:rPr>
                <w:color w:val="FF0000"/>
                <w:sz w:val="22"/>
                <w:szCs w:val="22"/>
                <w:lang w:val="ru-RU"/>
              </w:rPr>
            </w:pPr>
          </w:p>
        </w:tc>
        <w:tc>
          <w:tcPr>
            <w:tcW w:w="3116" w:type="dxa"/>
            <w:shd w:val="clear" w:color="auto" w:fill="auto"/>
          </w:tcPr>
          <w:p w:rsidR="00B7076F" w:rsidRDefault="006872D0" w:rsidP="006872D0">
            <w:pPr>
              <w:pStyle w:val="BulletText1"/>
              <w:numPr>
                <w:ilvl w:val="0"/>
                <w:numId w:val="0"/>
              </w:num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Коды нельзя изменять или удалять. Они используются, как основной идентификатор для ввода данных и их последующего анализа.</w:t>
            </w:r>
          </w:p>
        </w:tc>
      </w:tr>
    </w:tbl>
    <w:p w:rsidR="001D1D92" w:rsidRPr="00547B60" w:rsidRDefault="001D1D92" w:rsidP="001D1D92">
      <w:pPr>
        <w:rPr>
          <w:lang w:val="ru-RU"/>
        </w:rPr>
      </w:pPr>
    </w:p>
    <w:p w:rsidR="0034455F" w:rsidRPr="00547B60" w:rsidRDefault="0034455F" w:rsidP="001D1D92">
      <w:pPr>
        <w:rPr>
          <w:lang w:val="ru-RU"/>
        </w:rPr>
      </w:pPr>
    </w:p>
    <w:p w:rsidR="0034455F" w:rsidRPr="00547B60" w:rsidRDefault="0034455F" w:rsidP="001D1D92">
      <w:pPr>
        <w:rPr>
          <w:lang w:val="ru-RU"/>
        </w:rPr>
      </w:pPr>
    </w:p>
    <w:p w:rsidR="0034455F" w:rsidRPr="00547B60" w:rsidRDefault="0034455F" w:rsidP="001D1D92">
      <w:pPr>
        <w:rPr>
          <w:lang w:val="ru-RU"/>
        </w:rPr>
      </w:pPr>
    </w:p>
    <w:p w:rsidR="0034455F" w:rsidRPr="00547B60" w:rsidRDefault="00C17DB8" w:rsidP="001D1D92">
      <w:pPr>
        <w:rPr>
          <w:lang w:val="ru-RU"/>
        </w:rPr>
      </w:pPr>
      <w:r>
        <w:rPr>
          <w:rFonts w:ascii="Verdana" w:hAnsi="Verdana" w:cs="Times New (W1)"/>
          <w:caps/>
          <w:noProof/>
          <w:color w:val="008000"/>
          <w:sz w:val="36"/>
          <w:szCs w:val="36"/>
          <w:lang w:val="ru-RU" w:eastAsia="ru-RU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-615950</wp:posOffset>
            </wp:positionH>
            <wp:positionV relativeFrom="paragraph">
              <wp:posOffset>-205105</wp:posOffset>
            </wp:positionV>
            <wp:extent cx="1586865" cy="635000"/>
            <wp:effectExtent l="19050" t="0" r="0" b="0"/>
            <wp:wrapNone/>
            <wp:docPr id="46" name="Рисунок 46" descr="STEPS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STEPSlogo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7664" w:rsidRPr="00547B60" w:rsidRDefault="00497664" w:rsidP="009E7134">
      <w:pPr>
        <w:pStyle w:val="a5"/>
        <w:spacing w:before="0"/>
        <w:jc w:val="center"/>
        <w:rPr>
          <w:rFonts w:ascii="Verdana" w:hAnsi="Verdana" w:cs="Times New (W1)"/>
          <w:caps w:val="0"/>
          <w:color w:val="008000"/>
          <w:sz w:val="40"/>
          <w:szCs w:val="40"/>
          <w:lang w:val="ru-RU"/>
        </w:rPr>
      </w:pPr>
    </w:p>
    <w:p w:rsidR="00853D67" w:rsidRPr="0066337B" w:rsidRDefault="00853D67" w:rsidP="00853D67">
      <w:pPr>
        <w:pStyle w:val="a5"/>
        <w:keepNext/>
        <w:spacing w:before="0"/>
        <w:jc w:val="center"/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</w:pPr>
      <w:r w:rsidRPr="00853D67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 xml:space="preserve"> </w:t>
      </w:r>
      <w:r w:rsidRPr="0066337B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 xml:space="preserve">Инструмент </w:t>
      </w:r>
      <w:r w:rsidRPr="0066337B">
        <w:rPr>
          <w:rFonts w:ascii="Verdana" w:hAnsi="Verdana" w:cs="Times New (W1)"/>
          <w:caps w:val="0"/>
          <w:color w:val="008000"/>
          <w:sz w:val="20"/>
          <w:szCs w:val="20"/>
        </w:rPr>
        <w:t>STEPS</w:t>
      </w:r>
      <w:r w:rsidRPr="0066337B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 xml:space="preserve"> ВОЗ по эпиднадзору </w:t>
      </w:r>
    </w:p>
    <w:p w:rsidR="00853D67" w:rsidRPr="0066337B" w:rsidRDefault="00853D67" w:rsidP="00853D67">
      <w:pPr>
        <w:pStyle w:val="a5"/>
        <w:keepNext/>
        <w:spacing w:before="0"/>
        <w:jc w:val="center"/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</w:pPr>
      <w:r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 xml:space="preserve">факторов риска хронических </w:t>
      </w:r>
      <w:r w:rsidRPr="0066337B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>заболеваний</w:t>
      </w:r>
    </w:p>
    <w:p w:rsidR="000240AF" w:rsidRPr="00394E3A" w:rsidRDefault="00D950EB" w:rsidP="00853D67">
      <w:pPr>
        <w:pStyle w:val="a5"/>
        <w:keepNext/>
        <w:spacing w:before="0"/>
        <w:jc w:val="center"/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</w:pPr>
      <w:r w:rsidRPr="00853D67">
        <w:rPr>
          <w:rFonts w:ascii="Verdana" w:hAnsi="Verdana" w:cs="Times New (W1)"/>
          <w:caps w:val="0"/>
          <w:color w:val="008000"/>
          <w:sz w:val="28"/>
          <w:szCs w:val="28"/>
          <w:lang w:val="ru-RU"/>
        </w:rPr>
        <w:br/>
      </w:r>
      <w:r w:rsidR="00B76B1C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>Кыргызская Республика</w:t>
      </w:r>
      <w:r w:rsidR="00A74BAD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>:</w:t>
      </w:r>
      <w:r w:rsidR="00B76B1C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 xml:space="preserve"> Чуйская, Таласская, Нарынская, Иссык- Кульская, Ошская, Джалал- Абадская и Баткенская обл.,</w:t>
      </w:r>
      <w:r w:rsidR="008F2030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 xml:space="preserve">  </w:t>
      </w:r>
      <w:r w:rsidR="00B76B1C">
        <w:rPr>
          <w:rFonts w:ascii="Verdana" w:hAnsi="Verdana" w:cs="Times New (W1)"/>
          <w:caps w:val="0"/>
          <w:color w:val="008000"/>
          <w:sz w:val="20"/>
          <w:szCs w:val="20"/>
          <w:lang w:val="ru-RU"/>
        </w:rPr>
        <w:t xml:space="preserve">г. Бишкек и Ош. </w:t>
      </w:r>
    </w:p>
    <w:p w:rsidR="001C5C06" w:rsidRPr="00853D67" w:rsidRDefault="001C5C06" w:rsidP="001C5C06">
      <w:pPr>
        <w:rPr>
          <w:rFonts w:ascii="Arial Narrow" w:hAnsi="Arial Narrow" w:cs="Arial"/>
          <w:sz w:val="28"/>
          <w:szCs w:val="28"/>
          <w:lang w:val="ru-RU"/>
        </w:rPr>
      </w:pPr>
    </w:p>
    <w:tbl>
      <w:tblPr>
        <w:tblW w:w="10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8000"/>
        <w:tblLook w:val="01E0"/>
      </w:tblPr>
      <w:tblGrid>
        <w:gridCol w:w="10558"/>
      </w:tblGrid>
      <w:tr w:rsidR="00740E26" w:rsidRPr="00323E55" w:rsidTr="00323E55">
        <w:trPr>
          <w:trHeight w:hRule="exact" w:val="737"/>
          <w:jc w:val="center"/>
        </w:trPr>
        <w:tc>
          <w:tcPr>
            <w:tcW w:w="9515" w:type="dxa"/>
            <w:shd w:val="clear" w:color="auto" w:fill="008000"/>
            <w:vAlign w:val="center"/>
          </w:tcPr>
          <w:p w:rsidR="00740E26" w:rsidRPr="00C24817" w:rsidRDefault="00853D67" w:rsidP="00323E55">
            <w:pPr>
              <w:jc w:val="center"/>
              <w:rPr>
                <w:rFonts w:ascii="Verdana" w:hAnsi="Verdana" w:cs="Arial"/>
                <w:b/>
                <w:bCs/>
                <w:color w:val="FFFFFF"/>
              </w:rPr>
            </w:pPr>
            <w:r w:rsidRPr="00C24817">
              <w:rPr>
                <w:rFonts w:ascii="Arial" w:hAnsi="Arial" w:cs="Arial"/>
                <w:b/>
                <w:color w:val="FFFFFF"/>
                <w:sz w:val="20"/>
                <w:szCs w:val="20"/>
                <w:lang w:val="ru-RU"/>
              </w:rPr>
              <w:t>ОБЩАЯ ИНФОРМАЦИЯ</w:t>
            </w:r>
          </w:p>
        </w:tc>
      </w:tr>
    </w:tbl>
    <w:p w:rsidR="00740E26" w:rsidRPr="00886D48" w:rsidRDefault="00740E26" w:rsidP="001C5C06">
      <w:pPr>
        <w:rPr>
          <w:rFonts w:ascii="Arial Narrow" w:hAnsi="Arial Narrow" w:cs="Arial"/>
        </w:rPr>
      </w:pPr>
    </w:p>
    <w:tbl>
      <w:tblPr>
        <w:tblW w:w="11135" w:type="dxa"/>
        <w:jc w:val="center"/>
        <w:tblInd w:w="-57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77"/>
        <w:gridCol w:w="4658"/>
        <w:gridCol w:w="611"/>
        <w:gridCol w:w="3651"/>
        <w:gridCol w:w="611"/>
        <w:gridCol w:w="416"/>
        <w:gridCol w:w="611"/>
      </w:tblGrid>
      <w:tr w:rsidR="00F96BA8" w:rsidRPr="00642FB6" w:rsidTr="0034455F">
        <w:trPr>
          <w:gridBefore w:val="1"/>
          <w:wBefore w:w="577" w:type="dxa"/>
          <w:cantSplit/>
          <w:jc w:val="center"/>
        </w:trPr>
        <w:tc>
          <w:tcPr>
            <w:tcW w:w="5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F96BA8" w:rsidRPr="00642FB6" w:rsidRDefault="00F96BA8" w:rsidP="001A17D0">
            <w:pPr>
              <w:pStyle w:val="a4"/>
              <w:spacing w:before="96" w:after="40"/>
              <w:jc w:val="left"/>
              <w:rPr>
                <w:rFonts w:ascii="Arial Narrow" w:hAnsi="Arial Narrow"/>
                <w:color w:val="C0C0C0"/>
                <w:sz w:val="20"/>
                <w:lang w:val="en-GB"/>
              </w:rPr>
            </w:pPr>
            <w:r w:rsidRPr="0050206C">
              <w:rPr>
                <w:rFonts w:ascii="Arial Narrow" w:hAnsi="Arial Narrow"/>
                <w:bCs w:val="0"/>
                <w:sz w:val="20"/>
                <w:szCs w:val="20"/>
                <w:lang w:val="ru-RU"/>
              </w:rPr>
              <w:t>Место и дата</w:t>
            </w:r>
          </w:p>
        </w:tc>
        <w:tc>
          <w:tcPr>
            <w:tcW w:w="4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F96BA8" w:rsidRPr="0050206C" w:rsidRDefault="00F96BA8" w:rsidP="00C24817">
            <w:pPr>
              <w:pStyle w:val="a4"/>
              <w:keepNext/>
              <w:spacing w:before="96" w:after="40"/>
              <w:rPr>
                <w:rFonts w:ascii="Arial Narrow" w:hAnsi="Arial Narrow"/>
                <w:bCs w:val="0"/>
                <w:sz w:val="20"/>
                <w:szCs w:val="20"/>
                <w:lang w:val="en-GB"/>
              </w:rPr>
            </w:pPr>
            <w:r w:rsidRPr="0050206C">
              <w:rPr>
                <w:rFonts w:ascii="Arial Narrow" w:hAnsi="Arial Narrow"/>
                <w:bCs w:val="0"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F96BA8" w:rsidRPr="0050206C" w:rsidRDefault="00F96BA8" w:rsidP="00C24817">
            <w:pPr>
              <w:pStyle w:val="a4"/>
              <w:keepNext/>
              <w:spacing w:before="96" w:after="40"/>
              <w:rPr>
                <w:rFonts w:ascii="Arial Narrow" w:hAnsi="Arial Narrow"/>
                <w:bCs w:val="0"/>
                <w:sz w:val="20"/>
                <w:szCs w:val="20"/>
                <w:lang w:val="en-GB"/>
              </w:rPr>
            </w:pPr>
            <w:r w:rsidRPr="0050206C">
              <w:rPr>
                <w:rFonts w:ascii="Arial Narrow" w:hAnsi="Arial Narrow"/>
                <w:bCs w:val="0"/>
                <w:sz w:val="20"/>
                <w:szCs w:val="20"/>
                <w:lang w:val="ru-RU"/>
              </w:rPr>
              <w:t>Код</w:t>
            </w:r>
          </w:p>
        </w:tc>
      </w:tr>
      <w:tr w:rsidR="00F96BA8" w:rsidRPr="00642FB6" w:rsidTr="0034455F">
        <w:trPr>
          <w:gridAfter w:val="1"/>
          <w:wAfter w:w="611" w:type="dxa"/>
          <w:cantSplit/>
          <w:jc w:val="center"/>
        </w:trPr>
        <w:tc>
          <w:tcPr>
            <w:tcW w:w="5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4F4BFD" w:rsidRDefault="00F96BA8" w:rsidP="00C24817">
            <w:pPr>
              <w:pStyle w:val="a4"/>
              <w:keepNext/>
              <w:spacing w:before="96" w:after="40"/>
              <w:jc w:val="left"/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</w:pPr>
            <w:r w:rsidRPr="005B0812"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 xml:space="preserve">Код </w:t>
            </w:r>
            <w:r w:rsidRPr="004F4BFD"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 xml:space="preserve"> </w:t>
            </w:r>
            <w:r w:rsidRPr="005B0812"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>центра/населенного пункта</w:t>
            </w:r>
            <w:r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>/кластера</w:t>
            </w:r>
          </w:p>
        </w:tc>
        <w:tc>
          <w:tcPr>
            <w:tcW w:w="4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F96BA8" w:rsidRPr="00F96BA8" w:rsidRDefault="00F96BA8" w:rsidP="00886D48">
            <w:pPr>
              <w:pStyle w:val="a4"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F96BA8" w:rsidRPr="006D2BB2" w:rsidRDefault="00F96BA8" w:rsidP="00886D48">
            <w:pPr>
              <w:pStyle w:val="a4"/>
              <w:jc w:val="right"/>
              <w:rPr>
                <w:b w:val="0"/>
                <w:bCs w:val="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sz w:val="20"/>
                <w:szCs w:val="20"/>
              </w:rPr>
              <w:t>└─┴─┴─┴─┴─</w:t>
            </w:r>
            <w:r w:rsidRPr="009D49B2">
              <w:rPr>
                <w:rFonts w:ascii="Arial Narrow" w:hAnsi="Arial Narrow"/>
                <w:sz w:val="20"/>
                <w:szCs w:val="20"/>
              </w:rPr>
              <w:t>┴─┘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1B2345" w:rsidRDefault="00F96BA8" w:rsidP="00886D48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I1</w:t>
            </w:r>
          </w:p>
        </w:tc>
      </w:tr>
      <w:tr w:rsidR="00F96BA8" w:rsidRPr="00642FB6" w:rsidTr="0034455F">
        <w:trPr>
          <w:gridAfter w:val="1"/>
          <w:wAfter w:w="611" w:type="dxa"/>
          <w:cantSplit/>
          <w:jc w:val="center"/>
        </w:trPr>
        <w:tc>
          <w:tcPr>
            <w:tcW w:w="5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4F4BFD" w:rsidRDefault="00F96BA8" w:rsidP="00C24817">
            <w:pPr>
              <w:pStyle w:val="a4"/>
              <w:keepNext/>
              <w:spacing w:before="96" w:after="40"/>
              <w:jc w:val="left"/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</w:pPr>
            <w:r w:rsidRPr="005B0812"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>Название центра/населенного пункта</w:t>
            </w:r>
            <w:r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>/кластера</w:t>
            </w:r>
          </w:p>
        </w:tc>
        <w:tc>
          <w:tcPr>
            <w:tcW w:w="4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F96BA8" w:rsidRPr="00F96BA8" w:rsidRDefault="008F2030" w:rsidP="00886D48">
            <w:pPr>
              <w:pStyle w:val="a4"/>
              <w:spacing w:before="20"/>
              <w:jc w:val="right"/>
              <w:rPr>
                <w:rFonts w:ascii="Arial Narrow" w:hAnsi="Arial Narrow"/>
                <w:color w:val="808080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color w:val="808080"/>
                <w:sz w:val="20"/>
                <w:szCs w:val="20"/>
                <w:lang w:val="ru-RU"/>
              </w:rPr>
              <w:t xml:space="preserve"> </w:t>
            </w:r>
          </w:p>
          <w:p w:rsidR="00F96BA8" w:rsidRPr="00F96BA8" w:rsidRDefault="00F96BA8" w:rsidP="00886D48">
            <w:pPr>
              <w:pStyle w:val="a4"/>
              <w:jc w:val="right"/>
              <w:rPr>
                <w:rFonts w:cs="Times New (W1)"/>
                <w:b w:val="0"/>
                <w:bCs w:val="0"/>
                <w:sz w:val="20"/>
                <w:szCs w:val="20"/>
                <w:lang w:val="ru-RU"/>
              </w:rPr>
            </w:pP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1B2345" w:rsidRDefault="00F96BA8" w:rsidP="00886D48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I2</w:t>
            </w:r>
          </w:p>
        </w:tc>
      </w:tr>
      <w:tr w:rsidR="00F96BA8" w:rsidRPr="00642FB6" w:rsidTr="0034455F">
        <w:trPr>
          <w:gridAfter w:val="1"/>
          <w:wAfter w:w="611" w:type="dxa"/>
          <w:cantSplit/>
          <w:jc w:val="center"/>
        </w:trPr>
        <w:tc>
          <w:tcPr>
            <w:tcW w:w="5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082AFC" w:rsidRDefault="00F96BA8" w:rsidP="00C24817">
            <w:pPr>
              <w:pStyle w:val="a4"/>
              <w:keepNext/>
              <w:spacing w:before="20"/>
              <w:jc w:val="left"/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 xml:space="preserve">Идентификационный номер </w:t>
            </w:r>
            <w:r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>интервьюера</w:t>
            </w:r>
            <w:r>
              <w:rPr>
                <w:rFonts w:ascii="Arial Narrow" w:hAnsi="Arial Narrow"/>
                <w:b w:val="0"/>
                <w:bCs w:val="0"/>
                <w:sz w:val="20"/>
                <w:szCs w:val="20"/>
                <w:lang w:val="en-US"/>
              </w:rPr>
              <w:t>/</w:t>
            </w:r>
            <w:r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 xml:space="preserve"> опрашивающего</w:t>
            </w:r>
          </w:p>
        </w:tc>
        <w:tc>
          <w:tcPr>
            <w:tcW w:w="4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F96BA8" w:rsidRPr="006D2BB2" w:rsidRDefault="00F96BA8" w:rsidP="00886D48">
            <w:pPr>
              <w:pStyle w:val="a4"/>
              <w:spacing w:before="20"/>
              <w:jc w:val="right"/>
              <w:rPr>
                <w:rFonts w:ascii="Arial Narrow" w:hAnsi="Arial Narrow"/>
                <w:b w:val="0"/>
                <w:bCs w:val="0"/>
                <w:sz w:val="20"/>
                <w:szCs w:val="20"/>
              </w:rPr>
            </w:pPr>
          </w:p>
          <w:p w:rsidR="00F96BA8" w:rsidRPr="006D2BB2" w:rsidRDefault="00F96BA8" w:rsidP="00886D48">
            <w:pPr>
              <w:pStyle w:val="a4"/>
              <w:spacing w:before="20"/>
              <w:ind w:right="25"/>
              <w:jc w:val="right"/>
              <w:rPr>
                <w:b w:val="0"/>
                <w:bCs w:val="0"/>
                <w:sz w:val="20"/>
                <w:szCs w:val="20"/>
                <w:lang w:val="en-GB"/>
              </w:rPr>
            </w:pPr>
            <w:r w:rsidRPr="006D2BB2">
              <w:rPr>
                <w:rFonts w:ascii="Arial Narrow" w:hAnsi="Arial Narrow"/>
                <w:b w:val="0"/>
                <w:bCs w:val="0"/>
                <w:sz w:val="20"/>
                <w:szCs w:val="20"/>
              </w:rPr>
              <w:t>└─┴─┴─┘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1B2345" w:rsidRDefault="00F96BA8" w:rsidP="00886D48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I3</w:t>
            </w:r>
          </w:p>
        </w:tc>
      </w:tr>
      <w:tr w:rsidR="00F96BA8" w:rsidRPr="00642FB6" w:rsidTr="0034455F">
        <w:trPr>
          <w:gridAfter w:val="1"/>
          <w:wAfter w:w="611" w:type="dxa"/>
          <w:cantSplit/>
          <w:jc w:val="center"/>
        </w:trPr>
        <w:tc>
          <w:tcPr>
            <w:tcW w:w="5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66337B" w:rsidRDefault="00F96BA8" w:rsidP="00C24817">
            <w:pPr>
              <w:pStyle w:val="a4"/>
              <w:keepNext/>
              <w:spacing w:before="96" w:after="40"/>
              <w:jc w:val="left"/>
              <w:rPr>
                <w:rFonts w:ascii="Arial Narrow" w:hAnsi="Arial Narrow"/>
                <w:b w:val="0"/>
                <w:bCs w:val="0"/>
                <w:sz w:val="20"/>
                <w:szCs w:val="20"/>
                <w:lang w:val="en-GB"/>
              </w:rPr>
            </w:pPr>
            <w:r w:rsidRPr="0066337B">
              <w:rPr>
                <w:rFonts w:ascii="Arial Narrow" w:hAnsi="Arial Narrow"/>
                <w:b w:val="0"/>
                <w:bCs w:val="0"/>
                <w:sz w:val="20"/>
                <w:szCs w:val="20"/>
                <w:lang w:val="ru-RU"/>
              </w:rPr>
              <w:t>Дата заполнения вопросника</w:t>
            </w:r>
          </w:p>
        </w:tc>
        <w:tc>
          <w:tcPr>
            <w:tcW w:w="4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F96BA8" w:rsidRPr="006D2BB2" w:rsidRDefault="00F96BA8" w:rsidP="00886D48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808080"/>
                <w:sz w:val="20"/>
                <w:szCs w:val="20"/>
              </w:rPr>
            </w:pPr>
          </w:p>
          <w:p w:rsidR="00F96BA8" w:rsidRPr="0046555A" w:rsidRDefault="00F96BA8" w:rsidP="00886D48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</w:t>
            </w:r>
            <w:r w:rsidRPr="0046555A">
              <w:rPr>
                <w:rFonts w:ascii="Arial Narrow" w:hAnsi="Arial Narrow"/>
                <w:sz w:val="20"/>
                <w:szCs w:val="20"/>
              </w:rPr>
              <w:t>┴─┘ └─┴─┘ └─┴─┴─┴─┘</w:t>
            </w:r>
          </w:p>
          <w:p w:rsidR="00F96BA8" w:rsidRPr="00F96BA8" w:rsidRDefault="00F96BA8" w:rsidP="00F96BA8">
            <w:pPr>
              <w:pStyle w:val="a4"/>
              <w:tabs>
                <w:tab w:val="left" w:pos="587"/>
                <w:tab w:val="left" w:pos="1580"/>
                <w:tab w:val="left" w:pos="3139"/>
              </w:tabs>
              <w:ind w:right="600"/>
              <w:jc w:val="right"/>
              <w:rPr>
                <w:rFonts w:ascii="Arial Narrow" w:hAnsi="Arial Narrow"/>
                <w:b w:val="0"/>
                <w:bCs w:val="0"/>
                <w:sz w:val="20"/>
                <w:szCs w:val="20"/>
                <w:lang w:val="en-US"/>
              </w:rPr>
            </w:pPr>
            <w:r w:rsidRPr="0066337B">
              <w:rPr>
                <w:rFonts w:ascii="Arial" w:hAnsi="Arial" w:cs="Arial"/>
                <w:b w:val="0"/>
                <w:sz w:val="20"/>
                <w:szCs w:val="20"/>
                <w:lang w:val="ru-RU"/>
              </w:rPr>
              <w:t>день</w:t>
            </w:r>
            <w:r w:rsidRPr="0066337B">
              <w:rPr>
                <w:rFonts w:ascii="Arial" w:hAnsi="Arial" w:cs="Arial"/>
                <w:b w:val="0"/>
                <w:sz w:val="20"/>
                <w:szCs w:val="20"/>
              </w:rPr>
              <w:t xml:space="preserve">     </w:t>
            </w:r>
            <w:r w:rsidRPr="0066337B">
              <w:rPr>
                <w:rFonts w:ascii="Arial" w:hAnsi="Arial" w:cs="Arial"/>
                <w:b w:val="0"/>
                <w:sz w:val="20"/>
                <w:szCs w:val="20"/>
                <w:lang w:val="ru-RU"/>
              </w:rPr>
              <w:t>месяц</w:t>
            </w:r>
            <w:r w:rsidRPr="0066337B">
              <w:rPr>
                <w:rFonts w:ascii="Arial" w:hAnsi="Arial" w:cs="Arial"/>
                <w:b w:val="0"/>
                <w:sz w:val="20"/>
                <w:szCs w:val="20"/>
              </w:rPr>
              <w:t xml:space="preserve">      </w:t>
            </w:r>
            <w:r w:rsidRPr="0066337B">
              <w:rPr>
                <w:rFonts w:ascii="Arial Narrow" w:hAnsi="Arial Narrow"/>
                <w:b w:val="0"/>
                <w:bCs w:val="0"/>
                <w:sz w:val="20"/>
                <w:szCs w:val="20"/>
              </w:rPr>
              <w:t xml:space="preserve">  </w:t>
            </w:r>
            <w:r w:rsidRPr="0066337B">
              <w:rPr>
                <w:rFonts w:ascii="Arial" w:hAnsi="Arial" w:cs="Arial"/>
                <w:b w:val="0"/>
                <w:sz w:val="20"/>
                <w:szCs w:val="20"/>
                <w:lang w:val="ru-RU"/>
              </w:rPr>
              <w:t>год</w:t>
            </w:r>
            <w:r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96BA8" w:rsidRPr="001B2345" w:rsidRDefault="00F96BA8" w:rsidP="00886D48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I4</w:t>
            </w:r>
          </w:p>
        </w:tc>
      </w:tr>
    </w:tbl>
    <w:p w:rsidR="00886D48" w:rsidRDefault="00886D48" w:rsidP="00D950EB">
      <w:pPr>
        <w:ind w:left="-595"/>
        <w:rPr>
          <w:rFonts w:ascii="Arial Narrow" w:hAnsi="Arial Narrow"/>
          <w:i/>
          <w:iCs/>
          <w:color w:val="FF6600"/>
          <w:sz w:val="18"/>
        </w:rPr>
      </w:pPr>
      <w:r>
        <w:rPr>
          <w:rFonts w:ascii="Arial Narrow" w:hAnsi="Arial Narrow"/>
          <w:i/>
          <w:iCs/>
          <w:color w:val="FF6600"/>
          <w:sz w:val="4"/>
          <w:szCs w:val="4"/>
        </w:rPr>
        <w:br/>
      </w:r>
    </w:p>
    <w:p w:rsidR="00F30D17" w:rsidRDefault="00F30D17" w:rsidP="00D950EB">
      <w:pPr>
        <w:ind w:left="-595"/>
        <w:rPr>
          <w:rFonts w:ascii="Arial Narrow" w:hAnsi="Arial Narrow"/>
          <w:i/>
          <w:iCs/>
          <w:color w:val="FF6600"/>
          <w:sz w:val="18"/>
        </w:rPr>
      </w:pPr>
    </w:p>
    <w:tbl>
      <w:tblPr>
        <w:tblW w:w="10558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270"/>
        <w:gridCol w:w="1739"/>
        <w:gridCol w:w="2522"/>
        <w:gridCol w:w="1027"/>
      </w:tblGrid>
      <w:tr w:rsidR="002055FB" w:rsidRPr="00642FB6" w:rsidTr="00FF79E3">
        <w:trPr>
          <w:cantSplit/>
          <w:jc w:val="center"/>
        </w:trPr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2055FB" w:rsidRPr="0066337B" w:rsidRDefault="002055FB" w:rsidP="00C24817">
            <w:pPr>
              <w:pStyle w:val="a4"/>
              <w:keepNext/>
              <w:spacing w:before="96" w:after="40"/>
              <w:jc w:val="left"/>
              <w:rPr>
                <w:rFonts w:ascii="Arial Narrow" w:hAnsi="Arial Narrow"/>
                <w:color w:val="C0C0C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Cs w:val="0"/>
                <w:sz w:val="20"/>
                <w:szCs w:val="20"/>
                <w:lang w:val="ru-RU"/>
              </w:rPr>
              <w:t>Получение согласия, язык проведения опроса и имя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2055FB" w:rsidRPr="0066337B" w:rsidRDefault="002055FB" w:rsidP="00C24817">
            <w:pPr>
              <w:pStyle w:val="a4"/>
              <w:keepNext/>
              <w:spacing w:before="96" w:after="40"/>
              <w:rPr>
                <w:rFonts w:ascii="Arial Narrow" w:hAnsi="Arial Narrow"/>
                <w:bCs w:val="0"/>
                <w:sz w:val="20"/>
                <w:szCs w:val="20"/>
                <w:lang w:val="en-GB"/>
              </w:rPr>
            </w:pPr>
            <w:r w:rsidRPr="0066337B">
              <w:rPr>
                <w:rFonts w:ascii="Arial Narrow" w:hAnsi="Arial Narrow"/>
                <w:bCs w:val="0"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2055FB" w:rsidRPr="0066337B" w:rsidRDefault="002055FB" w:rsidP="00C24817">
            <w:pPr>
              <w:pStyle w:val="a4"/>
              <w:keepNext/>
              <w:spacing w:before="96" w:after="40"/>
              <w:rPr>
                <w:rFonts w:ascii="Arial Narrow" w:hAnsi="Arial Narrow"/>
                <w:bCs w:val="0"/>
                <w:sz w:val="20"/>
                <w:szCs w:val="20"/>
                <w:lang w:val="en-GB"/>
              </w:rPr>
            </w:pPr>
            <w:r w:rsidRPr="0066337B">
              <w:rPr>
                <w:rFonts w:ascii="Arial Narrow" w:hAnsi="Arial Narrow"/>
                <w:bCs w:val="0"/>
                <w:sz w:val="20"/>
                <w:szCs w:val="20"/>
                <w:lang w:val="ru-RU"/>
              </w:rPr>
              <w:t>Код</w:t>
            </w:r>
          </w:p>
        </w:tc>
      </w:tr>
      <w:tr w:rsidR="002055FB" w:rsidRPr="00642FB6" w:rsidTr="002055FB">
        <w:trPr>
          <w:cantSplit/>
          <w:trHeight w:val="300"/>
          <w:jc w:val="center"/>
        </w:trPr>
        <w:tc>
          <w:tcPr>
            <w:tcW w:w="52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2055FB" w:rsidRDefault="002055FB" w:rsidP="00886D48">
            <w:pPr>
              <w:spacing w:before="96"/>
              <w:rPr>
                <w:rFonts w:ascii="Arial Narrow" w:hAnsi="Arial Narrow"/>
                <w:sz w:val="18"/>
                <w:szCs w:val="18"/>
                <w:lang w:val="ru-RU"/>
              </w:rPr>
            </w:pPr>
            <w:r>
              <w:rPr>
                <w:rStyle w:val="TableTextChar1"/>
                <w:rFonts w:ascii="Arial Narrow" w:hAnsi="Arial Narrow"/>
                <w:sz w:val="20"/>
                <w:szCs w:val="20"/>
                <w:lang w:val="ru-RU"/>
              </w:rPr>
              <w:t>Зачитано и</w:t>
            </w:r>
            <w:r w:rsidRPr="005B0812">
              <w:rPr>
                <w:rStyle w:val="TableTextChar1"/>
                <w:rFonts w:ascii="Arial Narrow" w:hAnsi="Arial Narrow"/>
                <w:sz w:val="20"/>
                <w:szCs w:val="20"/>
                <w:lang w:val="ru-RU"/>
              </w:rPr>
              <w:t xml:space="preserve"> получено согласие </w:t>
            </w:r>
            <w:r w:rsidRPr="005B0812"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  <w:t>y</w:t>
            </w:r>
            <w:r w:rsidRPr="005B0812">
              <w:rPr>
                <w:rStyle w:val="TableTextChar1"/>
                <w:rFonts w:ascii="Arial Narrow" w:hAnsi="Arial Narrow"/>
                <w:sz w:val="20"/>
                <w:szCs w:val="20"/>
                <w:lang w:val="ru-RU"/>
              </w:rPr>
              <w:t>частник</w:t>
            </w:r>
            <w:r w:rsidRPr="005B0812">
              <w:rPr>
                <w:rStyle w:val="TableTextChar1"/>
                <w:rFonts w:ascii="Arial Narrow" w:hAnsi="Arial Narrow"/>
                <w:sz w:val="20"/>
                <w:szCs w:val="20"/>
                <w:lang w:val="en-GB"/>
              </w:rPr>
              <w:t>a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2055FB" w:rsidRPr="0066337B" w:rsidRDefault="002055FB" w:rsidP="00C24817">
            <w:pPr>
              <w:keepNext/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                 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bottom"/>
          </w:tcPr>
          <w:p w:rsidR="002055FB" w:rsidRPr="0066337B" w:rsidRDefault="002055FB" w:rsidP="00C24817">
            <w:pPr>
              <w:keepNext/>
              <w:tabs>
                <w:tab w:val="left" w:pos="1451"/>
              </w:tabs>
              <w:spacing w:before="40"/>
              <w:ind w:right="54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0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1B2345" w:rsidRDefault="002055FB" w:rsidP="00925A63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</w:t>
            </w:r>
            <w:r>
              <w:rPr>
                <w:rFonts w:ascii="Arial Narrow" w:hAnsi="Arial Narrow"/>
                <w:bCs/>
              </w:rPr>
              <w:t>5</w:t>
            </w:r>
          </w:p>
        </w:tc>
      </w:tr>
      <w:tr w:rsidR="002055FB" w:rsidRPr="00642FB6" w:rsidTr="002055FB">
        <w:trPr>
          <w:cantSplit/>
          <w:trHeight w:val="300"/>
          <w:jc w:val="center"/>
        </w:trPr>
        <w:tc>
          <w:tcPr>
            <w:tcW w:w="52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052D07" w:rsidRDefault="002055FB" w:rsidP="00886D48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173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2055FB" w:rsidRPr="0066337B" w:rsidRDefault="002055FB" w:rsidP="00C24817">
            <w:pPr>
              <w:keepNext/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55FB" w:rsidRPr="0066337B" w:rsidRDefault="002055FB" w:rsidP="00C24817">
            <w:pPr>
              <w:keepNext/>
              <w:tabs>
                <w:tab w:val="left" w:pos="1451"/>
              </w:tabs>
              <w:spacing w:before="4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 xml:space="preserve">2 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   </w:t>
            </w:r>
            <w:r w:rsidRPr="0066337B">
              <w:rPr>
                <w:b/>
                <w:bCs/>
                <w:sz w:val="20"/>
                <w:szCs w:val="20"/>
                <w:lang w:val="ru-RU"/>
              </w:rPr>
              <w:t>Если НЕТ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,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</w:t>
            </w:r>
            <w:r w:rsidRPr="00667700">
              <w:rPr>
                <w:b/>
                <w:sz w:val="20"/>
                <w:szCs w:val="20"/>
                <w:lang w:val="ru-RU"/>
              </w:rPr>
              <w:t>ПРЕКРАТИТЕ ОПРОС</w:t>
            </w:r>
          </w:p>
        </w:tc>
        <w:tc>
          <w:tcPr>
            <w:tcW w:w="10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1B2345" w:rsidRDefault="002055FB" w:rsidP="00925A63">
            <w:pPr>
              <w:pStyle w:val="a4"/>
              <w:rPr>
                <w:rFonts w:ascii="Arial Narrow" w:hAnsi="Arial Narrow"/>
                <w:bCs w:val="0"/>
              </w:rPr>
            </w:pPr>
          </w:p>
        </w:tc>
      </w:tr>
      <w:tr w:rsidR="002055FB" w:rsidRPr="00642FB6" w:rsidTr="002055FB">
        <w:trPr>
          <w:cantSplit/>
          <w:trHeight w:val="150"/>
          <w:jc w:val="center"/>
        </w:trPr>
        <w:tc>
          <w:tcPr>
            <w:tcW w:w="52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2055FB" w:rsidRDefault="002055FB" w:rsidP="00886D48">
            <w:pPr>
              <w:spacing w:before="96"/>
              <w:rPr>
                <w:rStyle w:val="TableTextChar1"/>
                <w:rFonts w:ascii="Arial Narrow" w:hAnsi="Arial Narrow"/>
                <w:lang w:val="ru-RU"/>
              </w:rPr>
            </w:pPr>
            <w:r w:rsidRPr="0050206C">
              <w:rPr>
                <w:rStyle w:val="TableTextChar1"/>
                <w:rFonts w:ascii="Arial Narrow" w:hAnsi="Arial Narrow"/>
                <w:i/>
                <w:sz w:val="20"/>
                <w:szCs w:val="20"/>
                <w:lang w:val="ru-RU"/>
              </w:rPr>
              <w:t>Язык проведения опроса [</w:t>
            </w:r>
            <w:r>
              <w:rPr>
                <w:rStyle w:val="TableTextChar1"/>
                <w:rFonts w:ascii="Arial Narrow" w:hAnsi="Arial Narrow"/>
                <w:i/>
                <w:sz w:val="20"/>
                <w:szCs w:val="20"/>
                <w:lang w:val="ru-RU"/>
              </w:rPr>
              <w:t>укажите язык</w:t>
            </w:r>
            <w:r w:rsidRPr="0050206C">
              <w:rPr>
                <w:rStyle w:val="TableTextChar1"/>
                <w:rFonts w:ascii="Arial Narrow" w:hAnsi="Arial Narrow"/>
                <w:i/>
                <w:sz w:val="20"/>
                <w:szCs w:val="20"/>
                <w:lang w:val="ru-RU"/>
              </w:rPr>
              <w:t>]</w:t>
            </w:r>
          </w:p>
        </w:tc>
        <w:tc>
          <w:tcPr>
            <w:tcW w:w="173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2055FB" w:rsidRPr="00C17DB8" w:rsidRDefault="00C17DB8" w:rsidP="00C24817">
            <w:pPr>
              <w:keepNext/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Русский</w:t>
            </w:r>
          </w:p>
        </w:tc>
        <w:tc>
          <w:tcPr>
            <w:tcW w:w="25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2055FB" w:rsidRPr="0066337B" w:rsidRDefault="002055FB" w:rsidP="00C24817">
            <w:pPr>
              <w:keepNext/>
              <w:spacing w:before="4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0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1B2345" w:rsidRDefault="002055FB" w:rsidP="00925A63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</w:t>
            </w:r>
            <w:r>
              <w:rPr>
                <w:rFonts w:ascii="Arial Narrow" w:hAnsi="Arial Narrow"/>
                <w:bCs/>
              </w:rPr>
              <w:t>6</w:t>
            </w:r>
          </w:p>
        </w:tc>
      </w:tr>
      <w:tr w:rsidR="003C1EE0" w:rsidRPr="00642FB6" w:rsidTr="002055FB">
        <w:trPr>
          <w:cantSplit/>
          <w:trHeight w:val="150"/>
          <w:jc w:val="center"/>
        </w:trPr>
        <w:tc>
          <w:tcPr>
            <w:tcW w:w="52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Default="003C1EE0" w:rsidP="00886D48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173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3C1EE0" w:rsidRPr="0046555A" w:rsidRDefault="002055FB" w:rsidP="00925A63">
            <w:pPr>
              <w:tabs>
                <w:tab w:val="left" w:pos="1451"/>
              </w:tabs>
              <w:spacing w:before="40"/>
              <w:jc w:val="right"/>
              <w:rPr>
                <w:rFonts w:ascii="Arial Narrow" w:hAnsi="Arial Narrow"/>
                <w:i/>
                <w:iCs/>
                <w:sz w:val="18"/>
                <w:szCs w:val="18"/>
              </w:rPr>
            </w:pPr>
            <w:r w:rsidRPr="009B39C3">
              <w:rPr>
                <w:rFonts w:ascii="Arial Narrow" w:hAnsi="Arial Narrow"/>
                <w:i/>
                <w:sz w:val="20"/>
                <w:szCs w:val="20"/>
                <w:lang w:val="en-GB"/>
              </w:rPr>
              <w:t>[</w:t>
            </w:r>
            <w:r w:rsidRPr="009B39C3">
              <w:rPr>
                <w:rFonts w:ascii="Arial Narrow" w:hAnsi="Arial Narrow"/>
                <w:i/>
                <w:sz w:val="20"/>
                <w:szCs w:val="20"/>
                <w:lang w:val="ru-RU"/>
              </w:rPr>
              <w:t>Добавьте другой</w:t>
            </w:r>
            <w:r w:rsidRPr="009B39C3">
              <w:rPr>
                <w:rFonts w:ascii="Arial Narrow" w:hAnsi="Arial Narrow"/>
                <w:i/>
                <w:sz w:val="20"/>
                <w:szCs w:val="20"/>
                <w:lang w:val="en-GB"/>
              </w:rPr>
              <w:t>]</w:t>
            </w:r>
          </w:p>
        </w:tc>
        <w:tc>
          <w:tcPr>
            <w:tcW w:w="25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3C1EE0" w:rsidRPr="003701E1" w:rsidRDefault="003C1EE0" w:rsidP="00925A63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701E1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02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Pr="001B2345" w:rsidRDefault="003C1EE0" w:rsidP="00925A63">
            <w:pPr>
              <w:pStyle w:val="a4"/>
              <w:rPr>
                <w:rFonts w:ascii="Arial Narrow" w:hAnsi="Arial Narrow"/>
                <w:bCs w:val="0"/>
              </w:rPr>
            </w:pPr>
          </w:p>
        </w:tc>
      </w:tr>
      <w:tr w:rsidR="003C1EE0" w:rsidRPr="00642FB6" w:rsidTr="002055FB">
        <w:trPr>
          <w:cantSplit/>
          <w:trHeight w:val="150"/>
          <w:jc w:val="center"/>
        </w:trPr>
        <w:tc>
          <w:tcPr>
            <w:tcW w:w="52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Default="003C1EE0" w:rsidP="00886D48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173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3C1EE0" w:rsidRPr="0046555A" w:rsidRDefault="002055FB" w:rsidP="00925A63">
            <w:pPr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i/>
                <w:iCs/>
                <w:sz w:val="18"/>
                <w:szCs w:val="18"/>
              </w:rPr>
            </w:pPr>
            <w:r w:rsidRPr="009B39C3">
              <w:rPr>
                <w:rFonts w:ascii="Arial Narrow" w:hAnsi="Arial Narrow"/>
                <w:i/>
                <w:sz w:val="20"/>
                <w:szCs w:val="20"/>
                <w:lang w:val="en-GB"/>
              </w:rPr>
              <w:t>[</w:t>
            </w:r>
            <w:r w:rsidRPr="009B39C3">
              <w:rPr>
                <w:rFonts w:ascii="Arial Narrow" w:hAnsi="Arial Narrow"/>
                <w:i/>
                <w:sz w:val="20"/>
                <w:szCs w:val="20"/>
                <w:lang w:val="ru-RU"/>
              </w:rPr>
              <w:t>Добавьте другой</w:t>
            </w:r>
            <w:r w:rsidRPr="009B39C3">
              <w:rPr>
                <w:rFonts w:ascii="Arial Narrow" w:hAnsi="Arial Narrow"/>
                <w:i/>
                <w:sz w:val="20"/>
                <w:szCs w:val="20"/>
                <w:lang w:val="en-GB"/>
              </w:rPr>
              <w:t>]</w:t>
            </w:r>
          </w:p>
        </w:tc>
        <w:tc>
          <w:tcPr>
            <w:tcW w:w="25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3C1EE0" w:rsidRPr="003701E1" w:rsidRDefault="003C1EE0" w:rsidP="00925A63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701E1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102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Pr="001B2345" w:rsidRDefault="003C1EE0" w:rsidP="00925A63">
            <w:pPr>
              <w:pStyle w:val="a4"/>
              <w:rPr>
                <w:rFonts w:ascii="Arial Narrow" w:hAnsi="Arial Narrow"/>
                <w:bCs w:val="0"/>
              </w:rPr>
            </w:pPr>
          </w:p>
        </w:tc>
      </w:tr>
      <w:tr w:rsidR="003C1EE0" w:rsidRPr="00642FB6" w:rsidTr="002055FB">
        <w:trPr>
          <w:cantSplit/>
          <w:trHeight w:val="150"/>
          <w:jc w:val="center"/>
        </w:trPr>
        <w:tc>
          <w:tcPr>
            <w:tcW w:w="52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Default="003C1EE0" w:rsidP="00886D48">
            <w:pPr>
              <w:spacing w:before="96"/>
              <w:rPr>
                <w:rStyle w:val="TableTextChar1"/>
                <w:rFonts w:ascii="Arial Narrow" w:hAnsi="Arial Narrow"/>
                <w:lang w:val="en-GB"/>
              </w:rPr>
            </w:pPr>
          </w:p>
        </w:tc>
        <w:tc>
          <w:tcPr>
            <w:tcW w:w="173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3C1EE0" w:rsidRPr="0046555A" w:rsidRDefault="003C1EE0" w:rsidP="00925A63">
            <w:pPr>
              <w:tabs>
                <w:tab w:val="left" w:pos="1451"/>
                <w:tab w:val="right" w:pos="4144"/>
              </w:tabs>
              <w:spacing w:before="40"/>
              <w:jc w:val="right"/>
              <w:rPr>
                <w:rFonts w:ascii="Arial Narrow" w:hAnsi="Arial Narrow"/>
                <w:i/>
                <w:iCs/>
                <w:sz w:val="18"/>
                <w:szCs w:val="18"/>
              </w:rPr>
            </w:pPr>
            <w:r w:rsidRPr="0046555A">
              <w:rPr>
                <w:rFonts w:ascii="Arial Narrow" w:hAnsi="Arial Narrow"/>
                <w:i/>
                <w:iCs/>
                <w:sz w:val="18"/>
                <w:szCs w:val="18"/>
              </w:rPr>
              <w:t>[</w:t>
            </w:r>
            <w:r w:rsidR="002055FB" w:rsidRPr="009B39C3">
              <w:rPr>
                <w:rFonts w:ascii="Arial Narrow" w:hAnsi="Arial Narrow"/>
                <w:i/>
                <w:sz w:val="20"/>
                <w:szCs w:val="20"/>
                <w:lang w:val="en-GB"/>
              </w:rPr>
              <w:t>[</w:t>
            </w:r>
            <w:r w:rsidR="002055FB" w:rsidRPr="009B39C3">
              <w:rPr>
                <w:rFonts w:ascii="Arial Narrow" w:hAnsi="Arial Narrow"/>
                <w:i/>
                <w:sz w:val="20"/>
                <w:szCs w:val="20"/>
                <w:lang w:val="ru-RU"/>
              </w:rPr>
              <w:t>Добавьте другой</w:t>
            </w:r>
            <w:r w:rsidR="002055FB" w:rsidRPr="009B39C3">
              <w:rPr>
                <w:rFonts w:ascii="Arial Narrow" w:hAnsi="Arial Narrow"/>
                <w:i/>
                <w:sz w:val="20"/>
                <w:szCs w:val="20"/>
                <w:lang w:val="en-GB"/>
              </w:rPr>
              <w:t>]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Pr="003701E1" w:rsidRDefault="003C1EE0" w:rsidP="00925A63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18"/>
                <w:szCs w:val="18"/>
              </w:rPr>
            </w:pPr>
            <w:r w:rsidRPr="003701E1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10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Pr="001B2345" w:rsidRDefault="003C1EE0" w:rsidP="00925A63">
            <w:pPr>
              <w:pStyle w:val="a4"/>
              <w:rPr>
                <w:rFonts w:ascii="Arial Narrow" w:hAnsi="Arial Narrow"/>
                <w:bCs w:val="0"/>
              </w:rPr>
            </w:pPr>
          </w:p>
        </w:tc>
      </w:tr>
      <w:tr w:rsidR="003C1EE0" w:rsidRPr="00642FB6" w:rsidTr="00D515D5">
        <w:trPr>
          <w:cantSplit/>
          <w:jc w:val="center"/>
        </w:trPr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66337B" w:rsidRDefault="002055FB" w:rsidP="002055FB">
            <w:pPr>
              <w:pStyle w:val="a6"/>
              <w:keepNext/>
              <w:tabs>
                <w:tab w:val="clear" w:pos="4153"/>
                <w:tab w:val="clear" w:pos="8306"/>
              </w:tabs>
              <w:spacing w:before="12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Время проведения опроса </w:t>
            </w:r>
          </w:p>
          <w:p w:rsidR="003C1EE0" w:rsidRPr="00394E3A" w:rsidRDefault="002055FB" w:rsidP="002055FB">
            <w:pPr>
              <w:pStyle w:val="a6"/>
              <w:tabs>
                <w:tab w:val="clear" w:pos="4153"/>
                <w:tab w:val="clear" w:pos="8306"/>
              </w:tabs>
              <w:rPr>
                <w:rFonts w:ascii="Arial Narrow" w:hAnsi="Arial Narrow"/>
                <w:i/>
                <w:color w:val="FF6600"/>
                <w:sz w:val="18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(по 24-часовой шкале)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C1EE0" w:rsidRPr="00394E3A" w:rsidRDefault="003C1EE0" w:rsidP="00925A63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3C1EE0" w:rsidRDefault="003C1EE0" w:rsidP="00925A63">
            <w:pPr>
              <w:spacing w:before="60"/>
              <w:ind w:right="6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3C1EE0" w:rsidRPr="002D2C43" w:rsidRDefault="003C1EE0" w:rsidP="00925A63">
            <w:pPr>
              <w:tabs>
                <w:tab w:val="right" w:pos="2835"/>
                <w:tab w:val="left" w:pos="3119"/>
                <w:tab w:val="center" w:pos="3544"/>
                <w:tab w:val="center" w:pos="4395"/>
                <w:tab w:val="center" w:pos="5670"/>
              </w:tabs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</w:t>
            </w:r>
            <w:r w:rsidR="002055FB"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="002055FB"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055FB">
              <w:rPr>
                <w:rFonts w:ascii="Arial Narrow" w:hAnsi="Arial Narrow"/>
                <w:sz w:val="20"/>
                <w:szCs w:val="20"/>
              </w:rPr>
              <w:t xml:space="preserve">         </w:t>
            </w:r>
            <w:r w:rsidR="002055FB"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минуты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C1EE0" w:rsidRPr="001B2345" w:rsidRDefault="003C1EE0" w:rsidP="00925A63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I7</w:t>
            </w:r>
          </w:p>
        </w:tc>
      </w:tr>
      <w:tr w:rsidR="002055FB" w:rsidRPr="00642FB6" w:rsidTr="00D515D5">
        <w:trPr>
          <w:cantSplit/>
          <w:trHeight w:hRule="exact" w:val="380"/>
          <w:jc w:val="center"/>
        </w:trPr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085641" w:rsidRDefault="002055FB" w:rsidP="00C24817">
            <w:pPr>
              <w:pStyle w:val="a6"/>
              <w:keepNext/>
              <w:tabs>
                <w:tab w:val="clear" w:pos="4153"/>
                <w:tab w:val="clear" w:pos="8306"/>
              </w:tabs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Фамилия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55FB" w:rsidRPr="00740E12" w:rsidRDefault="002055FB" w:rsidP="00925A63">
            <w:pPr>
              <w:pStyle w:val="a4"/>
              <w:tabs>
                <w:tab w:val="left" w:pos="587"/>
                <w:tab w:val="left" w:pos="1580"/>
                <w:tab w:val="left" w:pos="3139"/>
              </w:tabs>
              <w:ind w:right="600"/>
              <w:jc w:val="right"/>
              <w:rPr>
                <w:rFonts w:ascii="Arial Narrow" w:hAnsi="Arial Narrow"/>
                <w:b w:val="0"/>
                <w:bCs w:val="0"/>
                <w:sz w:val="20"/>
                <w:szCs w:val="20"/>
                <w:lang w:val="en-GB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1B2345" w:rsidRDefault="002055FB" w:rsidP="00925A63">
            <w:pPr>
              <w:spacing w:before="120"/>
              <w:jc w:val="center"/>
              <w:rPr>
                <w:rFonts w:ascii="Arial Narrow" w:hAnsi="Arial Narrow"/>
                <w:bCs/>
              </w:rPr>
            </w:pPr>
            <w:r w:rsidRPr="001B2345">
              <w:rPr>
                <w:rFonts w:ascii="Arial Narrow" w:hAnsi="Arial Narrow"/>
                <w:bCs/>
              </w:rPr>
              <w:t>I</w:t>
            </w:r>
            <w:r>
              <w:rPr>
                <w:rFonts w:ascii="Arial Narrow" w:hAnsi="Arial Narrow"/>
                <w:bCs/>
              </w:rPr>
              <w:t>8</w:t>
            </w:r>
          </w:p>
        </w:tc>
      </w:tr>
      <w:tr w:rsidR="002055FB" w:rsidRPr="00642FB6" w:rsidTr="00D515D5">
        <w:trPr>
          <w:cantSplit/>
          <w:jc w:val="center"/>
        </w:trPr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085641" w:rsidRDefault="002055FB" w:rsidP="00C24817">
            <w:pPr>
              <w:pStyle w:val="a6"/>
              <w:keepNext/>
              <w:tabs>
                <w:tab w:val="clear" w:pos="4153"/>
                <w:tab w:val="clear" w:pos="8306"/>
              </w:tabs>
              <w:rPr>
                <w:rFonts w:ascii="Arial Narrow" w:hAnsi="Arial Narrow"/>
                <w:i/>
                <w:color w:val="FF6600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Имя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2055FB" w:rsidRPr="006D2BB2" w:rsidRDefault="002055FB" w:rsidP="00925A63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808080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55FB" w:rsidRPr="00085641" w:rsidRDefault="002055FB" w:rsidP="00925A63">
            <w:pPr>
              <w:pStyle w:val="a6"/>
              <w:tabs>
                <w:tab w:val="clear" w:pos="4153"/>
                <w:tab w:val="clear" w:pos="8306"/>
              </w:tabs>
              <w:spacing w:before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85641">
              <w:rPr>
                <w:rFonts w:ascii="Arial Narrow" w:hAnsi="Arial Narrow"/>
                <w:bCs/>
                <w:sz w:val="22"/>
                <w:szCs w:val="22"/>
              </w:rPr>
              <w:t>I9</w:t>
            </w:r>
          </w:p>
        </w:tc>
      </w:tr>
      <w:tr w:rsidR="002142C1" w:rsidRPr="00A74BAD" w:rsidTr="00492CC0">
        <w:trPr>
          <w:cantSplit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2142C1" w:rsidRPr="009B39C3" w:rsidRDefault="002142C1" w:rsidP="00C24817">
            <w:pPr>
              <w:keepNext/>
              <w:spacing w:before="12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9B39C3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Дополнительная информация, которая может быть полезной</w:t>
            </w:r>
          </w:p>
        </w:tc>
      </w:tr>
      <w:tr w:rsidR="003C1EE0" w:rsidRPr="00642FB6" w:rsidTr="00D515D5">
        <w:trPr>
          <w:cantSplit/>
          <w:jc w:val="center"/>
        </w:trPr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3C1EE0" w:rsidRPr="00CA0C8F" w:rsidRDefault="00146FA0" w:rsidP="00E0027A">
            <w:pPr>
              <w:pStyle w:val="a6"/>
              <w:tabs>
                <w:tab w:val="clear" w:pos="4153"/>
                <w:tab w:val="clear" w:pos="8306"/>
              </w:tabs>
              <w:spacing w:before="120"/>
              <w:rPr>
                <w:rFonts w:ascii="Arial Narrow" w:hAnsi="Arial Narrow"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Контактный номер телефона</w:t>
            </w:r>
            <w:r w:rsidR="00CA0C8F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, </w:t>
            </w:r>
            <w:r w:rsidR="00E0027A">
              <w:rPr>
                <w:rFonts w:ascii="Arial Narrow" w:hAnsi="Arial Narrow"/>
                <w:sz w:val="20"/>
                <w:szCs w:val="20"/>
                <w:lang w:val="ru-RU"/>
              </w:rPr>
              <w:t xml:space="preserve">мобильный </w:t>
            </w:r>
          </w:p>
        </w:tc>
        <w:tc>
          <w:tcPr>
            <w:tcW w:w="4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bottom"/>
          </w:tcPr>
          <w:p w:rsidR="003C1EE0" w:rsidRPr="00CA0C8F" w:rsidRDefault="003C1EE0" w:rsidP="00925A63">
            <w:pPr>
              <w:tabs>
                <w:tab w:val="right" w:pos="2835"/>
                <w:tab w:val="left" w:pos="3119"/>
              </w:tabs>
              <w:jc w:val="right"/>
              <w:rPr>
                <w:rFonts w:ascii="Arial Narrow" w:hAnsi="Arial Narrow"/>
                <w:color w:val="808080"/>
                <w:sz w:val="20"/>
                <w:szCs w:val="20"/>
                <w:lang w:val="ru-RU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3C1EE0" w:rsidRPr="001B2345" w:rsidRDefault="003C1EE0" w:rsidP="00925A63">
            <w:pPr>
              <w:spacing w:before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I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</w:tr>
    </w:tbl>
    <w:p w:rsidR="002B6AFE" w:rsidRPr="00D950EB" w:rsidRDefault="002B6AFE" w:rsidP="00F30D17">
      <w:pPr>
        <w:rPr>
          <w:rFonts w:ascii="Arial Narrow" w:hAnsi="Arial Narrow"/>
          <w:b/>
          <w:bCs/>
          <w:sz w:val="18"/>
          <w:szCs w:val="18"/>
        </w:rPr>
      </w:pPr>
    </w:p>
    <w:p w:rsidR="00106D9D" w:rsidRDefault="00106D9D" w:rsidP="00F169B2">
      <w:pPr>
        <w:rPr>
          <w:rFonts w:ascii="Arial" w:hAnsi="Arial" w:cs="Arial"/>
          <w:sz w:val="18"/>
          <w:szCs w:val="18"/>
        </w:rPr>
        <w:sectPr w:rsidR="00106D9D" w:rsidSect="00C21DC4">
          <w:headerReference w:type="default" r:id="rId14"/>
          <w:footerReference w:type="even" r:id="rId15"/>
          <w:footerReference w:type="default" r:id="rId16"/>
          <w:headerReference w:type="first" r:id="rId17"/>
          <w:pgSz w:w="11907" w:h="16840" w:code="9"/>
          <w:pgMar w:top="902" w:right="1134" w:bottom="709" w:left="1474" w:header="397" w:footer="284" w:gutter="0"/>
          <w:pgNumType w:start="0"/>
          <w:cols w:space="720"/>
          <w:titlePg/>
        </w:sectPr>
      </w:pPr>
    </w:p>
    <w:tbl>
      <w:tblPr>
        <w:tblW w:w="105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58"/>
      </w:tblGrid>
      <w:tr w:rsidR="005F06BB" w:rsidRPr="00642FB6" w:rsidTr="005F06BB">
        <w:trPr>
          <w:cantSplit/>
          <w:trHeight w:val="687"/>
          <w:jc w:val="center"/>
        </w:trPr>
        <w:tc>
          <w:tcPr>
            <w:tcW w:w="10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5F06BB" w:rsidRPr="00C24817" w:rsidRDefault="005F06BB" w:rsidP="005F06BB">
            <w:pPr>
              <w:keepNext/>
              <w:tabs>
                <w:tab w:val="right" w:pos="1450"/>
              </w:tabs>
              <w:spacing w:before="96"/>
              <w:jc w:val="center"/>
              <w:rPr>
                <w:rFonts w:ascii="Verdana" w:hAnsi="Verdana" w:cs="Arial (W1)"/>
                <w:b/>
                <w:color w:val="FFFFFF"/>
              </w:rPr>
            </w:pPr>
            <w:r w:rsidRPr="00642FB6">
              <w:rPr>
                <w:rFonts w:cs="Arial (W1)"/>
                <w:color w:val="FFFFFF"/>
              </w:rPr>
              <w:lastRenderedPageBreak/>
              <w:br w:type="page"/>
            </w:r>
            <w:r w:rsidR="006374AD" w:rsidRPr="00C24817">
              <w:rPr>
                <w:rFonts w:ascii="Verdana" w:hAnsi="Verdana" w:cs="Arial (W1)"/>
                <w:b/>
                <w:color w:val="FFFFFF"/>
                <w:sz w:val="20"/>
                <w:szCs w:val="20"/>
                <w:lang w:val="ru-RU"/>
              </w:rPr>
              <w:t>Этап</w:t>
            </w:r>
            <w:r w:rsidR="006374AD" w:rsidRPr="00C24817">
              <w:rPr>
                <w:rFonts w:ascii="Verdana" w:hAnsi="Verdana" w:cs="Arial (W1)"/>
                <w:b/>
                <w:color w:val="FFFFFF"/>
                <w:sz w:val="20"/>
                <w:szCs w:val="20"/>
              </w:rPr>
              <w:t xml:space="preserve"> 1</w:t>
            </w:r>
            <w:r w:rsidR="006374AD" w:rsidRPr="00C24817">
              <w:rPr>
                <w:rFonts w:ascii="Verdana" w:hAnsi="Verdana" w:cs="Arial (W1)"/>
                <w:b/>
                <w:color w:val="FFFFFF"/>
                <w:sz w:val="20"/>
                <w:szCs w:val="20"/>
                <w:lang w:val="ru-RU"/>
              </w:rPr>
              <w:t xml:space="preserve">   Демографическая информация</w:t>
            </w:r>
          </w:p>
        </w:tc>
      </w:tr>
    </w:tbl>
    <w:p w:rsidR="004C324A" w:rsidRPr="00642FB6" w:rsidRDefault="004C324A" w:rsidP="005F06BB">
      <w:pPr>
        <w:ind w:left="-595"/>
      </w:pPr>
    </w:p>
    <w:tbl>
      <w:tblPr>
        <w:tblW w:w="10560" w:type="dxa"/>
        <w:jc w:val="center"/>
        <w:tblLayout w:type="fixed"/>
        <w:tblLook w:val="0000"/>
      </w:tblPr>
      <w:tblGrid>
        <w:gridCol w:w="4439"/>
        <w:gridCol w:w="2453"/>
        <w:gridCol w:w="13"/>
        <w:gridCol w:w="2617"/>
        <w:gridCol w:w="1038"/>
      </w:tblGrid>
      <w:tr w:rsidR="006374AD" w:rsidRPr="00642FB6" w:rsidTr="00F40B32">
        <w:trPr>
          <w:jc w:val="center"/>
        </w:trPr>
        <w:tc>
          <w:tcPr>
            <w:tcW w:w="105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FFFFFF"/>
          </w:tcPr>
          <w:p w:rsidR="006374AD" w:rsidRPr="0066337B" w:rsidRDefault="006374AD" w:rsidP="00C24817">
            <w:pPr>
              <w:keepNext/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ОСНОВНОЙ МОДУЛЬ</w:t>
            </w:r>
            <w:r w:rsidRPr="0066337B">
              <w:rPr>
                <w:rFonts w:ascii="Arial Narrow" w:hAnsi="Arial Narrow"/>
                <w:b/>
                <w:sz w:val="20"/>
                <w:szCs w:val="20"/>
              </w:rPr>
              <w:t xml:space="preserve">: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Демографическая информация</w:t>
            </w:r>
          </w:p>
        </w:tc>
      </w:tr>
      <w:tr w:rsidR="006374AD" w:rsidRPr="00642FB6" w:rsidTr="007A7A43">
        <w:trPr>
          <w:jc w:val="center"/>
        </w:trPr>
        <w:tc>
          <w:tcPr>
            <w:tcW w:w="44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374AD" w:rsidRPr="009B39C3" w:rsidRDefault="006374AD" w:rsidP="00C24817">
            <w:pPr>
              <w:keepNext/>
              <w:spacing w:before="40" w:after="40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374AD" w:rsidRPr="0066337B" w:rsidRDefault="006374AD" w:rsidP="00C24817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74AD" w:rsidRPr="0066337B" w:rsidRDefault="006374AD" w:rsidP="00C24817">
            <w:pPr>
              <w:keepNext/>
              <w:tabs>
                <w:tab w:val="right" w:pos="1450"/>
              </w:tabs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 w:bidi="ar-EG"/>
              </w:rPr>
              <w:t>Код</w:t>
            </w:r>
          </w:p>
        </w:tc>
      </w:tr>
      <w:tr w:rsidR="006374AD" w:rsidRPr="00642FB6" w:rsidTr="00D515D5">
        <w:trPr>
          <w:trHeight w:hRule="exact" w:val="380"/>
          <w:jc w:val="center"/>
        </w:trPr>
        <w:tc>
          <w:tcPr>
            <w:tcW w:w="443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374AD" w:rsidRPr="0066337B" w:rsidRDefault="006374AD" w:rsidP="00C24817">
            <w:pPr>
              <w:keepNext/>
              <w:rPr>
                <w:rFonts w:ascii="Arial Narrow" w:hAnsi="Arial Narrow"/>
                <w:i/>
                <w:spacing w:val="-2"/>
                <w:sz w:val="20"/>
                <w:szCs w:val="20"/>
                <w:lang w:val="ru-RU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Пол </w:t>
            </w:r>
            <w:r w:rsidRPr="004809A8">
              <w:rPr>
                <w:rFonts w:ascii="Arial Narrow" w:hAnsi="Arial Narrow"/>
                <w:i/>
                <w:sz w:val="20"/>
                <w:szCs w:val="20"/>
                <w:lang w:val="ru-RU"/>
              </w:rPr>
              <w:t>(мужской / женский по внешним признакам)</w:t>
            </w:r>
          </w:p>
        </w:tc>
        <w:tc>
          <w:tcPr>
            <w:tcW w:w="2466" w:type="dxa"/>
            <w:gridSpan w:val="2"/>
            <w:tcBorders>
              <w:left w:val="nil"/>
              <w:bottom w:val="single" w:sz="4" w:space="0" w:color="FFFFFF"/>
            </w:tcBorders>
            <w:vAlign w:val="center"/>
          </w:tcPr>
          <w:p w:rsidR="006374AD" w:rsidRPr="0066337B" w:rsidRDefault="006374AD" w:rsidP="00C24817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Мужской</w:t>
            </w:r>
          </w:p>
        </w:tc>
        <w:tc>
          <w:tcPr>
            <w:tcW w:w="2617" w:type="dxa"/>
            <w:tcBorders>
              <w:top w:val="single" w:sz="4" w:space="0" w:color="auto"/>
              <w:bottom w:val="single" w:sz="4" w:space="0" w:color="FFFFFF"/>
              <w:right w:val="single" w:sz="6" w:space="0" w:color="auto"/>
            </w:tcBorders>
            <w:shd w:val="clear" w:color="auto" w:fill="auto"/>
            <w:vAlign w:val="center"/>
          </w:tcPr>
          <w:p w:rsidR="006374AD" w:rsidRPr="0066337B" w:rsidRDefault="006374AD" w:rsidP="00C24817">
            <w:pPr>
              <w:keepNext/>
              <w:tabs>
                <w:tab w:val="right" w:pos="402"/>
              </w:tabs>
              <w:spacing w:before="4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03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374AD" w:rsidRPr="001B2345" w:rsidRDefault="006374AD" w:rsidP="000972D4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C1</w:t>
            </w:r>
          </w:p>
        </w:tc>
      </w:tr>
      <w:tr w:rsidR="006374AD" w:rsidRPr="00642FB6" w:rsidTr="00D515D5">
        <w:trPr>
          <w:trHeight w:hRule="exact" w:val="380"/>
          <w:jc w:val="center"/>
        </w:trPr>
        <w:tc>
          <w:tcPr>
            <w:tcW w:w="443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AD" w:rsidRPr="00A22F88" w:rsidRDefault="006374AD" w:rsidP="009D465C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66" w:type="dxa"/>
            <w:gridSpan w:val="2"/>
            <w:tcBorders>
              <w:top w:val="single" w:sz="4" w:space="0" w:color="FFFFFF"/>
              <w:left w:val="nil"/>
            </w:tcBorders>
            <w:vAlign w:val="center"/>
          </w:tcPr>
          <w:p w:rsidR="006374AD" w:rsidRPr="00642FB6" w:rsidRDefault="006374AD" w:rsidP="0068684E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Женский</w:t>
            </w:r>
          </w:p>
        </w:tc>
        <w:tc>
          <w:tcPr>
            <w:tcW w:w="2617" w:type="dxa"/>
            <w:tcBorders>
              <w:top w:val="single" w:sz="4" w:space="0" w:color="FFFFFF"/>
              <w:right w:val="single" w:sz="6" w:space="0" w:color="auto"/>
            </w:tcBorders>
            <w:shd w:val="clear" w:color="auto" w:fill="auto"/>
            <w:vAlign w:val="center"/>
          </w:tcPr>
          <w:p w:rsidR="006374AD" w:rsidRPr="006D2BB2" w:rsidRDefault="006374AD" w:rsidP="0068684E">
            <w:pPr>
              <w:tabs>
                <w:tab w:val="right" w:pos="2835"/>
                <w:tab w:val="left" w:pos="3119"/>
              </w:tabs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374AD" w:rsidRPr="001B2345" w:rsidRDefault="006374AD" w:rsidP="000972D4">
            <w:pPr>
              <w:jc w:val="center"/>
              <w:rPr>
                <w:bCs/>
              </w:rPr>
            </w:pPr>
          </w:p>
        </w:tc>
      </w:tr>
      <w:tr w:rsidR="00462CD9" w:rsidRPr="00642FB6" w:rsidTr="00D515D5">
        <w:trPr>
          <w:trHeight w:val="721"/>
          <w:jc w:val="center"/>
        </w:trPr>
        <w:tc>
          <w:tcPr>
            <w:tcW w:w="44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AD" w:rsidRDefault="006374AD" w:rsidP="006374AD">
            <w:pPr>
              <w:pStyle w:val="TableTextBasic"/>
              <w:keepNext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  <w:tab w:val="right" w:pos="402"/>
                <w:tab w:val="left" w:pos="2302"/>
                <w:tab w:val="right" w:pos="2875"/>
              </w:tabs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Дата Вашего рождения?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</w:p>
          <w:p w:rsidR="00462CD9" w:rsidRPr="00394E3A" w:rsidRDefault="006374AD" w:rsidP="006374AD">
            <w:pPr>
              <w:rPr>
                <w:rFonts w:ascii="Arial Narrow" w:hAnsi="Arial Narrow"/>
                <w:i/>
                <w:sz w:val="18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Не знаю 77 77 7777</w:t>
            </w:r>
          </w:p>
        </w:tc>
        <w:tc>
          <w:tcPr>
            <w:tcW w:w="5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62CD9" w:rsidRPr="006374AD" w:rsidRDefault="00462CD9" w:rsidP="009D465C">
            <w:pPr>
              <w:tabs>
                <w:tab w:val="right" w:pos="2835"/>
                <w:tab w:val="left" w:pos="3119"/>
              </w:tabs>
              <w:ind w:left="1214" w:right="200"/>
              <w:jc w:val="right"/>
              <w:rPr>
                <w:rFonts w:ascii="Arial Narrow" w:hAnsi="Arial Narrow"/>
                <w:sz w:val="28"/>
                <w:szCs w:val="28"/>
                <w:lang w:val="ru-RU"/>
              </w:rPr>
            </w:pPr>
          </w:p>
          <w:p w:rsidR="00462CD9" w:rsidRPr="00394E3A" w:rsidRDefault="00462CD9" w:rsidP="006374AD">
            <w:pPr>
              <w:keepNext/>
              <w:tabs>
                <w:tab w:val="right" w:pos="2835"/>
                <w:tab w:val="left" w:pos="3119"/>
              </w:tabs>
              <w:ind w:left="1214" w:right="200" w:hanging="965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374AD">
              <w:rPr>
                <w:rFonts w:ascii="Arial Narrow" w:hAnsi="Arial Narrow"/>
                <w:sz w:val="20"/>
                <w:szCs w:val="20"/>
                <w:lang w:val="ru-RU"/>
              </w:rPr>
              <w:t>└─┴─┘ └─┴─┘ └─┴─┴─┴─┘</w:t>
            </w:r>
            <w:r w:rsidRPr="006374AD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="006374AD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известно,     </w:t>
            </w:r>
          </w:p>
          <w:p w:rsidR="00462CD9" w:rsidRPr="006374AD" w:rsidRDefault="00462CD9" w:rsidP="0060442E">
            <w:pPr>
              <w:ind w:left="1214" w:right="400" w:hanging="965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374AD">
              <w:rPr>
                <w:rFonts w:ascii="Arial Narrow" w:hAnsi="Arial Narrow"/>
                <w:sz w:val="20"/>
                <w:szCs w:val="20"/>
                <w:lang w:val="ru-RU"/>
              </w:rPr>
              <w:t xml:space="preserve">     </w:t>
            </w:r>
            <w:r w:rsidR="006374AD" w:rsidRPr="0066337B">
              <w:rPr>
                <w:rFonts w:ascii="Arial Narrow" w:hAnsi="Arial Narrow"/>
                <w:sz w:val="20"/>
                <w:szCs w:val="20"/>
                <w:lang w:val="ru-RU"/>
              </w:rPr>
              <w:t>день</w:t>
            </w:r>
            <w:r w:rsidRPr="006374AD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6374AD" w:rsidRPr="006374AD">
              <w:rPr>
                <w:rFonts w:ascii="Arial Narrow" w:hAnsi="Arial Narrow"/>
                <w:sz w:val="20"/>
                <w:szCs w:val="20"/>
                <w:lang w:val="ru-RU"/>
              </w:rPr>
              <w:t xml:space="preserve">    </w:t>
            </w:r>
            <w:r w:rsidRPr="006374AD">
              <w:rPr>
                <w:rFonts w:ascii="Arial Narrow" w:hAnsi="Arial Narrow"/>
                <w:sz w:val="20"/>
                <w:szCs w:val="20"/>
                <w:lang w:val="ru-RU"/>
              </w:rPr>
              <w:t xml:space="preserve">   </w:t>
            </w:r>
            <w:r w:rsidR="006374AD" w:rsidRPr="0066337B">
              <w:rPr>
                <w:rFonts w:ascii="Arial Narrow" w:hAnsi="Arial Narrow"/>
                <w:sz w:val="20"/>
                <w:szCs w:val="20"/>
                <w:lang w:val="ru-RU"/>
              </w:rPr>
              <w:t>месяц</w:t>
            </w:r>
            <w:r w:rsidR="006374AD" w:rsidRPr="006374AD">
              <w:rPr>
                <w:rFonts w:ascii="Arial Narrow" w:hAnsi="Arial Narrow"/>
                <w:sz w:val="20"/>
                <w:szCs w:val="20"/>
                <w:lang w:val="ru-RU"/>
              </w:rPr>
              <w:t xml:space="preserve">           </w:t>
            </w:r>
            <w:r w:rsidRPr="006374AD">
              <w:rPr>
                <w:rFonts w:ascii="Arial Narrow" w:hAnsi="Arial Narrow"/>
                <w:sz w:val="20"/>
                <w:szCs w:val="20"/>
                <w:lang w:val="ru-RU"/>
              </w:rPr>
              <w:t xml:space="preserve">   </w:t>
            </w:r>
            <w:r w:rsidR="006374AD" w:rsidRPr="0066337B">
              <w:rPr>
                <w:rFonts w:ascii="Arial Narrow" w:hAnsi="Arial Narrow"/>
                <w:sz w:val="20"/>
                <w:szCs w:val="20"/>
                <w:lang w:val="ru-RU"/>
              </w:rPr>
              <w:t>год</w:t>
            </w:r>
            <w:r w:rsidR="006374AD" w:rsidRPr="006374AD">
              <w:rPr>
                <w:rFonts w:ascii="Arial Narrow" w:hAnsi="Arial Narrow"/>
                <w:sz w:val="20"/>
                <w:szCs w:val="20"/>
                <w:lang w:val="ru-RU"/>
              </w:rPr>
              <w:t xml:space="preserve">            </w:t>
            </w:r>
            <w:r w:rsidR="006374AD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перейдите к </w:t>
            </w:r>
            <w:r w:rsidR="006374AD" w:rsidRPr="0066337B">
              <w:rPr>
                <w:rFonts w:ascii="Arial Narrow" w:hAnsi="Arial Narrow"/>
                <w:i/>
                <w:sz w:val="20"/>
                <w:szCs w:val="20"/>
              </w:rPr>
              <w:t>C</w:t>
            </w:r>
            <w:r w:rsidR="006374AD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4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2CD9" w:rsidRPr="00085641" w:rsidRDefault="00462CD9" w:rsidP="003556D9">
            <w:pPr>
              <w:pStyle w:val="a6"/>
              <w:tabs>
                <w:tab w:val="clear" w:pos="4153"/>
                <w:tab w:val="clear" w:pos="8306"/>
              </w:tabs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85641">
              <w:rPr>
                <w:rFonts w:ascii="Arial Narrow" w:hAnsi="Arial Narrow"/>
                <w:bCs/>
                <w:sz w:val="22"/>
                <w:szCs w:val="22"/>
              </w:rPr>
              <w:t>C2</w:t>
            </w:r>
          </w:p>
        </w:tc>
      </w:tr>
      <w:tr w:rsidR="00462CD9" w:rsidRPr="00642FB6" w:rsidTr="00D515D5">
        <w:trPr>
          <w:jc w:val="center"/>
        </w:trPr>
        <w:tc>
          <w:tcPr>
            <w:tcW w:w="44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CD9" w:rsidRPr="00A22F88" w:rsidRDefault="006374AD" w:rsidP="009D465C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Сколько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Вам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лет</w:t>
            </w:r>
            <w:r w:rsidRPr="0066337B">
              <w:rPr>
                <w:rFonts w:ascii="Arial Narrow" w:hAnsi="Arial Narrow"/>
                <w:sz w:val="20"/>
                <w:szCs w:val="20"/>
              </w:rPr>
              <w:t>?</w:t>
            </w:r>
          </w:p>
        </w:tc>
        <w:tc>
          <w:tcPr>
            <w:tcW w:w="2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62CD9" w:rsidRPr="00642FB6" w:rsidRDefault="006374AD" w:rsidP="004C324A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Годы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462CD9" w:rsidRPr="006D2BB2" w:rsidRDefault="00462CD9" w:rsidP="0080448D">
            <w:pPr>
              <w:rPr>
                <w:sz w:val="20"/>
                <w:szCs w:val="20"/>
              </w:rPr>
            </w:pPr>
          </w:p>
          <w:p w:rsidR="00462CD9" w:rsidRPr="006D2BB2" w:rsidRDefault="00462CD9" w:rsidP="0080448D">
            <w:pPr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62CD9" w:rsidRPr="00085641" w:rsidRDefault="00462CD9" w:rsidP="000972D4">
            <w:pPr>
              <w:pStyle w:val="a6"/>
              <w:tabs>
                <w:tab w:val="clear" w:pos="4153"/>
                <w:tab w:val="clear" w:pos="8306"/>
              </w:tabs>
              <w:jc w:val="center"/>
              <w:rPr>
                <w:bCs/>
              </w:rPr>
            </w:pPr>
            <w:r w:rsidRPr="00085641">
              <w:rPr>
                <w:rFonts w:ascii="Arial Narrow" w:hAnsi="Arial Narrow"/>
                <w:bCs/>
                <w:sz w:val="22"/>
                <w:szCs w:val="22"/>
              </w:rPr>
              <w:t>C3</w:t>
            </w:r>
          </w:p>
        </w:tc>
      </w:tr>
      <w:tr w:rsidR="006374AD" w:rsidRPr="00642FB6" w:rsidTr="00D515D5">
        <w:tblPrEx>
          <w:shd w:val="pct15" w:color="auto" w:fill="auto"/>
        </w:tblPrEx>
        <w:trPr>
          <w:cantSplit/>
          <w:trHeight w:val="647"/>
          <w:jc w:val="center"/>
        </w:trPr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4AD" w:rsidRPr="0066337B" w:rsidRDefault="006374AD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всего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лет Вы учились в школе и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 режиме полного дня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(исключая дошкольное образование)?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374AD" w:rsidRPr="0065440C" w:rsidRDefault="0065440C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Лет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74AD" w:rsidRPr="006D2BB2" w:rsidRDefault="006374AD" w:rsidP="00B71771">
            <w:pPr>
              <w:rPr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4AD" w:rsidRPr="001B2345" w:rsidRDefault="006374AD" w:rsidP="00F2478F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4</w:t>
            </w:r>
          </w:p>
        </w:tc>
      </w:tr>
    </w:tbl>
    <w:p w:rsidR="004C324A" w:rsidRPr="00642FB6" w:rsidRDefault="004C324A" w:rsidP="004C324A">
      <w:pPr>
        <w:pStyle w:val="a6"/>
        <w:tabs>
          <w:tab w:val="clear" w:pos="4153"/>
          <w:tab w:val="clear" w:pos="8306"/>
        </w:tabs>
      </w:pPr>
    </w:p>
    <w:tbl>
      <w:tblPr>
        <w:tblW w:w="10560" w:type="dxa"/>
        <w:jc w:val="center"/>
        <w:shd w:val="pct15" w:color="auto" w:fill="auto"/>
        <w:tblLayout w:type="fixed"/>
        <w:tblLook w:val="0000"/>
      </w:tblPr>
      <w:tblGrid>
        <w:gridCol w:w="4387"/>
        <w:gridCol w:w="2507"/>
        <w:gridCol w:w="2628"/>
        <w:gridCol w:w="1038"/>
      </w:tblGrid>
      <w:tr w:rsidR="00E137E0" w:rsidRPr="00642FB6" w:rsidTr="00F40B32">
        <w:trPr>
          <w:cantSplit/>
          <w:jc w:val="center"/>
        </w:trPr>
        <w:tc>
          <w:tcPr>
            <w:tcW w:w="105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E137E0" w:rsidRPr="00085641" w:rsidRDefault="00E137E0" w:rsidP="00C24817">
            <w:pPr>
              <w:pStyle w:val="a6"/>
              <w:keepNext/>
              <w:tabs>
                <w:tab w:val="clear" w:pos="4153"/>
                <w:tab w:val="clear" w:pos="8306"/>
              </w:tabs>
              <w:spacing w:before="40" w:after="40"/>
              <w:rPr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РАСШИРЕННЫЙ МОДУЛЬ</w:t>
            </w:r>
            <w:r w:rsidRPr="00085641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66337B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Демографическая информация</w:t>
            </w:r>
          </w:p>
        </w:tc>
      </w:tr>
      <w:tr w:rsidR="00E17D54" w:rsidRPr="00642FB6" w:rsidTr="00D515D5">
        <w:trPr>
          <w:cantSplit/>
          <w:trHeight w:hRule="exact" w:val="255"/>
          <w:jc w:val="center"/>
        </w:trPr>
        <w:tc>
          <w:tcPr>
            <w:tcW w:w="4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E17D54" w:rsidRDefault="00E17D54" w:rsidP="00E17D54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Каков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наивысший уровень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полученного Вами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образования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  <w:p w:rsidR="00E17D54" w:rsidRPr="00E17D54" w:rsidRDefault="00E17D54" w:rsidP="00F23C50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  <w:lang w:val="ru-RU"/>
              </w:rPr>
            </w:pPr>
          </w:p>
          <w:p w:rsidR="00E17D54" w:rsidRPr="00E17D54" w:rsidRDefault="00E17D54" w:rsidP="00F23C50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  <w:lang w:val="ru-RU"/>
              </w:rPr>
            </w:pPr>
          </w:p>
          <w:p w:rsidR="00E17D54" w:rsidRPr="00E17D54" w:rsidRDefault="00E17D54" w:rsidP="00F23C50">
            <w:pPr>
              <w:tabs>
                <w:tab w:val="right" w:pos="402"/>
                <w:tab w:val="left" w:pos="2302"/>
                <w:tab w:val="right" w:pos="2875"/>
              </w:tabs>
              <w:rPr>
                <w:rFonts w:ascii="Arial Narrow" w:hAnsi="Arial Narrow"/>
                <w:sz w:val="18"/>
                <w:lang w:val="ru-RU"/>
              </w:rPr>
            </w:pPr>
          </w:p>
          <w:p w:rsidR="00E17D54" w:rsidRPr="00275C79" w:rsidRDefault="00E17D54" w:rsidP="00E17D54">
            <w:pPr>
              <w:pStyle w:val="TableTextBasic"/>
              <w:keepNext/>
              <w:spacing w:before="60"/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</w:pPr>
            <w:r w:rsidRPr="00E17D54">
              <w:rPr>
                <w:rFonts w:ascii="Arial Narrow" w:hAnsi="Arial Narrow"/>
                <w:i/>
                <w:iCs/>
                <w:lang w:val="ru-RU"/>
              </w:rPr>
              <w:t>[</w:t>
            </w:r>
            <w:r w:rsidRPr="00275C79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[УКАЖИТЕ ХАРАКТЕРНЫЕ ДЛЯ СТРАНЫ КАТЕГОРИИ]</w:t>
            </w:r>
          </w:p>
          <w:p w:rsidR="00E17D54" w:rsidRPr="00E17D54" w:rsidRDefault="00E17D54" w:rsidP="00F23C50">
            <w:pPr>
              <w:spacing w:before="60"/>
              <w:rPr>
                <w:rFonts w:ascii="Arial Narrow" w:hAnsi="Arial Narrow"/>
                <w:spacing w:val="-2"/>
                <w:sz w:val="18"/>
                <w:lang w:val="ru-RU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E17D54" w:rsidRPr="00B45055" w:rsidRDefault="00E17D54" w:rsidP="00C24817">
            <w:pPr>
              <w:keepNext/>
              <w:tabs>
                <w:tab w:val="left" w:pos="2291"/>
              </w:tabs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45055">
              <w:rPr>
                <w:rFonts w:ascii="Arial Narrow" w:hAnsi="Arial Narrow"/>
                <w:sz w:val="20"/>
                <w:szCs w:val="20"/>
                <w:lang w:val="ru-RU"/>
              </w:rPr>
              <w:t>Нет школьного образования</w:t>
            </w:r>
          </w:p>
        </w:tc>
        <w:tc>
          <w:tcPr>
            <w:tcW w:w="2628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E17D54" w:rsidRPr="0066337B" w:rsidRDefault="00E17D54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E17D54" w:rsidRPr="0066337B" w:rsidRDefault="00E17D54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E17D54" w:rsidRPr="001B2345" w:rsidRDefault="00E17D54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642FB6" w:rsidRDefault="00C17DB8" w:rsidP="00F23C50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DF7BF0" w:rsidRDefault="00C17DB8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B45055">
              <w:rPr>
                <w:rFonts w:ascii="Arial Narrow" w:hAnsi="Arial Narrow"/>
                <w:sz w:val="20"/>
                <w:szCs w:val="20"/>
              </w:rPr>
              <w:t xml:space="preserve">Законченное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начальное(3кл)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642FB6" w:rsidRDefault="00C17DB8" w:rsidP="00F23C50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DF7BF0" w:rsidRDefault="00C17DB8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B45055">
              <w:rPr>
                <w:rFonts w:ascii="Arial Narrow" w:hAnsi="Arial Narrow"/>
                <w:sz w:val="20"/>
                <w:szCs w:val="20"/>
              </w:rPr>
              <w:t xml:space="preserve">Законченное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среднее(9кл)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642FB6" w:rsidRDefault="00C17DB8" w:rsidP="00F23C50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DF7BF0" w:rsidRDefault="00C17DB8" w:rsidP="00C17DB8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Законченное среднее(11кл)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642FB6" w:rsidRDefault="00C17DB8" w:rsidP="00F23C50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5D0480" w:rsidRDefault="00C17DB8" w:rsidP="00C17DB8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Среднее техническое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642FB6" w:rsidRDefault="00C17DB8" w:rsidP="00F23C50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DF7BF0" w:rsidRDefault="00C17DB8" w:rsidP="00C17DB8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Высшее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642FB6" w:rsidRDefault="00C17DB8" w:rsidP="00F23C50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C17DB8" w:rsidRDefault="00C17DB8" w:rsidP="00C17DB8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Кандидат наук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642FB6" w:rsidRDefault="00C17DB8" w:rsidP="00F23C50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C17DB8" w:rsidRPr="00B45055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45055">
              <w:rPr>
                <w:rFonts w:ascii="Arial Narrow" w:hAnsi="Arial Narrow"/>
                <w:sz w:val="20"/>
                <w:szCs w:val="20"/>
                <w:lang w:val="ru-RU"/>
              </w:rPr>
              <w:t>Отказывается отвечать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88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val="255"/>
          <w:jc w:val="center"/>
        </w:trPr>
        <w:tc>
          <w:tcPr>
            <w:tcW w:w="4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tcMar>
              <w:top w:w="28" w:type="dxa"/>
            </w:tcMar>
            <w:vAlign w:val="center"/>
          </w:tcPr>
          <w:p w:rsidR="00C17DB8" w:rsidRPr="00E17D54" w:rsidRDefault="00C17DB8" w:rsidP="008C1021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DF7BF0">
              <w:rPr>
                <w:rFonts w:ascii="Arial Narrow" w:hAnsi="Arial Narrow"/>
                <w:sz w:val="20"/>
                <w:szCs w:val="20"/>
                <w:lang w:val="ru-RU"/>
              </w:rPr>
              <w:t xml:space="preserve">К какой </w:t>
            </w:r>
            <w:r w:rsidRPr="00DF7BF0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этнической группе</w:t>
            </w:r>
            <w:r w:rsidRPr="00DF7BF0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BB52A4">
              <w:rPr>
                <w:rFonts w:ascii="Arial Narrow" w:hAnsi="Arial Narrow"/>
                <w:b/>
                <w:sz w:val="20"/>
                <w:szCs w:val="20"/>
                <w:lang w:val="ru-RU"/>
              </w:rPr>
              <w:t>Вы относитесь?</w:t>
            </w:r>
          </w:p>
        </w:tc>
        <w:tc>
          <w:tcPr>
            <w:tcW w:w="2507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C17DB8" w:rsidRPr="00C17DB8" w:rsidRDefault="00C17DB8" w:rsidP="00C17DB8">
            <w:pPr>
              <w:jc w:val="right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18"/>
                <w:lang w:val="ru-RU"/>
              </w:rPr>
              <w:t>Кыргыз</w:t>
            </w:r>
          </w:p>
        </w:tc>
        <w:tc>
          <w:tcPr>
            <w:tcW w:w="2628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EF5FD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русский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EF5FD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узбек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Default="00C17DB8" w:rsidP="008E5F86">
            <w:pPr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  <w:p w:rsidR="00C17DB8" w:rsidRPr="00C17DB8" w:rsidRDefault="00C17DB8" w:rsidP="008E5F86">
            <w:pPr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C17DB8">
        <w:trPr>
          <w:cantSplit/>
          <w:trHeight w:hRule="exact" w:val="476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EF5FD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C17DB8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дунганин</w:t>
            </w:r>
          </w:p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Отказывается отвечать</w:t>
            </w:r>
          </w:p>
        </w:tc>
        <w:tc>
          <w:tcPr>
            <w:tcW w:w="2628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Default="00C17DB8" w:rsidP="008E5F86">
            <w:pPr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18"/>
                <w:lang w:val="ru-RU"/>
              </w:rPr>
              <w:t>4</w:t>
            </w:r>
          </w:p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88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C24817">
        <w:trPr>
          <w:cantSplit/>
          <w:trHeight w:val="284"/>
          <w:jc w:val="center"/>
        </w:trPr>
        <w:tc>
          <w:tcPr>
            <w:tcW w:w="4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Каково Ваше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семейное положение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07" w:type="dxa"/>
            <w:tcBorders>
              <w:top w:val="single" w:sz="4" w:space="0" w:color="auto"/>
              <w:left w:val="nil"/>
            </w:tcBorders>
            <w:shd w:val="pct15" w:color="auto" w:fill="auto"/>
          </w:tcPr>
          <w:p w:rsidR="00C17DB8" w:rsidRPr="0050180D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Холост/не замужем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(никогда не был/а)</w:t>
            </w:r>
          </w:p>
        </w:tc>
        <w:tc>
          <w:tcPr>
            <w:tcW w:w="2628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8E5F86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</w:tr>
      <w:tr w:rsidR="00C17DB8" w:rsidRPr="00642FB6" w:rsidTr="00C24817">
        <w:trPr>
          <w:cantSplit/>
          <w:trHeight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Default="00C17DB8" w:rsidP="004C324A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</w:tcPr>
          <w:p w:rsidR="00C17DB8" w:rsidRPr="00E17D54" w:rsidRDefault="00C17DB8" w:rsidP="008E5F86">
            <w:pPr>
              <w:jc w:val="right"/>
              <w:rPr>
                <w:rFonts w:ascii="Arial Narrow" w:hAnsi="Arial Narrow"/>
                <w:sz w:val="18"/>
                <w:lang w:val="ru-RU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Женат</w:t>
            </w:r>
            <w:r w:rsidRPr="005B0812">
              <w:rPr>
                <w:rFonts w:ascii="Arial Narrow" w:hAnsi="Arial Narrow"/>
                <w:i/>
                <w:spacing w:val="-2"/>
                <w:sz w:val="20"/>
                <w:szCs w:val="20"/>
                <w:lang w:val="ru-RU"/>
              </w:rPr>
              <w:t>/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 замужем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в настоящее время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8E5F86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C24817">
        <w:trPr>
          <w:cantSplit/>
          <w:trHeight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Default="00C17DB8" w:rsidP="004C324A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</w:tcPr>
          <w:p w:rsidR="00C17DB8" w:rsidRPr="00E17D54" w:rsidRDefault="00C17DB8" w:rsidP="008E5F86">
            <w:pPr>
              <w:jc w:val="right"/>
              <w:rPr>
                <w:rFonts w:ascii="Arial Narrow" w:hAnsi="Arial Narrow"/>
                <w:sz w:val="18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Женат</w:t>
            </w:r>
            <w:r w:rsidRPr="0066337B">
              <w:rPr>
                <w:rFonts w:ascii="Arial Narrow" w:hAnsi="Arial Narrow"/>
                <w:i/>
                <w:spacing w:val="-2"/>
                <w:sz w:val="20"/>
                <w:szCs w:val="20"/>
                <w:lang w:val="ru-RU"/>
              </w:rPr>
              <w:t>/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замужем, но живем раздельно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8E5F86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C24817">
        <w:trPr>
          <w:cantSplit/>
          <w:trHeight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Default="00C17DB8" w:rsidP="004C324A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</w:tcPr>
          <w:p w:rsidR="00C17DB8" w:rsidRPr="00642FB6" w:rsidRDefault="00C17DB8" w:rsidP="008E5F86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Разведен</w:t>
            </w:r>
            <w:r w:rsidRPr="0066337B">
              <w:rPr>
                <w:rFonts w:ascii="Arial Narrow" w:hAnsi="Arial Narrow"/>
                <w:i/>
                <w:spacing w:val="-2"/>
                <w:sz w:val="20"/>
                <w:szCs w:val="20"/>
                <w:lang w:val="ru-RU"/>
              </w:rPr>
              <w:t>/</w:t>
            </w:r>
            <w:r w:rsidRPr="0066337B">
              <w:rPr>
                <w:rFonts w:ascii="Arial Narrow" w:hAnsi="Arial Narrow"/>
                <w:iCs/>
                <w:spacing w:val="-2"/>
                <w:sz w:val="20"/>
                <w:szCs w:val="20"/>
                <w:lang w:val="ru-RU"/>
              </w:rPr>
              <w:t>а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8E5F86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C24817">
        <w:trPr>
          <w:cantSplit/>
          <w:trHeight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Default="00C17DB8" w:rsidP="004C324A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</w:tcPr>
          <w:p w:rsidR="00C17DB8" w:rsidRPr="00642FB6" w:rsidRDefault="00C17DB8" w:rsidP="008E5F86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Вдовец</w:t>
            </w:r>
            <w:r w:rsidRPr="0066337B">
              <w:rPr>
                <w:rFonts w:ascii="Arial Narrow" w:hAnsi="Arial Narrow"/>
                <w:i/>
                <w:spacing w:val="-2"/>
                <w:sz w:val="20"/>
                <w:szCs w:val="20"/>
                <w:lang w:val="ru-RU"/>
              </w:rPr>
              <w:t>/</w:t>
            </w:r>
            <w:r w:rsidRPr="0066337B">
              <w:rPr>
                <w:rFonts w:ascii="Arial Narrow" w:hAnsi="Arial Narrow"/>
                <w:iCs/>
                <w:spacing w:val="-2"/>
                <w:sz w:val="20"/>
                <w:szCs w:val="20"/>
                <w:lang w:val="ru-RU"/>
              </w:rPr>
              <w:t>вдова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8E5F86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C24817">
        <w:trPr>
          <w:cantSplit/>
          <w:trHeight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Default="00C17DB8" w:rsidP="004C324A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</w:tcPr>
          <w:p w:rsidR="00C17DB8" w:rsidRPr="00642FB6" w:rsidRDefault="00C17DB8" w:rsidP="008E5F86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Cs/>
                <w:spacing w:val="-2"/>
                <w:sz w:val="20"/>
                <w:szCs w:val="20"/>
                <w:lang w:val="ru-RU"/>
              </w:rPr>
              <w:t xml:space="preserve">Состоит </w:t>
            </w:r>
            <w:r w:rsidRPr="0066337B">
              <w:rPr>
                <w:rFonts w:ascii="Arial Narrow" w:hAnsi="Arial Narrow"/>
                <w:iCs/>
                <w:spacing w:val="-2"/>
                <w:sz w:val="20"/>
                <w:szCs w:val="20"/>
                <w:lang w:val="ru-RU"/>
              </w:rPr>
              <w:t>в гражданском браке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8E5F86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C24817">
        <w:trPr>
          <w:cantSplit/>
          <w:trHeight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Default="00C17DB8" w:rsidP="004C324A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  <w:bottom w:val="single" w:sz="4" w:space="0" w:color="auto"/>
            </w:tcBorders>
            <w:shd w:val="pct15" w:color="auto" w:fill="auto"/>
          </w:tcPr>
          <w:p w:rsidR="00C17DB8" w:rsidRDefault="00C17DB8" w:rsidP="008E5F86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               Отказывается отвечать</w:t>
            </w:r>
          </w:p>
        </w:tc>
        <w:tc>
          <w:tcPr>
            <w:tcW w:w="2628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8E5F86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88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8E5F86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6337B" w:rsidRDefault="00C17DB8" w:rsidP="00E17D54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Что из перечисленного более всего соответствует Вашему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основному роду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занятий за последние 12 месяцев?</w:t>
            </w:r>
          </w:p>
          <w:p w:rsidR="00C17DB8" w:rsidRDefault="00C17DB8" w:rsidP="00E17D54">
            <w:pPr>
              <w:pStyle w:val="TableTextBasic"/>
              <w:keepNext/>
              <w:spacing w:before="6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</w:p>
          <w:p w:rsidR="00C17DB8" w:rsidRPr="00EE6C0B" w:rsidRDefault="00C17DB8" w:rsidP="00E17D54">
            <w:pPr>
              <w:pStyle w:val="TableTextBasic"/>
              <w:keepNext/>
              <w:spacing w:before="60"/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</w:pPr>
            <w:r w:rsidRPr="00EE6C0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[УКАЖИТЕ ХАРАКТЕРНЫЕ ДЛЯ СТРАНЫ КАТЕГОРИИ]</w:t>
            </w:r>
          </w:p>
          <w:p w:rsidR="00C17DB8" w:rsidRDefault="00C17DB8" w:rsidP="00E17D54">
            <w:pPr>
              <w:pStyle w:val="TableTextBasic"/>
              <w:keepNext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C17DB8" w:rsidRPr="00642FB6" w:rsidRDefault="00C17DB8" w:rsidP="00E17D54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  <w:r w:rsidRPr="00C7197A">
              <w:rPr>
                <w:rFonts w:ascii="Arial Narrow" w:hAnsi="Arial Narrow"/>
                <w:sz w:val="20"/>
                <w:szCs w:val="20"/>
                <w:lang w:val="ru-RU"/>
              </w:rPr>
              <w:t>(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ИСПОЛЬЗУЙТЕ КАРТОЧКИ С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ОТВЕТ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АМИ</w:t>
            </w:r>
            <w:r w:rsidRPr="00C7197A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)</w:t>
            </w:r>
          </w:p>
        </w:tc>
        <w:tc>
          <w:tcPr>
            <w:tcW w:w="2507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Государственный служащий</w:t>
            </w:r>
          </w:p>
        </w:tc>
        <w:tc>
          <w:tcPr>
            <w:tcW w:w="2628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Arial Narrow" w:hAnsi="Arial Narrow"/>
              </w:rPr>
            </w:pPr>
            <w:r w:rsidRPr="00642FB6">
              <w:rPr>
                <w:rFonts w:ascii="Arial Narrow" w:hAnsi="Arial Narrow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bCs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Работник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частного сектора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Предприниматель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8C1021" w:rsidRDefault="00394E3A" w:rsidP="00394E3A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Работник сель/хоз-ва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Учащийся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Домохозяйка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Пенсионер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7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6C6C21">
        <w:trPr>
          <w:cantSplit/>
          <w:trHeight w:hRule="exact" w:val="53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Безработный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(способный работать</w:t>
            </w:r>
            <w:r w:rsidRPr="0066337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6C6C21">
        <w:trPr>
          <w:cantSplit/>
          <w:trHeight w:hRule="exact" w:val="415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</w:tcBorders>
            <w:shd w:val="pct15" w:color="auto" w:fill="auto"/>
            <w:vAlign w:val="center"/>
          </w:tcPr>
          <w:p w:rsidR="00C17DB8" w:rsidRPr="0066337B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Безработный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неспособный работать</w:t>
            </w:r>
            <w:r w:rsidRPr="0066337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628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A05671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9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D515D5">
        <w:trPr>
          <w:cantSplit/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C17DB8" w:rsidRPr="00642FB6" w:rsidRDefault="00C17DB8" w:rsidP="004C324A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C17DB8" w:rsidRPr="00DB72EF" w:rsidRDefault="00C17DB8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Отказывается отвечать</w:t>
            </w:r>
          </w:p>
        </w:tc>
        <w:tc>
          <w:tcPr>
            <w:tcW w:w="2628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99655D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88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1B2345" w:rsidRDefault="00C17DB8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C17DB8" w:rsidRPr="00642FB6" w:rsidTr="00D515D5">
        <w:trPr>
          <w:trHeight w:val="600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E17D54" w:rsidRDefault="00C17DB8" w:rsidP="00F40904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человек старше 18 лет, включая Вас, проживают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вместе с Вами/в Вашем домохозяйстве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C17DB8" w:rsidRPr="00642FB6" w:rsidRDefault="00C17DB8" w:rsidP="004C324A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 человек</w:t>
            </w:r>
          </w:p>
        </w:tc>
        <w:tc>
          <w:tcPr>
            <w:tcW w:w="26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C17DB8" w:rsidRPr="00642FB6" w:rsidRDefault="00C17DB8" w:rsidP="00B7177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rPr>
                <w:rFonts w:ascii="Arial Narrow" w:hAnsi="Arial Narrow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17DB8" w:rsidRPr="00085641" w:rsidRDefault="00C17DB8" w:rsidP="00A05671">
            <w:pPr>
              <w:pStyle w:val="a6"/>
              <w:tabs>
                <w:tab w:val="clear" w:pos="4153"/>
                <w:tab w:val="clear" w:pos="8306"/>
              </w:tabs>
              <w:jc w:val="center"/>
              <w:rPr>
                <w:bCs/>
              </w:rPr>
            </w:pPr>
            <w:r w:rsidRPr="00085641">
              <w:rPr>
                <w:rFonts w:ascii="Arial Narrow" w:hAnsi="Arial Narrow"/>
                <w:bCs/>
                <w:sz w:val="22"/>
                <w:szCs w:val="22"/>
              </w:rPr>
              <w:t>C9</w:t>
            </w:r>
          </w:p>
        </w:tc>
      </w:tr>
    </w:tbl>
    <w:p w:rsidR="0060442E" w:rsidRPr="00372096" w:rsidRDefault="0060442E">
      <w:pPr>
        <w:rPr>
          <w:sz w:val="2"/>
          <w:szCs w:val="2"/>
        </w:rPr>
      </w:pPr>
      <w:r>
        <w:br w:type="page"/>
      </w:r>
    </w:p>
    <w:tbl>
      <w:tblPr>
        <w:tblW w:w="10558" w:type="dxa"/>
        <w:jc w:val="center"/>
        <w:shd w:val="pct15" w:color="auto" w:fill="auto"/>
        <w:tblLayout w:type="fixed"/>
        <w:tblLook w:val="0000"/>
      </w:tblPr>
      <w:tblGrid>
        <w:gridCol w:w="4387"/>
        <w:gridCol w:w="1552"/>
        <w:gridCol w:w="955"/>
        <w:gridCol w:w="2626"/>
        <w:gridCol w:w="1038"/>
      </w:tblGrid>
      <w:tr w:rsidR="0060442E" w:rsidRPr="00A74BAD" w:rsidTr="00F40B32">
        <w:trPr>
          <w:jc w:val="center"/>
        </w:trPr>
        <w:tc>
          <w:tcPr>
            <w:tcW w:w="1055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60442E" w:rsidRPr="006E3F2D" w:rsidRDefault="006E3F2D" w:rsidP="0060442E">
            <w:pPr>
              <w:spacing w:before="60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  <w:r w:rsidRPr="0066337B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lastRenderedPageBreak/>
              <w:t>РАСШИРЕННЫЙ МОДУЛЬ</w:t>
            </w:r>
            <w:r w:rsidRPr="006E3F2D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 xml:space="preserve">: </w:t>
            </w:r>
            <w:r w:rsidRPr="0066337B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Демографическая информация</w:t>
            </w:r>
            <w:r w:rsidR="0060442E" w:rsidRPr="006E3F2D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 xml:space="preserve">, </w:t>
            </w:r>
            <w:r w:rsidRPr="006E3F2D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продолжение</w:t>
            </w:r>
          </w:p>
        </w:tc>
      </w:tr>
      <w:tr w:rsidR="006E3F2D" w:rsidRPr="00642FB6" w:rsidTr="00C24817">
        <w:trPr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6E3F2D" w:rsidRPr="0066337B" w:rsidRDefault="006C6C21" w:rsidP="00C24817">
            <w:pPr>
              <w:pStyle w:val="a6"/>
              <w:keepNext/>
              <w:tabs>
                <w:tab w:val="clear" w:pos="4153"/>
                <w:tab w:val="clear" w:pos="8306"/>
                <w:tab w:val="left" w:pos="1142"/>
              </w:tabs>
              <w:spacing w:before="40" w:after="40"/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Вопрос</w:t>
            </w:r>
            <w:r w:rsidR="006E3F2D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ab/>
            </w:r>
          </w:p>
        </w:tc>
        <w:tc>
          <w:tcPr>
            <w:tcW w:w="5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6E3F2D" w:rsidRPr="0066337B" w:rsidRDefault="006E3F2D" w:rsidP="006E3F2D">
            <w:pPr>
              <w:pStyle w:val="a6"/>
              <w:keepNext/>
              <w:tabs>
                <w:tab w:val="clear" w:pos="4153"/>
                <w:tab w:val="clear" w:pos="8306"/>
              </w:tabs>
              <w:spacing w:before="40" w:after="40"/>
              <w:jc w:val="center"/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6E3F2D" w:rsidRPr="0066337B" w:rsidRDefault="006E3F2D" w:rsidP="00C24817">
            <w:pPr>
              <w:pStyle w:val="a6"/>
              <w:keepNext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Код</w:t>
            </w:r>
          </w:p>
        </w:tc>
      </w:tr>
      <w:tr w:rsidR="00462CD9" w:rsidRPr="00642FB6" w:rsidTr="00D515D5">
        <w:trPr>
          <w:jc w:val="center"/>
        </w:trPr>
        <w:tc>
          <w:tcPr>
            <w:tcW w:w="4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6E3F2D" w:rsidRPr="006C6C21" w:rsidRDefault="006E3F2D" w:rsidP="006E3F2D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Можете ли Вы сказать мне, 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каков </w:t>
            </w:r>
            <w:r w:rsidR="006C6C21">
              <w:rPr>
                <w:rFonts w:ascii="Arial Narrow" w:hAnsi="Arial Narrow"/>
                <w:sz w:val="20"/>
                <w:szCs w:val="20"/>
                <w:lang w:val="ru-RU"/>
              </w:rPr>
              <w:t>был средний уровень дохода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 Вашей семьи </w:t>
            </w:r>
            <w:r w:rsidRPr="005B0812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за последний год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  <w:p w:rsidR="00462CD9" w:rsidRPr="006E3F2D" w:rsidRDefault="006E3F2D" w:rsidP="006E3F2D">
            <w:pPr>
              <w:spacing w:before="60"/>
              <w:rPr>
                <w:rFonts w:ascii="Arial Narrow" w:hAnsi="Arial Narrow"/>
                <w:i/>
                <w:iCs/>
                <w:sz w:val="18"/>
                <w:lang w:val="ru-RU"/>
              </w:rPr>
            </w:pP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(УКАЖИТЕ ТОЛЬКО ОДИН ВАРИАНТ, НЕ ВСЕ 3)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462CD9" w:rsidRPr="00642FB6" w:rsidRDefault="006E3F2D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В неделю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6D2BB2" w:rsidRDefault="00462CD9" w:rsidP="006E3F2D">
            <w:pPr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</w:t>
            </w:r>
            <w:r w:rsidR="006E3F2D" w:rsidRPr="0066337B">
              <w:rPr>
                <w:rFonts w:ascii="Arial Narrow" w:hAnsi="Arial Narrow"/>
                <w:sz w:val="20"/>
                <w:szCs w:val="20"/>
                <w:lang w:val="ru-RU"/>
              </w:rPr>
              <w:t>Перейдите к</w:t>
            </w:r>
            <w:r w:rsidR="006E3F2D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T1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1B2345" w:rsidRDefault="00462CD9" w:rsidP="00A05671">
            <w:pPr>
              <w:spacing w:before="6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462CD9" w:rsidRPr="00642FB6" w:rsidTr="00D515D5">
        <w:trPr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462CD9" w:rsidRPr="00642FB6" w:rsidRDefault="006E3F2D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ИЛИ в месяц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6D2BB2" w:rsidRDefault="00462CD9" w:rsidP="006E3F2D">
            <w:pPr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0B2A9A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 </w:t>
            </w:r>
            <w:r w:rsidR="006E3F2D" w:rsidRPr="0066337B">
              <w:rPr>
                <w:rFonts w:ascii="Arial Narrow" w:hAnsi="Arial Narrow"/>
                <w:sz w:val="20"/>
                <w:szCs w:val="20"/>
                <w:lang w:val="ru-RU"/>
              </w:rPr>
              <w:t>Перейдите к</w:t>
            </w:r>
            <w:r w:rsidR="006E3F2D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T1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1B2345" w:rsidRDefault="00462CD9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462CD9" w:rsidRPr="00642FB6" w:rsidTr="00D515D5">
        <w:trPr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462CD9" w:rsidRPr="00642FB6" w:rsidRDefault="006E3F2D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ИЛИ в год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6D2BB2" w:rsidRDefault="00462CD9" w:rsidP="006E3F2D">
            <w:pPr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D2B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    </w:t>
            </w:r>
            <w:r w:rsidR="006E3F2D" w:rsidRPr="0066337B">
              <w:rPr>
                <w:rFonts w:ascii="Arial Narrow" w:hAnsi="Arial Narrow"/>
                <w:sz w:val="20"/>
                <w:szCs w:val="20"/>
                <w:lang w:val="ru-RU"/>
              </w:rPr>
              <w:t>Перейдите к</w:t>
            </w:r>
            <w:r w:rsidR="006E3F2D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T1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1B2345" w:rsidRDefault="00462CD9" w:rsidP="00A0567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</w:p>
        </w:tc>
      </w:tr>
      <w:tr w:rsidR="00462CD9" w:rsidRPr="00642FB6" w:rsidTr="00D515D5">
        <w:trPr>
          <w:trHeight w:val="280"/>
          <w:jc w:val="center"/>
        </w:trPr>
        <w:tc>
          <w:tcPr>
            <w:tcW w:w="4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462CD9" w:rsidRPr="00642FB6" w:rsidRDefault="006E3F2D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Отказывается отвечать</w:t>
            </w: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8</w:t>
            </w:r>
            <w:r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1B2345" w:rsidRDefault="00462CD9" w:rsidP="00A05671">
            <w:pPr>
              <w:jc w:val="center"/>
              <w:rPr>
                <w:rFonts w:ascii="Arial Narrow" w:hAnsi="Arial Narrow"/>
                <w:bCs/>
                <w:i/>
                <w:sz w:val="40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d</w:t>
            </w:r>
          </w:p>
        </w:tc>
      </w:tr>
      <w:tr w:rsidR="00462CD9" w:rsidRPr="00642FB6" w:rsidTr="00D515D5">
        <w:trPr>
          <w:trHeight w:hRule="exact" w:val="284"/>
          <w:jc w:val="center"/>
        </w:trPr>
        <w:tc>
          <w:tcPr>
            <w:tcW w:w="4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6C6C21" w:rsidRDefault="0068196D" w:rsidP="0068196D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4616C">
              <w:rPr>
                <w:rFonts w:ascii="Arial Narrow" w:hAnsi="Arial Narrow"/>
                <w:sz w:val="20"/>
                <w:szCs w:val="20"/>
                <w:lang w:val="ru-RU"/>
              </w:rPr>
              <w:t>Если Вы не знаете точную сумму, можете ли Вы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24616C">
              <w:rPr>
                <w:rFonts w:ascii="Arial Narrow" w:hAnsi="Arial Narrow" w:hint="eastAsia"/>
                <w:b/>
                <w:bCs/>
                <w:sz w:val="20"/>
                <w:szCs w:val="20"/>
                <w:lang w:val="ru-RU"/>
              </w:rPr>
              <w:t>приблизительно</w:t>
            </w:r>
            <w:r w:rsidRPr="0024616C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24616C">
              <w:rPr>
                <w:rFonts w:ascii="Arial Narrow" w:hAnsi="Arial Narrow" w:hint="eastAsia"/>
                <w:b/>
                <w:bCs/>
                <w:sz w:val="20"/>
                <w:szCs w:val="20"/>
                <w:lang w:val="ru-RU"/>
              </w:rPr>
              <w:t>оценить</w:t>
            </w:r>
            <w:r w:rsidRPr="0024616C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24616C">
              <w:rPr>
                <w:rFonts w:ascii="Arial Narrow" w:hAnsi="Arial Narrow"/>
                <w:sz w:val="20"/>
                <w:szCs w:val="20"/>
                <w:lang w:val="ru-RU"/>
              </w:rPr>
              <w:t>уровень годового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24616C">
              <w:rPr>
                <w:rFonts w:ascii="Arial Narrow" w:hAnsi="Arial Narrow"/>
                <w:sz w:val="20"/>
                <w:szCs w:val="20"/>
                <w:lang w:val="ru-RU"/>
              </w:rPr>
              <w:t xml:space="preserve">дохода, если я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зачитаю</w:t>
            </w:r>
            <w:r w:rsidRPr="0024616C">
              <w:rPr>
                <w:rFonts w:ascii="Arial Narrow" w:hAnsi="Arial Narrow"/>
                <w:sz w:val="20"/>
                <w:szCs w:val="20"/>
                <w:lang w:val="ru-RU"/>
              </w:rPr>
              <w:t xml:space="preserve"> Вам не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 w:rsidRPr="0024616C">
              <w:rPr>
                <w:rFonts w:ascii="Arial Narrow" w:hAnsi="Arial Narrow"/>
                <w:sz w:val="20"/>
                <w:szCs w:val="20"/>
                <w:lang w:val="ru-RU"/>
              </w:rPr>
              <w:t>возможны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х</w:t>
            </w:r>
            <w:r w:rsidRPr="0024616C">
              <w:rPr>
                <w:rFonts w:ascii="Arial Narrow" w:hAnsi="Arial Narrow"/>
                <w:sz w:val="20"/>
                <w:szCs w:val="20"/>
                <w:lang w:val="ru-RU"/>
              </w:rPr>
              <w:t xml:space="preserve"> вариант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ов</w:t>
            </w:r>
            <w:r w:rsidRPr="0024616C">
              <w:rPr>
                <w:rFonts w:ascii="Arial Narrow" w:hAnsi="Arial Narrow"/>
                <w:sz w:val="20"/>
                <w:szCs w:val="20"/>
                <w:lang w:val="ru-RU"/>
              </w:rPr>
              <w:t>? Является ли он</w:t>
            </w:r>
            <w:r w:rsidR="0014694F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6C6C21">
              <w:rPr>
                <w:rFonts w:ascii="Arial Narrow" w:hAnsi="Arial Narrow"/>
                <w:sz w:val="20"/>
                <w:szCs w:val="20"/>
                <w:lang w:val="ru-RU"/>
              </w:rPr>
              <w:t>:</w:t>
            </w:r>
            <w:r w:rsidR="0014694F">
              <w:rPr>
                <w:rFonts w:ascii="Arial Narrow" w:hAnsi="Arial Narrow"/>
                <w:sz w:val="20"/>
                <w:szCs w:val="20"/>
                <w:lang w:val="ru-RU"/>
              </w:rPr>
              <w:t>Доходом  на всю семью в месяц :</w:t>
            </w:r>
          </w:p>
          <w:p w:rsidR="00741057" w:rsidRPr="0014694F" w:rsidRDefault="00741057" w:rsidP="00741057">
            <w:pPr>
              <w:rPr>
                <w:sz w:val="16"/>
                <w:szCs w:val="16"/>
                <w:lang w:val="ru-RU"/>
              </w:rPr>
            </w:pPr>
            <w:r w:rsidRPr="0014694F">
              <w:rPr>
                <w:sz w:val="16"/>
                <w:szCs w:val="16"/>
              </w:rPr>
              <w:t>Q</w:t>
            </w:r>
            <w:r w:rsidRPr="0014694F">
              <w:rPr>
                <w:sz w:val="16"/>
                <w:szCs w:val="16"/>
                <w:lang w:val="ru-RU"/>
              </w:rPr>
              <w:t>1</w:t>
            </w:r>
            <w:r w:rsidRPr="0014694F">
              <w:rPr>
                <w:sz w:val="16"/>
                <w:szCs w:val="16"/>
              </w:rPr>
              <w:t>   </w:t>
            </w:r>
            <w:r w:rsidRPr="0014694F">
              <w:rPr>
                <w:sz w:val="16"/>
                <w:szCs w:val="16"/>
                <w:lang w:val="ru-RU"/>
              </w:rPr>
              <w:t xml:space="preserve"> &lt;= </w:t>
            </w:r>
            <w:r w:rsidRPr="0014694F">
              <w:rPr>
                <w:sz w:val="16"/>
                <w:szCs w:val="16"/>
              </w:rPr>
              <w:t>  </w:t>
            </w:r>
            <w:r w:rsidRPr="0014694F">
              <w:rPr>
                <w:sz w:val="16"/>
                <w:szCs w:val="16"/>
                <w:lang w:val="ru-RU"/>
              </w:rPr>
              <w:t xml:space="preserve"> 6100</w:t>
            </w:r>
            <w:r w:rsidRPr="0014694F">
              <w:rPr>
                <w:sz w:val="16"/>
                <w:szCs w:val="16"/>
                <w:lang w:val="ru-RU"/>
              </w:rPr>
              <w:br/>
            </w:r>
            <w:r w:rsidRPr="0014694F">
              <w:rPr>
                <w:sz w:val="16"/>
                <w:szCs w:val="16"/>
              </w:rPr>
              <w:t>Q</w:t>
            </w:r>
            <w:r w:rsidRPr="0014694F">
              <w:rPr>
                <w:sz w:val="16"/>
                <w:szCs w:val="16"/>
                <w:lang w:val="ru-RU"/>
              </w:rPr>
              <w:t>2</w:t>
            </w:r>
            <w:r w:rsidRPr="0014694F">
              <w:rPr>
                <w:sz w:val="16"/>
                <w:szCs w:val="16"/>
              </w:rPr>
              <w:t>  </w:t>
            </w:r>
            <w:r w:rsidRPr="0014694F">
              <w:rPr>
                <w:sz w:val="16"/>
                <w:szCs w:val="16"/>
                <w:lang w:val="ru-RU"/>
              </w:rPr>
              <w:t xml:space="preserve"> </w:t>
            </w:r>
            <w:r w:rsidRPr="0014694F">
              <w:rPr>
                <w:sz w:val="16"/>
                <w:szCs w:val="16"/>
              </w:rPr>
              <w:t> </w:t>
            </w:r>
            <w:r w:rsidRPr="0014694F">
              <w:rPr>
                <w:sz w:val="16"/>
                <w:szCs w:val="16"/>
                <w:lang w:val="ru-RU"/>
              </w:rPr>
              <w:t>6101 - 9200</w:t>
            </w:r>
            <w:r w:rsidRPr="0014694F">
              <w:rPr>
                <w:sz w:val="16"/>
                <w:szCs w:val="16"/>
                <w:lang w:val="ru-RU"/>
              </w:rPr>
              <w:br/>
            </w:r>
            <w:r w:rsidRPr="0014694F">
              <w:rPr>
                <w:sz w:val="16"/>
                <w:szCs w:val="16"/>
              </w:rPr>
              <w:t>Q</w:t>
            </w:r>
            <w:r w:rsidRPr="0014694F">
              <w:rPr>
                <w:sz w:val="16"/>
                <w:szCs w:val="16"/>
                <w:lang w:val="ru-RU"/>
              </w:rPr>
              <w:t>3</w:t>
            </w:r>
            <w:r w:rsidRPr="0014694F">
              <w:rPr>
                <w:sz w:val="16"/>
                <w:szCs w:val="16"/>
              </w:rPr>
              <w:t>  </w:t>
            </w:r>
            <w:r w:rsidRPr="0014694F">
              <w:rPr>
                <w:sz w:val="16"/>
                <w:szCs w:val="16"/>
                <w:lang w:val="ru-RU"/>
              </w:rPr>
              <w:t xml:space="preserve"> </w:t>
            </w:r>
            <w:r w:rsidRPr="0014694F">
              <w:rPr>
                <w:sz w:val="16"/>
                <w:szCs w:val="16"/>
              </w:rPr>
              <w:t> </w:t>
            </w:r>
            <w:r w:rsidRPr="0014694F">
              <w:rPr>
                <w:sz w:val="16"/>
                <w:szCs w:val="16"/>
                <w:lang w:val="ru-RU"/>
              </w:rPr>
              <w:t>9201 - 12300</w:t>
            </w:r>
            <w:r w:rsidRPr="0014694F">
              <w:rPr>
                <w:sz w:val="16"/>
                <w:szCs w:val="16"/>
                <w:lang w:val="ru-RU"/>
              </w:rPr>
              <w:br/>
            </w:r>
            <w:r w:rsidRPr="0014694F">
              <w:rPr>
                <w:sz w:val="16"/>
                <w:szCs w:val="16"/>
              </w:rPr>
              <w:t>Q</w:t>
            </w:r>
            <w:r w:rsidRPr="0014694F">
              <w:rPr>
                <w:sz w:val="16"/>
                <w:szCs w:val="16"/>
                <w:lang w:val="ru-RU"/>
              </w:rPr>
              <w:t>4</w:t>
            </w:r>
            <w:r w:rsidRPr="0014694F">
              <w:rPr>
                <w:sz w:val="16"/>
                <w:szCs w:val="16"/>
              </w:rPr>
              <w:t>  </w:t>
            </w:r>
            <w:r w:rsidRPr="0014694F">
              <w:rPr>
                <w:sz w:val="16"/>
                <w:szCs w:val="16"/>
                <w:lang w:val="ru-RU"/>
              </w:rPr>
              <w:t xml:space="preserve"> </w:t>
            </w:r>
            <w:r w:rsidRPr="0014694F">
              <w:rPr>
                <w:sz w:val="16"/>
                <w:szCs w:val="16"/>
              </w:rPr>
              <w:t> </w:t>
            </w:r>
            <w:r w:rsidRPr="0014694F">
              <w:rPr>
                <w:sz w:val="16"/>
                <w:szCs w:val="16"/>
                <w:lang w:val="ru-RU"/>
              </w:rPr>
              <w:t>12301 - 16800</w:t>
            </w:r>
            <w:r w:rsidRPr="0014694F">
              <w:rPr>
                <w:sz w:val="16"/>
                <w:szCs w:val="16"/>
                <w:lang w:val="ru-RU"/>
              </w:rPr>
              <w:br/>
            </w:r>
            <w:r w:rsidRPr="0014694F">
              <w:rPr>
                <w:sz w:val="16"/>
                <w:szCs w:val="16"/>
              </w:rPr>
              <w:t>Q</w:t>
            </w:r>
            <w:r w:rsidRPr="0014694F">
              <w:rPr>
                <w:sz w:val="16"/>
                <w:szCs w:val="16"/>
                <w:lang w:val="ru-RU"/>
              </w:rPr>
              <w:t>5</w:t>
            </w:r>
            <w:r w:rsidRPr="0014694F">
              <w:rPr>
                <w:sz w:val="16"/>
                <w:szCs w:val="16"/>
              </w:rPr>
              <w:t>   </w:t>
            </w:r>
            <w:r w:rsidRPr="0014694F">
              <w:rPr>
                <w:sz w:val="16"/>
                <w:szCs w:val="16"/>
                <w:lang w:val="ru-RU"/>
              </w:rPr>
              <w:t xml:space="preserve"> &gt;= 16801 </w:t>
            </w:r>
            <w:r w:rsidRPr="0014694F">
              <w:rPr>
                <w:sz w:val="16"/>
                <w:szCs w:val="16"/>
              </w:rPr>
              <w:t>  </w:t>
            </w:r>
          </w:p>
          <w:p w:rsidR="00741057" w:rsidRPr="006C6C21" w:rsidRDefault="00741057" w:rsidP="0068196D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68196D" w:rsidRPr="0024616C" w:rsidRDefault="0068196D" w:rsidP="0068196D">
            <w:pPr>
              <w:keepNext/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</w:pPr>
            <w:r w:rsidRPr="0024616C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[УКАЖИТЕ ВЕЛИЧИНУ В МЕСТНОЙ ВАЛЮТЕ ПО</w:t>
            </w:r>
          </w:p>
          <w:p w:rsidR="0068196D" w:rsidRDefault="006C6C21" w:rsidP="0068196D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КВА</w:t>
            </w:r>
            <w:r w:rsidR="0068196D" w:rsidRPr="0024616C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НТИЛЯМ ДОХОДОВ</w:t>
            </w:r>
            <w:r w:rsidR="0068196D" w:rsidRPr="0024616C">
              <w:rPr>
                <w:rFonts w:ascii="Arial Narrow" w:hAnsi="Arial Narrow"/>
                <w:sz w:val="20"/>
                <w:szCs w:val="20"/>
                <w:lang w:val="ru-RU"/>
              </w:rPr>
              <w:t>]</w:t>
            </w:r>
          </w:p>
          <w:p w:rsidR="0068196D" w:rsidRPr="0024616C" w:rsidRDefault="0068196D" w:rsidP="0068196D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462CD9" w:rsidRPr="006C6C21" w:rsidRDefault="0068196D" w:rsidP="0068196D">
            <w:pPr>
              <w:rPr>
                <w:rFonts w:ascii="Arial Narrow" w:hAnsi="Arial Narrow"/>
                <w:sz w:val="18"/>
                <w:lang w:val="ru-RU"/>
              </w:rPr>
            </w:pPr>
            <w:r w:rsidRPr="0024616C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(ЗАЧИТАЙТЕ ВОЗМОЖНЫЕ ВАРИАНТЫ)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462CD9" w:rsidRPr="00642FB6" w:rsidRDefault="00463045" w:rsidP="0060442E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jc w:val="right"/>
              <w:rPr>
                <w:rFonts w:ascii="Arial Narrow" w:hAnsi="Arial Narrow"/>
              </w:rPr>
            </w:pPr>
            <w:r w:rsidRPr="00D255AD">
              <w:rPr>
                <w:rFonts w:ascii="Arial Narrow" w:hAnsi="Arial Narrow" w:hint="eastAsia"/>
                <w:sz w:val="20"/>
                <w:szCs w:val="20"/>
                <w:lang w:val="ru-RU"/>
              </w:rPr>
              <w:t>≤</w:t>
            </w:r>
            <w:r w:rsidRPr="00D255AD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6C6C21" w:rsidRPr="00D255AD">
              <w:rPr>
                <w:rFonts w:ascii="Arial Narrow" w:hAnsi="Arial Narrow"/>
                <w:sz w:val="20"/>
                <w:szCs w:val="20"/>
                <w:lang w:val="ru-RU"/>
              </w:rPr>
              <w:t>Квантиль</w:t>
            </w:r>
            <w:r w:rsidRPr="00D255AD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462CD9" w:rsidRPr="00642FB6">
              <w:rPr>
                <w:rFonts w:ascii="Arial Narrow" w:hAnsi="Arial Narrow"/>
              </w:rPr>
              <w:t>(Q) 1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462CD9" w:rsidRPr="001B2345" w:rsidRDefault="00462CD9" w:rsidP="007E2CA6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C1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</w:tr>
      <w:tr w:rsidR="00462CD9" w:rsidRPr="00642FB6" w:rsidTr="00D515D5">
        <w:trPr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462CD9" w:rsidRPr="00642FB6" w:rsidRDefault="00463045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D255AD">
              <w:rPr>
                <w:rFonts w:ascii="Arial Narrow" w:hAnsi="Arial Narrow"/>
                <w:sz w:val="20"/>
                <w:szCs w:val="20"/>
                <w:lang w:val="ru-RU"/>
              </w:rPr>
              <w:t>Больше, чем</w:t>
            </w:r>
            <w:r>
              <w:rPr>
                <w:rFonts w:ascii="Arial Narrow" w:hAnsi="Arial Narrow"/>
                <w:sz w:val="20"/>
                <w:szCs w:val="20"/>
              </w:rPr>
              <w:t xml:space="preserve"> Q 1</w:t>
            </w:r>
            <w:r w:rsidR="00462CD9" w:rsidRPr="00642FB6">
              <w:rPr>
                <w:rFonts w:ascii="Arial Narrow" w:hAnsi="Arial Narrow"/>
                <w:sz w:val="18"/>
              </w:rPr>
              <w:t xml:space="preserve">, </w:t>
            </w:r>
            <w:r w:rsidR="00462CD9" w:rsidRPr="00642FB6">
              <w:rPr>
                <w:rFonts w:ascii="Arial Narrow" w:hAnsi="Arial Narrow"/>
                <w:sz w:val="18"/>
              </w:rPr>
              <w:sym w:font="Symbol" w:char="F0A3"/>
            </w:r>
            <w:r w:rsidR="00462CD9" w:rsidRPr="00642FB6">
              <w:rPr>
                <w:rFonts w:ascii="Arial Narrow" w:hAnsi="Arial Narrow"/>
                <w:sz w:val="18"/>
              </w:rPr>
              <w:t xml:space="preserve"> Q 2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4C324A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462CD9" w:rsidRPr="00642FB6" w:rsidTr="00D515D5">
        <w:trPr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462CD9" w:rsidRPr="00642FB6" w:rsidRDefault="00463045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D255AD">
              <w:rPr>
                <w:rFonts w:ascii="Arial Narrow" w:hAnsi="Arial Narrow"/>
                <w:sz w:val="20"/>
                <w:szCs w:val="20"/>
                <w:lang w:val="ru-RU"/>
              </w:rPr>
              <w:t>Больше, чем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462CD9" w:rsidRPr="00642FB6">
              <w:rPr>
                <w:rFonts w:ascii="Arial Narrow" w:hAnsi="Arial Narrow"/>
                <w:sz w:val="18"/>
              </w:rPr>
              <w:t xml:space="preserve">Q 2, </w:t>
            </w:r>
            <w:r w:rsidR="00462CD9" w:rsidRPr="00642FB6">
              <w:rPr>
                <w:rFonts w:ascii="Arial Narrow" w:hAnsi="Arial Narrow"/>
                <w:sz w:val="18"/>
              </w:rPr>
              <w:sym w:font="Symbol" w:char="F0A3"/>
            </w:r>
            <w:r w:rsidR="00462CD9" w:rsidRPr="00642FB6">
              <w:rPr>
                <w:rFonts w:ascii="Arial Narrow" w:hAnsi="Arial Narrow"/>
                <w:sz w:val="18"/>
              </w:rPr>
              <w:t xml:space="preserve"> Q 3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4C324A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462CD9" w:rsidRPr="00642FB6" w:rsidTr="00D515D5">
        <w:trPr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462CD9" w:rsidRPr="00642FB6" w:rsidRDefault="00463045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D255AD">
              <w:rPr>
                <w:rFonts w:ascii="Arial Narrow" w:hAnsi="Arial Narrow"/>
                <w:sz w:val="20"/>
                <w:szCs w:val="20"/>
                <w:lang w:val="ru-RU"/>
              </w:rPr>
              <w:t>Больше, чем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462CD9" w:rsidRPr="00642FB6">
              <w:rPr>
                <w:rFonts w:ascii="Arial Narrow" w:hAnsi="Arial Narrow"/>
                <w:sz w:val="18"/>
              </w:rPr>
              <w:t xml:space="preserve">Q 3, </w:t>
            </w:r>
            <w:r w:rsidR="00462CD9" w:rsidRPr="00642FB6">
              <w:rPr>
                <w:rFonts w:ascii="Arial Narrow" w:hAnsi="Arial Narrow"/>
                <w:sz w:val="18"/>
              </w:rPr>
              <w:sym w:font="Symbol" w:char="F0A3"/>
            </w:r>
            <w:r w:rsidR="00462CD9" w:rsidRPr="00642FB6">
              <w:rPr>
                <w:rFonts w:ascii="Arial Narrow" w:hAnsi="Arial Narrow"/>
                <w:sz w:val="18"/>
              </w:rPr>
              <w:t xml:space="preserve"> Q 4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4C324A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462CD9" w:rsidRPr="00642FB6" w:rsidTr="00D515D5">
        <w:trPr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462CD9" w:rsidRPr="00642FB6" w:rsidRDefault="00463045" w:rsidP="0060442E">
            <w:pPr>
              <w:jc w:val="right"/>
              <w:rPr>
                <w:rFonts w:ascii="Arial Narrow" w:hAnsi="Arial Narrow"/>
                <w:sz w:val="18"/>
              </w:rPr>
            </w:pPr>
            <w:r w:rsidRPr="00D255AD">
              <w:rPr>
                <w:rFonts w:ascii="Arial Narrow" w:hAnsi="Arial Narrow"/>
                <w:sz w:val="20"/>
                <w:szCs w:val="20"/>
                <w:lang w:val="ru-RU"/>
              </w:rPr>
              <w:t>Больше, чем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462CD9" w:rsidRPr="00642FB6">
              <w:rPr>
                <w:rFonts w:ascii="Arial Narrow" w:hAnsi="Arial Narrow"/>
                <w:sz w:val="18"/>
              </w:rPr>
              <w:t>Q 4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4C324A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462CD9" w:rsidRPr="00642FB6" w:rsidTr="00D515D5">
        <w:trPr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gridSpan w:val="2"/>
            <w:tcBorders>
              <w:left w:val="nil"/>
            </w:tcBorders>
            <w:shd w:val="pct15" w:color="auto" w:fill="auto"/>
            <w:vAlign w:val="center"/>
          </w:tcPr>
          <w:p w:rsidR="00462CD9" w:rsidRPr="006C6C21" w:rsidRDefault="006C6C21" w:rsidP="0060442E">
            <w:pPr>
              <w:jc w:val="right"/>
              <w:rPr>
                <w:rFonts w:ascii="Arial Narrow" w:hAnsi="Arial Narrow"/>
                <w:sz w:val="18"/>
                <w:lang w:val="ru-RU"/>
              </w:rPr>
            </w:pPr>
            <w:r w:rsidRPr="006C6C21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1038" w:type="dxa"/>
            <w:vMerge/>
            <w:tcBorders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4C324A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  <w:tr w:rsidR="00462CD9" w:rsidRPr="00642FB6" w:rsidTr="00D515D5">
        <w:trPr>
          <w:trHeight w:hRule="exact" w:val="284"/>
          <w:jc w:val="center"/>
        </w:trPr>
        <w:tc>
          <w:tcPr>
            <w:tcW w:w="4387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507" w:type="dxa"/>
            <w:gridSpan w:val="2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462CD9" w:rsidRPr="00642FB6" w:rsidRDefault="006C6C21" w:rsidP="0060442E">
            <w:pPr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Отказывается отвечать</w:t>
            </w:r>
          </w:p>
        </w:tc>
        <w:tc>
          <w:tcPr>
            <w:tcW w:w="2626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60442E">
            <w:pPr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8</w:t>
            </w:r>
            <w:r>
              <w:rPr>
                <w:rFonts w:ascii="Arial Narrow" w:hAnsi="Arial Narrow"/>
                <w:sz w:val="18"/>
              </w:rPr>
              <w:t>8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462CD9" w:rsidRPr="00642FB6" w:rsidRDefault="00462CD9" w:rsidP="004C324A">
            <w:pPr>
              <w:jc w:val="right"/>
              <w:rPr>
                <w:rFonts w:ascii="Arial Narrow" w:hAnsi="Arial Narrow"/>
                <w:sz w:val="18"/>
              </w:rPr>
            </w:pPr>
          </w:p>
        </w:tc>
      </w:tr>
    </w:tbl>
    <w:p w:rsidR="00662341" w:rsidRDefault="00662341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p w:rsidR="00372096" w:rsidRDefault="00372096" w:rsidP="00B63A9B">
      <w:pPr>
        <w:rPr>
          <w:rFonts w:ascii="Arial Narrow" w:hAnsi="Arial Narrow"/>
          <w:b/>
          <w:bCs/>
          <w:sz w:val="20"/>
          <w:szCs w:val="22"/>
        </w:rPr>
      </w:pPr>
    </w:p>
    <w:p w:rsidR="00410CA5" w:rsidRDefault="00410CA5" w:rsidP="00B63A9B">
      <w:pPr>
        <w:rPr>
          <w:rFonts w:ascii="Arial Narrow" w:hAnsi="Arial Narrow"/>
          <w:b/>
          <w:bCs/>
          <w:sz w:val="20"/>
          <w:szCs w:val="22"/>
        </w:rPr>
      </w:pPr>
    </w:p>
    <w:tbl>
      <w:tblPr>
        <w:tblW w:w="105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58"/>
      </w:tblGrid>
      <w:tr w:rsidR="005F06BB" w:rsidRPr="00642FB6" w:rsidTr="005F06BB">
        <w:trPr>
          <w:cantSplit/>
          <w:trHeight w:val="680"/>
          <w:jc w:val="center"/>
        </w:trPr>
        <w:tc>
          <w:tcPr>
            <w:tcW w:w="10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5F06BB" w:rsidRPr="00C24817" w:rsidRDefault="00410CA5" w:rsidP="005F06BB">
            <w:pPr>
              <w:keepNext/>
              <w:tabs>
                <w:tab w:val="left" w:pos="426"/>
              </w:tabs>
              <w:spacing w:before="96"/>
              <w:jc w:val="center"/>
              <w:rPr>
                <w:rFonts w:ascii="Verdana" w:hAnsi="Verdana" w:cs="Arial (W1)"/>
                <w:b/>
                <w:color w:val="FFFFFF"/>
              </w:rPr>
            </w:pPr>
            <w:r>
              <w:lastRenderedPageBreak/>
              <w:br w:type="page"/>
            </w:r>
            <w:r w:rsidR="005F06BB" w:rsidRPr="00642FB6">
              <w:rPr>
                <w:rFonts w:cs="Arial (W1)"/>
                <w:color w:val="FFFFFF"/>
              </w:rPr>
              <w:br w:type="page"/>
            </w:r>
            <w:r w:rsidR="00AD0A43" w:rsidRPr="00C24817">
              <w:rPr>
                <w:rFonts w:ascii="Verdana" w:hAnsi="Verdana" w:cs="Arial (W1)"/>
                <w:b/>
                <w:color w:val="FFFFFF"/>
                <w:sz w:val="20"/>
                <w:szCs w:val="20"/>
                <w:lang w:val="ru-RU"/>
              </w:rPr>
              <w:t>ЭТАП</w:t>
            </w:r>
            <w:r w:rsidR="00AD0A43" w:rsidRPr="00C24817">
              <w:rPr>
                <w:rFonts w:ascii="Verdana" w:hAnsi="Verdana" w:cs="Arial (W1)"/>
                <w:b/>
                <w:color w:val="FFFFFF"/>
                <w:sz w:val="20"/>
                <w:szCs w:val="20"/>
              </w:rPr>
              <w:t xml:space="preserve"> </w:t>
            </w:r>
            <w:r w:rsidR="00AD0A43" w:rsidRPr="00C24817">
              <w:rPr>
                <w:rFonts w:ascii="Verdana" w:hAnsi="Verdana" w:cs="Arial (W1)"/>
                <w:b/>
                <w:color w:val="FFFFFF"/>
                <w:sz w:val="20"/>
                <w:szCs w:val="20"/>
                <w:lang w:val="ru-RU"/>
              </w:rPr>
              <w:t>1 Показатели поведения</w:t>
            </w:r>
          </w:p>
        </w:tc>
      </w:tr>
    </w:tbl>
    <w:p w:rsidR="004C324A" w:rsidRPr="00D950EB" w:rsidRDefault="004C324A" w:rsidP="005F06BB">
      <w:pPr>
        <w:ind w:left="-595"/>
      </w:pPr>
    </w:p>
    <w:tbl>
      <w:tblPr>
        <w:tblW w:w="10557" w:type="dxa"/>
        <w:jc w:val="center"/>
        <w:tblLayout w:type="fixed"/>
        <w:tblLook w:val="0000"/>
      </w:tblPr>
      <w:tblGrid>
        <w:gridCol w:w="4031"/>
        <w:gridCol w:w="2268"/>
        <w:gridCol w:w="3119"/>
        <w:gridCol w:w="1139"/>
      </w:tblGrid>
      <w:tr w:rsidR="00AD0A43" w:rsidRPr="00866E38" w:rsidTr="00600FD0">
        <w:trPr>
          <w:jc w:val="center"/>
        </w:trPr>
        <w:tc>
          <w:tcPr>
            <w:tcW w:w="1055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AD0A43" w:rsidRPr="0066337B" w:rsidRDefault="00AD0A43" w:rsidP="00C24817">
            <w:pPr>
              <w:keepNext/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ОСНОВНОЙ МОДУЛЬ: Употребление табака</w:t>
            </w:r>
          </w:p>
        </w:tc>
      </w:tr>
      <w:tr w:rsidR="00AD0A43" w:rsidRPr="00A74BAD" w:rsidTr="00600FD0">
        <w:trPr>
          <w:jc w:val="center"/>
        </w:trPr>
        <w:tc>
          <w:tcPr>
            <w:tcW w:w="10557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D0A43" w:rsidRPr="0066337B" w:rsidRDefault="00AD0A43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Теперь я задам Вам несколько вопросов в отношении курения.</w:t>
            </w:r>
          </w:p>
        </w:tc>
      </w:tr>
      <w:tr w:rsidR="00786A07" w:rsidRPr="00866E38" w:rsidTr="00C24817">
        <w:trPr>
          <w:jc w:val="center"/>
        </w:trPr>
        <w:tc>
          <w:tcPr>
            <w:tcW w:w="40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A07" w:rsidRPr="0066337B" w:rsidRDefault="00786A07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86A07" w:rsidRPr="0066337B" w:rsidRDefault="00786A07" w:rsidP="00C24817">
            <w:pPr>
              <w:keepNext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6A07" w:rsidRPr="0066337B" w:rsidRDefault="00786A07" w:rsidP="00C24817">
            <w:pPr>
              <w:keepNext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786A07" w:rsidRPr="00866E38" w:rsidTr="00611765">
        <w:trPr>
          <w:trHeight w:val="397"/>
          <w:jc w:val="center"/>
        </w:trPr>
        <w:tc>
          <w:tcPr>
            <w:tcW w:w="403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6230E2" w:rsidRDefault="00786A07" w:rsidP="008C1021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Кури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те ли Вы в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настоящее время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какие-либо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табачные изделия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, например, сигареты, </w:t>
            </w:r>
            <w:r w:rsidR="008C1021">
              <w:rPr>
                <w:rFonts w:ascii="Arial Narrow" w:hAnsi="Arial Narrow"/>
                <w:sz w:val="20"/>
                <w:szCs w:val="20"/>
                <w:lang w:val="ru-RU"/>
              </w:rPr>
              <w:t xml:space="preserve">папиросы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или т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рубку? </w:t>
            </w:r>
            <w:r w:rsidR="004B2397">
              <w:rPr>
                <w:rFonts w:ascii="Arial Narrow" w:hAnsi="Arial Narrow"/>
                <w:i/>
                <w:sz w:val="20"/>
                <w:szCs w:val="20"/>
                <w:lang w:val="ru-RU"/>
              </w:rPr>
              <w:t>(ИСПОЛЬЗУЙТЕ КАРТОЧКИ С ОТВЕТАМИ</w:t>
            </w:r>
            <w:r w:rsidRPr="00357C57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vAlign w:val="center"/>
          </w:tcPr>
          <w:p w:rsidR="00786A07" w:rsidRPr="00866E38" w:rsidRDefault="00786A07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Да</w:t>
            </w:r>
          </w:p>
        </w:tc>
        <w:tc>
          <w:tcPr>
            <w:tcW w:w="3119" w:type="dxa"/>
            <w:tcBorders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</w:p>
        </w:tc>
      </w:tr>
      <w:tr w:rsidR="00786A07" w:rsidRPr="00A74BAD" w:rsidTr="00611765">
        <w:trPr>
          <w:trHeight w:val="296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vAlign w:val="center"/>
          </w:tcPr>
          <w:p w:rsidR="00786A07" w:rsidRPr="00866E38" w:rsidRDefault="007E3925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3119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7E3925" w:rsidRDefault="00786A07" w:rsidP="00600FD0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7E3925">
              <w:rPr>
                <w:rFonts w:ascii="Arial Narrow" w:hAnsi="Arial Narrow"/>
                <w:sz w:val="18"/>
                <w:lang w:val="ru-RU"/>
              </w:rPr>
              <w:t xml:space="preserve">2      </w:t>
            </w:r>
            <w:r w:rsidR="007E3925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нет,  перейдите к 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8</w:t>
            </w: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86A07" w:rsidRPr="007E3925" w:rsidRDefault="00786A07" w:rsidP="00600FD0">
            <w:pPr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86A07" w:rsidRPr="00866E38" w:rsidTr="00611765">
        <w:trPr>
          <w:trHeight w:val="397"/>
          <w:jc w:val="center"/>
        </w:trPr>
        <w:tc>
          <w:tcPr>
            <w:tcW w:w="403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66337B" w:rsidRDefault="00786A07" w:rsidP="00C24817">
            <w:pPr>
              <w:keepNext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Кури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те</w:t>
            </w:r>
            <w:r w:rsidRPr="0066337B">
              <w:rPr>
                <w:rFonts w:ascii="Arial Narrow" w:hAnsi="Arial Narrow"/>
                <w:iCs/>
                <w:sz w:val="20"/>
                <w:szCs w:val="20"/>
                <w:lang w:val="ru-RU"/>
              </w:rPr>
              <w:t xml:space="preserve"> ли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Вы в настоящее время табачные изделия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ежедневно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vAlign w:val="center"/>
          </w:tcPr>
          <w:p w:rsidR="00786A07" w:rsidRPr="00866E38" w:rsidRDefault="00786A07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Да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T2</w:t>
            </w:r>
          </w:p>
        </w:tc>
      </w:tr>
      <w:tr w:rsidR="00786A07" w:rsidRPr="00866E38" w:rsidTr="00611765">
        <w:trPr>
          <w:trHeight w:val="221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spacing w:before="60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vAlign w:val="center"/>
          </w:tcPr>
          <w:p w:rsidR="00786A07" w:rsidRPr="00866E38" w:rsidRDefault="007E3925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3119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139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86A07" w:rsidRPr="00866E38" w:rsidTr="00611765">
        <w:trPr>
          <w:trHeight w:hRule="exact" w:val="380"/>
          <w:jc w:val="center"/>
        </w:trPr>
        <w:tc>
          <w:tcPr>
            <w:tcW w:w="403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Default="00786A07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В каком возрасте Вы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</w:t>
            </w: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первы</w:t>
            </w: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й раз закурили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6A07" w:rsidRPr="00866E38" w:rsidRDefault="007E3925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Возраст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годы</w:t>
            </w:r>
            <w:r w:rsidRPr="0066337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786A07" w:rsidRPr="007E3925" w:rsidRDefault="00786A07" w:rsidP="00B46300">
            <w:pPr>
              <w:spacing w:before="240"/>
              <w:ind w:right="12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</w:pPr>
            <w:r w:rsidRPr="007E3925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└─┴─┘ 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известно, перейдите </w:t>
            </w:r>
            <w:r w:rsidR="007E3925" w:rsidRPr="007E3925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      </w:t>
            </w:r>
            <w:r w:rsidR="007E3925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к 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5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</w:rPr>
              <w:t>a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/Т5</w:t>
            </w:r>
            <w:r w:rsidR="007E3925" w:rsidRPr="0066337B">
              <w:rPr>
                <w:rFonts w:ascii="Arial Narrow" w:hAnsi="Arial Narrow"/>
                <w:i/>
                <w:sz w:val="20"/>
                <w:szCs w:val="20"/>
              </w:rPr>
              <w:t>aw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T3</w:t>
            </w:r>
          </w:p>
        </w:tc>
      </w:tr>
      <w:tr w:rsidR="00786A07" w:rsidRPr="00866E38" w:rsidTr="00C24817">
        <w:trPr>
          <w:trHeight w:hRule="exact" w:val="380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6A07" w:rsidRPr="00866E38" w:rsidRDefault="007E3925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помню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77</w:t>
            </w:r>
          </w:p>
        </w:tc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86A07" w:rsidRPr="00866E38" w:rsidTr="00B124C6">
        <w:trPr>
          <w:cantSplit/>
          <w:trHeight w:hRule="exact" w:val="734"/>
          <w:jc w:val="center"/>
        </w:trPr>
        <w:tc>
          <w:tcPr>
            <w:tcW w:w="403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66337B" w:rsidRDefault="00786A07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Помните ли Вы, как давно это было?</w:t>
            </w: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УКАЖИТЕ ТОЛЬКО ОДИН ВАРИАНТ, НЕ ВСЕ 3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bidi="ar-EG"/>
              </w:rPr>
              <w:t>Не знаю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6A07" w:rsidRPr="00866E38" w:rsidRDefault="00B124C6" w:rsidP="00600FD0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Сколько лет назад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A07" w:rsidRPr="00B124C6" w:rsidRDefault="00786A07" w:rsidP="00B46300">
            <w:pPr>
              <w:spacing w:before="240"/>
              <w:ind w:right="12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B124C6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└─┴─┘</w:t>
            </w:r>
            <w:r w:rsidRPr="00B124C6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известно, перейдите к 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5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a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/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5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aw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T4a</w:t>
            </w:r>
          </w:p>
        </w:tc>
      </w:tr>
      <w:tr w:rsidR="00786A07" w:rsidRPr="00866E38" w:rsidTr="00B124C6">
        <w:trPr>
          <w:cantSplit/>
          <w:trHeight w:hRule="exact" w:val="703"/>
          <w:jc w:val="center"/>
        </w:trPr>
        <w:tc>
          <w:tcPr>
            <w:tcW w:w="403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6A07" w:rsidRPr="00866E38" w:rsidRDefault="00B124C6" w:rsidP="00600FD0">
            <w:pPr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ИЛИ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месяцев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A07" w:rsidRPr="00B124C6" w:rsidRDefault="00786A07" w:rsidP="00B46300">
            <w:pPr>
              <w:spacing w:before="240"/>
              <w:ind w:right="12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B124C6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└─┴─┘</w:t>
            </w:r>
            <w:r w:rsidRPr="00B124C6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известно, перейдите к 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5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a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/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5</w:t>
            </w:r>
            <w:r w:rsidR="00B124C6" w:rsidRPr="0066337B">
              <w:rPr>
                <w:rFonts w:ascii="Arial Narrow" w:hAnsi="Arial Narrow"/>
                <w:i/>
                <w:sz w:val="20"/>
                <w:szCs w:val="20"/>
              </w:rPr>
              <w:t>aw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T4b</w:t>
            </w:r>
          </w:p>
        </w:tc>
      </w:tr>
      <w:tr w:rsidR="00786A07" w:rsidRPr="00866E38" w:rsidTr="00B124C6">
        <w:trPr>
          <w:cantSplit/>
          <w:trHeight w:hRule="exact" w:val="569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A07" w:rsidRPr="00866E38" w:rsidRDefault="00786A07" w:rsidP="00600FD0">
            <w:pPr>
              <w:jc w:val="right"/>
              <w:rPr>
                <w:rFonts w:ascii="Arial Narrow" w:hAnsi="Arial Narrow"/>
                <w:b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br/>
            </w:r>
            <w:r w:rsidR="00B124C6" w:rsidRPr="0066337B">
              <w:rPr>
                <w:rFonts w:ascii="Arial Narrow" w:hAnsi="Arial Narrow"/>
                <w:sz w:val="20"/>
                <w:szCs w:val="20"/>
                <w:lang w:val="ru-RU"/>
              </w:rPr>
              <w:t>ИЛИ</w:t>
            </w:r>
            <w:r w:rsidR="00B124C6" w:rsidRPr="0066337B">
              <w:rPr>
                <w:rFonts w:ascii="Arial Narrow" w:hAnsi="Arial Narrow"/>
                <w:sz w:val="20"/>
                <w:szCs w:val="20"/>
              </w:rPr>
              <w:t xml:space="preserve">       </w:t>
            </w:r>
            <w:r w:rsidR="00B124C6" w:rsidRPr="0066337B">
              <w:rPr>
                <w:rFonts w:ascii="Arial Narrow" w:hAnsi="Arial Narrow"/>
                <w:sz w:val="20"/>
                <w:szCs w:val="20"/>
                <w:lang w:val="ru-RU"/>
              </w:rPr>
              <w:t>недель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A07" w:rsidRPr="00866E38" w:rsidRDefault="00786A07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T4c</w:t>
            </w:r>
          </w:p>
        </w:tc>
      </w:tr>
      <w:tr w:rsidR="00786A07" w:rsidRPr="00866E38" w:rsidTr="00611765">
        <w:trPr>
          <w:cantSplit/>
          <w:trHeight w:val="315"/>
          <w:jc w:val="center"/>
        </w:trPr>
        <w:tc>
          <w:tcPr>
            <w:tcW w:w="403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66337B" w:rsidRDefault="00786A07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Какое количество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следующих табачных изделий, в среднем, Вы </w:t>
            </w:r>
            <w:r w:rsidR="004B2397">
              <w:rPr>
                <w:rFonts w:ascii="Arial Narrow" w:hAnsi="Arial Narrow"/>
                <w:sz w:val="20"/>
                <w:szCs w:val="20"/>
                <w:lang w:val="ru-RU"/>
              </w:rPr>
              <w:t>выкуриваете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ежедневно/в неделю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(ЕСЛИ РЕ</w:t>
            </w:r>
            <w:r w:rsidR="004B2397">
              <w:rPr>
                <w:rFonts w:ascii="Arial Narrow" w:hAnsi="Arial Narrow"/>
                <w:sz w:val="20"/>
                <w:szCs w:val="20"/>
                <w:lang w:val="ru-RU"/>
              </w:rPr>
              <w:t>ЖЕ ЧЕМ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ЕЖЕДНЕВНО, УКАЖИТЕ В НЕДЕЛЮ)</w:t>
            </w: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786A07" w:rsidRPr="0066337B" w:rsidRDefault="004B2397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(УКАЖИТЕ КОЛИЧЕСТ</w:t>
            </w:r>
            <w:r w:rsidR="00786A07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ВО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786A07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ПО КАЖДОМУ ВИ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ДУ ИЗДЕЛИЙ, ИСПОЛЬЗУЙТЕ КАРТОЧКИ С ОТВЕТАМИ</w:t>
            </w:r>
            <w:r w:rsidR="00786A07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786A07" w:rsidRPr="0066337B" w:rsidRDefault="00786A07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7777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866E38">
              <w:rPr>
                <w:rFonts w:ascii="Arial Narrow" w:hAnsi="Arial Narrow"/>
                <w:sz w:val="20"/>
              </w:rPr>
              <w:t xml:space="preserve">                          </w:t>
            </w:r>
            <w:r w:rsidR="00945CBF" w:rsidRPr="0066337B">
              <w:rPr>
                <w:rFonts w:ascii="Arial Narrow" w:hAnsi="Arial Narrow"/>
                <w:sz w:val="20"/>
                <w:szCs w:val="20"/>
                <w:lang w:val="ru-RU"/>
              </w:rPr>
              <w:t>ЕЖЕДНЕВНО</w:t>
            </w:r>
            <w:r w:rsidR="00945CBF" w:rsidRPr="00866E38">
              <w:rPr>
                <w:rFonts w:ascii="Arial Narrow" w:hAnsi="Arial Narrow"/>
                <w:b/>
                <w:bCs/>
                <w:sz w:val="20"/>
              </w:rPr>
              <w:t xml:space="preserve"> </w:t>
            </w:r>
            <w:r w:rsidRPr="00866E38">
              <w:rPr>
                <w:rFonts w:ascii="Arial Narrow" w:hAnsi="Arial Narrow"/>
                <w:b/>
                <w:bCs/>
                <w:sz w:val="20"/>
              </w:rPr>
              <w:t>↓</w:t>
            </w:r>
            <w:r w:rsidR="00945CBF">
              <w:rPr>
                <w:rFonts w:ascii="Arial Narrow" w:hAnsi="Arial Narrow"/>
                <w:sz w:val="20"/>
              </w:rPr>
              <w:t xml:space="preserve">         </w:t>
            </w:r>
            <w:r w:rsidRPr="00866E38">
              <w:rPr>
                <w:rFonts w:ascii="Arial Narrow" w:hAnsi="Arial Narrow"/>
                <w:sz w:val="20"/>
              </w:rPr>
              <w:t xml:space="preserve">  </w:t>
            </w:r>
            <w:r w:rsidR="00945CBF" w:rsidRPr="0066337B">
              <w:rPr>
                <w:rFonts w:ascii="Arial Narrow" w:hAnsi="Arial Narrow"/>
                <w:sz w:val="20"/>
                <w:szCs w:val="20"/>
                <w:lang w:val="ru-RU"/>
              </w:rPr>
              <w:t>В НЕДЕЛЮ</w:t>
            </w:r>
            <w:r w:rsidR="00945CBF" w:rsidRPr="00337874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866E38">
              <w:rPr>
                <w:rFonts w:ascii="Arial Narrow" w:hAnsi="Arial Narrow"/>
                <w:sz w:val="20"/>
              </w:rPr>
              <w:t>↓</w:t>
            </w:r>
            <w:r w:rsidR="00945CBF">
              <w:rPr>
                <w:rFonts w:ascii="Arial Narrow" w:hAnsi="Arial Narrow"/>
                <w:sz w:val="20"/>
              </w:rPr>
              <w:t xml:space="preserve">                  </w:t>
            </w:r>
          </w:p>
        </w:tc>
      </w:tr>
      <w:tr w:rsidR="00786A07" w:rsidRPr="00866E38" w:rsidTr="00611765">
        <w:trPr>
          <w:cantSplit/>
          <w:trHeight w:val="340"/>
          <w:jc w:val="center"/>
        </w:trPr>
        <w:tc>
          <w:tcPr>
            <w:tcW w:w="403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i/>
                <w:iCs/>
                <w:sz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86A07" w:rsidRPr="00866E38" w:rsidRDefault="004B2397" w:rsidP="00600FD0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Промышленно произведенные сигареты</w:t>
            </w: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T5a/T5aw</w:t>
            </w:r>
          </w:p>
        </w:tc>
      </w:tr>
      <w:tr w:rsidR="00786A07" w:rsidRPr="00866E38" w:rsidTr="00611765">
        <w:trPr>
          <w:cantSplit/>
          <w:trHeight w:val="340"/>
          <w:jc w:val="center"/>
        </w:trPr>
        <w:tc>
          <w:tcPr>
            <w:tcW w:w="403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786A07" w:rsidRPr="00866E38" w:rsidRDefault="000F05D7" w:rsidP="00600FD0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П</w:t>
            </w:r>
            <w:r w:rsidR="004B2397">
              <w:rPr>
                <w:rFonts w:ascii="Arial Narrow" w:hAnsi="Arial Narrow"/>
                <w:sz w:val="20"/>
                <w:szCs w:val="20"/>
                <w:lang w:val="ru-RU"/>
              </w:rPr>
              <w:t>апиросы, скрученные вручную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T5b/T5bw</w:t>
            </w:r>
          </w:p>
        </w:tc>
      </w:tr>
      <w:tr w:rsidR="00786A07" w:rsidRPr="00866E38" w:rsidTr="00611765">
        <w:trPr>
          <w:cantSplit/>
          <w:trHeight w:val="340"/>
          <w:jc w:val="center"/>
        </w:trPr>
        <w:tc>
          <w:tcPr>
            <w:tcW w:w="403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786A07" w:rsidRPr="00866E38" w:rsidRDefault="00825CE7" w:rsidP="00600FD0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Трубки, набитые табаком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T5c/T5cw</w:t>
            </w:r>
          </w:p>
        </w:tc>
      </w:tr>
      <w:tr w:rsidR="00786A07" w:rsidRPr="00866E38" w:rsidTr="00611765">
        <w:trPr>
          <w:cantSplit/>
          <w:trHeight w:val="283"/>
          <w:jc w:val="center"/>
        </w:trPr>
        <w:tc>
          <w:tcPr>
            <w:tcW w:w="403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786A07" w:rsidRPr="004B2397" w:rsidRDefault="004B2397" w:rsidP="00600FD0">
            <w:pPr>
              <w:ind w:right="360"/>
              <w:jc w:val="right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Кальянные сессии (один раз заряженный кальян)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noProof/>
                <w:sz w:val="22"/>
                <w:szCs w:val="22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T5e/T5ew</w:t>
            </w:r>
          </w:p>
        </w:tc>
      </w:tr>
      <w:tr w:rsidR="00786A07" w:rsidRPr="00866E38" w:rsidTr="00611765">
        <w:trPr>
          <w:cantSplit/>
          <w:trHeight w:val="340"/>
          <w:jc w:val="center"/>
        </w:trPr>
        <w:tc>
          <w:tcPr>
            <w:tcW w:w="403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786A07" w:rsidRPr="00866E38" w:rsidRDefault="004B2397" w:rsidP="001C7C9D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Другие</w:t>
            </w:r>
          </w:p>
        </w:tc>
        <w:tc>
          <w:tcPr>
            <w:tcW w:w="311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6A07" w:rsidRPr="00825CE7" w:rsidRDefault="00786A07" w:rsidP="00600FD0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18"/>
                <w:lang w:val="ru-RU"/>
              </w:rPr>
            </w:pPr>
            <w:r w:rsidRPr="00825CE7">
              <w:rPr>
                <w:rFonts w:ascii="Arial Narrow" w:hAnsi="Arial Narrow"/>
                <w:i/>
                <w:iCs/>
                <w:sz w:val="18"/>
                <w:lang w:val="ru-RU"/>
              </w:rPr>
              <w:t xml:space="preserve"> </w:t>
            </w:r>
          </w:p>
          <w:p w:rsidR="00786A07" w:rsidRPr="00825CE7" w:rsidRDefault="00786A07" w:rsidP="004B2397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18"/>
                <w:lang w:val="ru-RU"/>
              </w:rPr>
            </w:pPr>
            <w:r w:rsidRPr="00825CE7">
              <w:rPr>
                <w:rFonts w:ascii="Arial Narrow" w:hAnsi="Arial Narrow"/>
                <w:sz w:val="20"/>
                <w:lang w:val="ru-RU"/>
              </w:rPr>
              <w:t>└─┴─┴─┴</w:t>
            </w:r>
            <w:r w:rsidRPr="00825CE7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─┘</w:t>
            </w:r>
            <w:r w:rsidRPr="00825CE7">
              <w:rPr>
                <w:rFonts w:ascii="Arial Narrow" w:hAnsi="Arial Narrow"/>
                <w:sz w:val="20"/>
                <w:lang w:val="ru-RU"/>
              </w:rPr>
              <w:t>└─┴─┴─┴</w:t>
            </w:r>
            <w:r w:rsidRPr="00825CE7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─┘</w:t>
            </w:r>
            <w:r w:rsidRPr="00825CE7">
              <w:rPr>
                <w:rFonts w:ascii="Arial Narrow" w:hAnsi="Arial Narrow"/>
                <w:i/>
                <w:iCs/>
                <w:sz w:val="18"/>
                <w:lang w:val="ru-RU"/>
              </w:rPr>
              <w:t xml:space="preserve">                                                         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="004B239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Другие</w:t>
            </w:r>
            <w:r w:rsidR="00825CE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,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перейдите к Т5другие, </w:t>
            </w:r>
            <w:r w:rsidR="004B239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иначе перейдите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 к Т6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T5f/T5fw</w:t>
            </w:r>
          </w:p>
        </w:tc>
      </w:tr>
      <w:tr w:rsidR="00786A07" w:rsidRPr="00866E38" w:rsidTr="00611765">
        <w:trPr>
          <w:cantSplit/>
          <w:trHeight w:val="601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786A07" w:rsidRPr="00866E38" w:rsidRDefault="00825CE7" w:rsidP="00600FD0">
            <w:pPr>
              <w:ind w:right="360"/>
              <w:jc w:val="right"/>
              <w:rPr>
                <w:rFonts w:ascii="Arial Narrow" w:hAnsi="Arial Narrow"/>
                <w:sz w:val="18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Другие</w:t>
            </w:r>
            <w:r w:rsidRPr="005B0812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укажите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, какие</w:t>
            </w:r>
            <w:r w:rsidRPr="005B0812">
              <w:rPr>
                <w:rFonts w:ascii="Arial Narrow" w:hAnsi="Arial Narrow"/>
                <w:sz w:val="20"/>
                <w:szCs w:val="20"/>
              </w:rPr>
              <w:t>):</w:t>
            </w:r>
          </w:p>
        </w:tc>
        <w:tc>
          <w:tcPr>
            <w:tcW w:w="311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86A07" w:rsidRPr="00866E38" w:rsidRDefault="00786A07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  <w:szCs w:val="20"/>
              </w:rPr>
              <w:t>└─┴─┴─┴─┴─┴─┘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noProof/>
                <w:sz w:val="22"/>
                <w:szCs w:val="22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T5other/</w:t>
            </w:r>
          </w:p>
          <w:p w:rsidR="00786A07" w:rsidRPr="00866E38" w:rsidRDefault="00786A07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T5otherw</w:t>
            </w:r>
          </w:p>
        </w:tc>
      </w:tr>
      <w:tr w:rsidR="00786A07" w:rsidRPr="00866E38" w:rsidTr="00611765">
        <w:tblPrEx>
          <w:shd w:val="pct15" w:color="auto" w:fill="auto"/>
        </w:tblPrEx>
        <w:trPr>
          <w:trHeight w:hRule="exact" w:val="380"/>
          <w:jc w:val="center"/>
        </w:trPr>
        <w:tc>
          <w:tcPr>
            <w:tcW w:w="40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66337B" w:rsidRDefault="00786A07" w:rsidP="004B2397">
            <w:pPr>
              <w:keepNext/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Пытались ли Вы </w:t>
            </w:r>
            <w:r w:rsidR="004B2397">
              <w:rPr>
                <w:rFonts w:ascii="Arial Narrow" w:hAnsi="Arial Narrow"/>
                <w:sz w:val="20"/>
                <w:szCs w:val="20"/>
                <w:lang w:val="ru-RU"/>
              </w:rPr>
              <w:t xml:space="preserve">в течение последних 12 месяцев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бросить курить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spacing w:before="60"/>
              <w:jc w:val="right"/>
              <w:rPr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Да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T6</w:t>
            </w:r>
          </w:p>
        </w:tc>
      </w:tr>
      <w:tr w:rsidR="00786A07" w:rsidRPr="00866E38" w:rsidTr="00611765">
        <w:tblPrEx>
          <w:shd w:val="pct15" w:color="auto" w:fill="auto"/>
        </w:tblPrEx>
        <w:trPr>
          <w:trHeight w:hRule="exact" w:val="221"/>
          <w:jc w:val="center"/>
        </w:trPr>
        <w:tc>
          <w:tcPr>
            <w:tcW w:w="40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86A07" w:rsidRPr="00866E38" w:rsidRDefault="007E3925" w:rsidP="00600FD0">
            <w:pPr>
              <w:jc w:val="right"/>
              <w:rPr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3119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rPr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2      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86A07" w:rsidRPr="00866E38" w:rsidTr="00825CE7">
        <w:trPr>
          <w:trHeight w:hRule="exact" w:val="567"/>
          <w:jc w:val="center"/>
        </w:trPr>
        <w:tc>
          <w:tcPr>
            <w:tcW w:w="403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40FB9" w:rsidRDefault="00786A07" w:rsidP="00C24817">
            <w:pPr>
              <w:pStyle w:val="TableTextBasic"/>
              <w:keepNext/>
              <w:spacing w:before="20"/>
              <w:rPr>
                <w:rFonts w:ascii="Arial Narrow" w:hAnsi="Arial Narrow"/>
                <w:b/>
                <w:i/>
                <w:iCs/>
                <w:color w:val="FF660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Советовали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ли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Вам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прекратить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курить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во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время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любого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визита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врачу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или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другому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медицинскому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работнику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за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последние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12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месяцев</w:t>
            </w:r>
            <w:r w:rsidRPr="00840FB9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Да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25CE7" w:rsidRDefault="00786A07" w:rsidP="00600FD0">
            <w:pPr>
              <w:spacing w:before="20"/>
              <w:rPr>
                <w:rFonts w:ascii="Arial Narrow" w:hAnsi="Arial Narrow"/>
                <w:sz w:val="18"/>
                <w:lang w:val="ru-RU"/>
              </w:rPr>
            </w:pPr>
            <w:r w:rsidRPr="00825CE7">
              <w:rPr>
                <w:rFonts w:ascii="Arial Narrow" w:hAnsi="Arial Narrow"/>
                <w:sz w:val="18"/>
                <w:lang w:val="ru-RU"/>
              </w:rPr>
              <w:t xml:space="preserve">1  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2=Да, перейдите к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12; </w:t>
            </w:r>
            <w:r w:rsidR="00825CE7" w:rsidRPr="00825CE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         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2=Нет, перейдите к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9</w:t>
            </w:r>
          </w:p>
        </w:tc>
        <w:tc>
          <w:tcPr>
            <w:tcW w:w="113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</w:rPr>
              <w:t>T</w:t>
            </w:r>
            <w:r>
              <w:rPr>
                <w:rFonts w:ascii="Arial Narrow" w:hAnsi="Arial Narrow"/>
                <w:bCs/>
                <w:sz w:val="22"/>
              </w:rPr>
              <w:t>7</w:t>
            </w:r>
          </w:p>
        </w:tc>
      </w:tr>
      <w:tr w:rsidR="00786A07" w:rsidRPr="00A74BAD" w:rsidTr="00825CE7">
        <w:trPr>
          <w:trHeight w:hRule="exact" w:val="546"/>
          <w:jc w:val="center"/>
        </w:trPr>
        <w:tc>
          <w:tcPr>
            <w:tcW w:w="403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66E38" w:rsidRDefault="00786A07" w:rsidP="00600FD0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268" w:type="dxa"/>
            <w:tcBorders>
              <w:left w:val="nil"/>
            </w:tcBorders>
            <w:shd w:val="clear" w:color="auto" w:fill="auto"/>
            <w:vAlign w:val="center"/>
          </w:tcPr>
          <w:p w:rsidR="00786A07" w:rsidRPr="00866E38" w:rsidRDefault="007E3925" w:rsidP="00600FD0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6A07" w:rsidRPr="00825CE7" w:rsidRDefault="00786A07" w:rsidP="00600FD0">
            <w:pPr>
              <w:spacing w:before="20"/>
              <w:rPr>
                <w:rFonts w:ascii="Arial Narrow" w:hAnsi="Arial Narrow"/>
                <w:sz w:val="18"/>
                <w:lang w:val="ru-RU"/>
              </w:rPr>
            </w:pPr>
            <w:r w:rsidRPr="00825CE7">
              <w:rPr>
                <w:rFonts w:ascii="Arial Narrow" w:hAnsi="Arial Narrow"/>
                <w:sz w:val="18"/>
                <w:lang w:val="ru-RU"/>
              </w:rPr>
              <w:t xml:space="preserve">2  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2=Да, перейдите к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12; если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2=Нет, перейдите к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9</w:t>
            </w:r>
          </w:p>
        </w:tc>
        <w:tc>
          <w:tcPr>
            <w:tcW w:w="113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86A07" w:rsidRPr="00825CE7" w:rsidRDefault="00786A07" w:rsidP="00600FD0">
            <w:pPr>
              <w:rPr>
                <w:rFonts w:ascii="Arial Narrow" w:hAnsi="Arial Narrow"/>
                <w:bCs/>
                <w:i/>
                <w:iCs/>
                <w:sz w:val="18"/>
                <w:lang w:val="ru-RU"/>
              </w:rPr>
            </w:pPr>
          </w:p>
        </w:tc>
      </w:tr>
      <w:tr w:rsidR="00786A07" w:rsidRPr="00A74BAD" w:rsidTr="00825CE7">
        <w:trPr>
          <w:trHeight w:hRule="exact" w:val="568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25CE7" w:rsidRDefault="00786A07" w:rsidP="00600FD0">
            <w:pPr>
              <w:pStyle w:val="TableText0"/>
              <w:spacing w:before="20"/>
              <w:rPr>
                <w:rFonts w:ascii="Arial Narrow" w:hAnsi="Arial Narrow"/>
                <w:lang w:val="ru-RU"/>
              </w:rPr>
            </w:pPr>
          </w:p>
        </w:tc>
        <w:tc>
          <w:tcPr>
            <w:tcW w:w="2268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786A07" w:rsidRPr="00825CE7" w:rsidRDefault="004B2397" w:rsidP="00600FD0">
            <w:pPr>
              <w:spacing w:before="20"/>
              <w:jc w:val="right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Не был у врача</w:t>
            </w:r>
            <w:r w:rsidR="00825CE7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за последние 12 месяцев</w:t>
            </w:r>
          </w:p>
        </w:tc>
        <w:tc>
          <w:tcPr>
            <w:tcW w:w="3119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825CE7" w:rsidRDefault="00786A07" w:rsidP="00600FD0">
            <w:pPr>
              <w:spacing w:before="20"/>
              <w:rPr>
                <w:rFonts w:ascii="Arial Narrow" w:hAnsi="Arial Narrow"/>
                <w:i/>
                <w:iCs/>
                <w:sz w:val="18"/>
                <w:lang w:val="ru-RU"/>
              </w:rPr>
            </w:pPr>
            <w:r w:rsidRPr="00825CE7">
              <w:rPr>
                <w:rFonts w:ascii="Arial Narrow" w:hAnsi="Arial Narrow"/>
                <w:sz w:val="18"/>
                <w:lang w:val="ru-RU"/>
              </w:rPr>
              <w:t xml:space="preserve">3  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2=Да, перейдите к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12; если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2=Нет, перейдите к 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825CE7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9</w:t>
            </w:r>
          </w:p>
        </w:tc>
        <w:tc>
          <w:tcPr>
            <w:tcW w:w="113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A07" w:rsidRPr="00825CE7" w:rsidRDefault="00786A07" w:rsidP="00600FD0">
            <w:pPr>
              <w:rPr>
                <w:rFonts w:ascii="Arial Narrow" w:hAnsi="Arial Narrow"/>
                <w:bCs/>
                <w:i/>
                <w:iCs/>
                <w:sz w:val="18"/>
                <w:lang w:val="ru-RU"/>
              </w:rPr>
            </w:pPr>
          </w:p>
        </w:tc>
      </w:tr>
      <w:tr w:rsidR="00786A07" w:rsidRPr="00866E38" w:rsidTr="00611765">
        <w:trPr>
          <w:trHeight w:val="397"/>
          <w:jc w:val="center"/>
        </w:trPr>
        <w:tc>
          <w:tcPr>
            <w:tcW w:w="403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86A07" w:rsidRDefault="00786A07" w:rsidP="00C24817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Курили ли Вы в прошлом какие-либо табачные изделия?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</w:p>
          <w:p w:rsidR="00786A07" w:rsidRPr="0066337B" w:rsidRDefault="00786A07" w:rsidP="00C24817">
            <w:pPr>
              <w:keepNext/>
              <w:spacing w:before="6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(ИПОЛЬЗУЙТЕ КАРТОЧКИ С ОТВЕТАМИ)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vAlign w:val="center"/>
          </w:tcPr>
          <w:p w:rsidR="00786A07" w:rsidRPr="00453576" w:rsidRDefault="00786A07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Да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:rsidR="00786A07" w:rsidRPr="00453576" w:rsidRDefault="00786A07" w:rsidP="00600FD0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45357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786A07" w:rsidRPr="00453576" w:rsidRDefault="00786A07" w:rsidP="00600FD0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453576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</w:tr>
      <w:tr w:rsidR="00786A07" w:rsidRPr="00A74BAD" w:rsidTr="00611765">
        <w:trPr>
          <w:trHeight w:val="186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A07" w:rsidRPr="00866E38" w:rsidRDefault="00786A07" w:rsidP="00600FD0">
            <w:pPr>
              <w:spacing w:before="60"/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vAlign w:val="center"/>
          </w:tcPr>
          <w:p w:rsidR="00786A07" w:rsidRPr="00866E38" w:rsidRDefault="007E3925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3119" w:type="dxa"/>
            <w:tcBorders>
              <w:top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1044DE" w:rsidRDefault="00786A07" w:rsidP="00600FD0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sz w:val="18"/>
                <w:lang w:val="ru-RU"/>
              </w:rPr>
            </w:pPr>
            <w:r w:rsidRPr="001044DE">
              <w:rPr>
                <w:rFonts w:ascii="Arial Narrow" w:hAnsi="Arial Narrow"/>
                <w:sz w:val="18"/>
                <w:lang w:val="ru-RU"/>
              </w:rPr>
              <w:t xml:space="preserve">2  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нет, перейдите к  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12</w:t>
            </w: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86A07" w:rsidRPr="001044DE" w:rsidRDefault="00786A07" w:rsidP="00600FD0">
            <w:pPr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86A07" w:rsidRPr="00792756" w:rsidTr="00200163">
        <w:tblPrEx>
          <w:shd w:val="pct15" w:color="auto" w:fill="auto"/>
        </w:tblPrEx>
        <w:trPr>
          <w:trHeight w:hRule="exact" w:val="558"/>
          <w:jc w:val="center"/>
        </w:trPr>
        <w:tc>
          <w:tcPr>
            <w:tcW w:w="403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66337B" w:rsidRDefault="00786A07" w:rsidP="00200163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Курили ли Вы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ежедневно </w:t>
            </w:r>
            <w:r w:rsidR="00200163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в прошлом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6A07" w:rsidRPr="00792756" w:rsidRDefault="00786A07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Да</w:t>
            </w: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A07" w:rsidRPr="001044DE" w:rsidRDefault="00786A07" w:rsidP="00200163">
            <w:pPr>
              <w:tabs>
                <w:tab w:val="right" w:pos="317"/>
              </w:tabs>
              <w:spacing w:before="60"/>
              <w:rPr>
                <w:rFonts w:ascii="Arial Narrow" w:hAnsi="Arial Narrow"/>
                <w:i/>
                <w:sz w:val="18"/>
                <w:lang w:val="ru-RU"/>
              </w:rPr>
            </w:pPr>
            <w:r w:rsidRPr="001044DE">
              <w:rPr>
                <w:rFonts w:ascii="Arial Narrow" w:hAnsi="Arial Narrow"/>
                <w:sz w:val="18"/>
                <w:lang w:val="ru-RU"/>
              </w:rPr>
              <w:t xml:space="preserve">1  </w:t>
            </w:r>
            <w:r w:rsidR="001044DE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="001044DE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1044DE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1=Да, перейдите к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12, </w:t>
            </w:r>
            <w:r w:rsidR="00200163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иначе перейдите 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к 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86A07" w:rsidRPr="00792756" w:rsidRDefault="00786A07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T9</w:t>
            </w:r>
          </w:p>
        </w:tc>
      </w:tr>
      <w:tr w:rsidR="005E3D59" w:rsidRPr="00A74BAD" w:rsidTr="001044DE">
        <w:tblPrEx>
          <w:shd w:val="pct15" w:color="auto" w:fill="auto"/>
        </w:tblPrEx>
        <w:trPr>
          <w:trHeight w:hRule="exact" w:val="537"/>
          <w:jc w:val="center"/>
        </w:trPr>
        <w:tc>
          <w:tcPr>
            <w:tcW w:w="403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D59" w:rsidRPr="00085641" w:rsidRDefault="005E3D59" w:rsidP="00600FD0">
            <w:pPr>
              <w:pStyle w:val="a6"/>
              <w:tabs>
                <w:tab w:val="clear" w:pos="4153"/>
                <w:tab w:val="clear" w:pos="8306"/>
              </w:tabs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3D59" w:rsidRPr="00792756" w:rsidRDefault="007E3925" w:rsidP="00600FD0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D59" w:rsidRPr="001044DE" w:rsidRDefault="005E3D59" w:rsidP="00200163">
            <w:pPr>
              <w:tabs>
                <w:tab w:val="right" w:pos="317"/>
              </w:tabs>
              <w:spacing w:before="60"/>
              <w:ind w:right="360"/>
              <w:rPr>
                <w:rFonts w:ascii="Arial Narrow" w:hAnsi="Arial Narrow"/>
                <w:i/>
                <w:iCs/>
                <w:sz w:val="18"/>
                <w:lang w:val="ru-RU"/>
              </w:rPr>
            </w:pPr>
            <w:r w:rsidRPr="001044DE">
              <w:rPr>
                <w:rFonts w:ascii="Arial Narrow" w:hAnsi="Arial Narrow"/>
                <w:sz w:val="18"/>
                <w:lang w:val="ru-RU"/>
              </w:rPr>
              <w:t>2</w:t>
            </w:r>
            <w:r w:rsidRPr="001044DE">
              <w:rPr>
                <w:rFonts w:ascii="Arial Narrow" w:hAnsi="Arial Narrow"/>
                <w:i/>
                <w:iCs/>
                <w:sz w:val="18"/>
                <w:lang w:val="ru-RU"/>
              </w:rPr>
              <w:t xml:space="preserve">  </w:t>
            </w:r>
            <w:r w:rsidR="001044DE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="001044DE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1044DE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1=Да, перейдите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12, </w:t>
            </w:r>
            <w:r w:rsidR="00200163">
              <w:rPr>
                <w:rFonts w:ascii="Arial Narrow" w:hAnsi="Arial Narrow"/>
                <w:i/>
                <w:sz w:val="20"/>
                <w:szCs w:val="20"/>
                <w:lang w:val="ru-RU"/>
              </w:rPr>
              <w:t>иначе перейдите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к  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1044DE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10</w:t>
            </w: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3D59" w:rsidRPr="001044DE" w:rsidRDefault="005E3D59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</w:tbl>
    <w:p w:rsidR="0075669D" w:rsidRPr="00BB07CC" w:rsidRDefault="0075669D" w:rsidP="004C324A">
      <w:pPr>
        <w:rPr>
          <w:sz w:val="16"/>
          <w:szCs w:val="16"/>
          <w:lang w:val="ru-RU"/>
        </w:rPr>
      </w:pPr>
    </w:p>
    <w:p w:rsidR="0075669D" w:rsidRPr="001044DE" w:rsidRDefault="0075669D" w:rsidP="004C324A">
      <w:pPr>
        <w:rPr>
          <w:sz w:val="2"/>
          <w:szCs w:val="2"/>
          <w:lang w:val="ru-RU"/>
        </w:rPr>
      </w:pPr>
    </w:p>
    <w:tbl>
      <w:tblPr>
        <w:tblW w:w="10557" w:type="dxa"/>
        <w:jc w:val="center"/>
        <w:shd w:val="pct15" w:color="auto" w:fill="auto"/>
        <w:tblLayout w:type="fixed"/>
        <w:tblLook w:val="0000"/>
      </w:tblPr>
      <w:tblGrid>
        <w:gridCol w:w="4176"/>
        <w:gridCol w:w="2410"/>
        <w:gridCol w:w="2832"/>
        <w:gridCol w:w="1139"/>
      </w:tblGrid>
      <w:tr w:rsidR="00503C42" w:rsidRPr="00866E38" w:rsidTr="00600FD0">
        <w:trPr>
          <w:jc w:val="center"/>
        </w:trPr>
        <w:tc>
          <w:tcPr>
            <w:tcW w:w="10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503C42" w:rsidRPr="00085641" w:rsidRDefault="00503C42" w:rsidP="00C24817">
            <w:pPr>
              <w:pStyle w:val="a6"/>
              <w:keepNext/>
              <w:tabs>
                <w:tab w:val="clear" w:pos="4153"/>
                <w:tab w:val="clear" w:pos="8306"/>
              </w:tabs>
              <w:spacing w:before="40" w:after="40"/>
              <w:rPr>
                <w:sz w:val="20"/>
                <w:szCs w:val="20"/>
              </w:rPr>
            </w:pPr>
            <w:bookmarkStart w:id="0" w:name="OLE_LINK3"/>
            <w:bookmarkStart w:id="1" w:name="OLE_LINK4"/>
            <w:r w:rsidRPr="0066337B">
              <w:rPr>
                <w:sz w:val="20"/>
                <w:szCs w:val="20"/>
                <w:lang w:val="ru-RU"/>
              </w:rPr>
              <w:lastRenderedPageBreak/>
              <w:br w:type="page"/>
            </w:r>
            <w:r w:rsidRPr="0066337B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РАСШИРЕННЫЙ МОДУЛЬ</w:t>
            </w:r>
            <w:r w:rsidRPr="00085641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66337B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Употребление табака</w:t>
            </w:r>
          </w:p>
        </w:tc>
      </w:tr>
      <w:tr w:rsidR="00FC07D0" w:rsidRPr="00866E38" w:rsidTr="00C24817">
        <w:trPr>
          <w:cantSplit/>
          <w:trHeight w:val="340"/>
          <w:jc w:val="center"/>
        </w:trPr>
        <w:tc>
          <w:tcPr>
            <w:tcW w:w="417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</w:tcPr>
          <w:p w:rsidR="00FC07D0" w:rsidRPr="0066337B" w:rsidRDefault="00FC07D0" w:rsidP="00C24817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B46300" w:rsidRPr="00866E38" w:rsidTr="00611765">
        <w:trPr>
          <w:trHeight w:val="344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2F6243" w:rsidRDefault="00B46300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Вам было лет, когда </w:t>
            </w:r>
            <w:r w:rsidR="00BB07CC">
              <w:rPr>
                <w:rFonts w:ascii="Arial Narrow" w:hAnsi="Arial Narrow"/>
                <w:sz w:val="20"/>
                <w:szCs w:val="20"/>
                <w:lang w:val="ru-RU"/>
              </w:rPr>
              <w:t xml:space="preserve">Вы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бросили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курить?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Возраст (годы)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B46300" w:rsidRPr="00FC07D0" w:rsidRDefault="00B46300" w:rsidP="00BB07CC">
            <w:pPr>
              <w:spacing w:before="240"/>
              <w:ind w:right="12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FC07D0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└─┴─┘ </w:t>
            </w:r>
            <w:r w:rsidR="00BB07CC">
              <w:rPr>
                <w:rFonts w:ascii="Arial Narrow" w:hAnsi="Arial Narrow"/>
                <w:i/>
                <w:sz w:val="20"/>
                <w:szCs w:val="20"/>
                <w:lang w:val="ru-RU"/>
              </w:rPr>
              <w:t>Если известно, перей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дите к 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12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</w:tr>
      <w:tr w:rsidR="00B46300" w:rsidRPr="00866E38" w:rsidTr="00611765">
        <w:trPr>
          <w:trHeight w:val="357"/>
          <w:jc w:val="center"/>
        </w:trPr>
        <w:tc>
          <w:tcPr>
            <w:tcW w:w="4176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A22F88" w:rsidRDefault="00B46300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помню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77</w:t>
            </w:r>
          </w:p>
        </w:tc>
        <w:tc>
          <w:tcPr>
            <w:tcW w:w="2832" w:type="dxa"/>
            <w:vMerge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B46300" w:rsidRPr="00866E38" w:rsidTr="00611765">
        <w:trPr>
          <w:trHeight w:val="345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Как давно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Вы бросили курить?</w:t>
            </w:r>
          </w:p>
          <w:p w:rsidR="00B46300" w:rsidRDefault="00B46300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</w:p>
          <w:p w:rsidR="00B46300" w:rsidRPr="0066337B" w:rsidRDefault="00B46300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УКАЖИТЕ ТОЛЬКО ОДИН ВАРИАНТ, НЕ ВСЕ 3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  <w:p w:rsidR="00B46300" w:rsidRPr="0066337B" w:rsidRDefault="00B46300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</w:p>
          <w:p w:rsidR="00B46300" w:rsidRPr="00C52216" w:rsidRDefault="00B46300" w:rsidP="00C24817">
            <w:pPr>
              <w:keepNext/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Не помню</w:t>
            </w:r>
            <w:r w:rsidRPr="00C52216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 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лет назад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FC07D0" w:rsidRDefault="00B46300" w:rsidP="00BB07CC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FC07D0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└─┴─┘</w:t>
            </w:r>
            <w:r w:rsidRPr="00FC07D0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="00BB07CC">
              <w:rPr>
                <w:rFonts w:ascii="Arial Narrow" w:hAnsi="Arial Narrow"/>
                <w:i/>
                <w:sz w:val="20"/>
                <w:szCs w:val="20"/>
                <w:lang w:val="ru-RU"/>
              </w:rPr>
              <w:t>Если известно, перей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дите к 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866E38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B46300" w:rsidRPr="00866E38" w:rsidTr="00611765">
        <w:trPr>
          <w:trHeight w:val="345"/>
          <w:jc w:val="center"/>
        </w:trPr>
        <w:tc>
          <w:tcPr>
            <w:tcW w:w="4176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ИЛИ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месяцев назад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FC07D0" w:rsidRDefault="00B46300" w:rsidP="00BB07CC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</w:pPr>
            <w:r w:rsidRPr="00FC07D0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└─┴─┘</w:t>
            </w:r>
            <w:r w:rsidRPr="00FC07D0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</w:t>
            </w:r>
            <w:r w:rsidR="00BB07CC">
              <w:rPr>
                <w:rFonts w:ascii="Arial Narrow" w:hAnsi="Arial Narrow"/>
                <w:i/>
                <w:sz w:val="20"/>
                <w:szCs w:val="20"/>
                <w:lang w:val="ru-RU"/>
              </w:rPr>
              <w:t>известно, перей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дите к 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FC07D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12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866E38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B46300" w:rsidRPr="00866E38" w:rsidTr="00611765">
        <w:trPr>
          <w:trHeight w:val="345"/>
          <w:jc w:val="center"/>
        </w:trPr>
        <w:tc>
          <w:tcPr>
            <w:tcW w:w="4176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ИЛИ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недель назад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spacing w:before="240"/>
              <w:ind w:right="1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T11</w:t>
            </w:r>
            <w:r w:rsidRPr="00866E38">
              <w:rPr>
                <w:rFonts w:ascii="Arial Narrow" w:hAnsi="Arial Narrow"/>
                <w:bCs/>
                <w:sz w:val="22"/>
                <w:szCs w:val="22"/>
              </w:rPr>
              <w:t>c</w:t>
            </w:r>
          </w:p>
        </w:tc>
      </w:tr>
      <w:tr w:rsidR="00B46300" w:rsidRPr="00866E38" w:rsidTr="00611765">
        <w:trPr>
          <w:trHeight w:hRule="exact" w:val="380"/>
          <w:jc w:val="center"/>
        </w:trPr>
        <w:tc>
          <w:tcPr>
            <w:tcW w:w="4176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Употребляете ли Вы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в настоящее время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какие-либо </w:t>
            </w:r>
            <w:r w:rsidR="00BB07CC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некурительные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табачные изделия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, </w:t>
            </w:r>
            <w:r w:rsidR="00BB07CC">
              <w:rPr>
                <w:rFonts w:ascii="Arial Narrow" w:hAnsi="Arial Narrow"/>
                <w:sz w:val="20"/>
                <w:szCs w:val="20"/>
                <w:lang w:val="ru-RU"/>
              </w:rPr>
              <w:t xml:space="preserve">например 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нюхательный и  жевательный табак,  </w:t>
            </w:r>
            <w:r w:rsidR="00BB07CC" w:rsidRPr="00BB07CC">
              <w:rPr>
                <w:rFonts w:ascii="Arial Narrow" w:hAnsi="Arial Narrow"/>
                <w:i/>
                <w:sz w:val="20"/>
                <w:szCs w:val="20"/>
                <w:lang w:val="ru-RU"/>
              </w:rPr>
              <w:t>насвай</w:t>
            </w:r>
            <w:r w:rsidRPr="003D1A69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  <w:p w:rsidR="00B46300" w:rsidRPr="00C52216" w:rsidRDefault="00B46300" w:rsidP="00C24817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Pr="00C52216">
              <w:rPr>
                <w:rFonts w:ascii="Arial Narrow" w:hAnsi="Arial Narrow"/>
                <w:i/>
                <w:sz w:val="20"/>
                <w:szCs w:val="20"/>
                <w:lang w:val="ru-RU"/>
              </w:rPr>
              <w:t>(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С ОТВЕТАМИ</w:t>
            </w:r>
            <w:r w:rsidRPr="00C52216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spacing w:before="60"/>
              <w:jc w:val="right"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12</w:t>
            </w:r>
          </w:p>
        </w:tc>
      </w:tr>
      <w:tr w:rsidR="00B46300" w:rsidRPr="00A74BAD" w:rsidTr="00BB07CC">
        <w:trPr>
          <w:trHeight w:hRule="exact" w:val="927"/>
          <w:jc w:val="center"/>
        </w:trPr>
        <w:tc>
          <w:tcPr>
            <w:tcW w:w="4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32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B46300" w:rsidRPr="00B935FD" w:rsidRDefault="00B46300" w:rsidP="00600FD0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B935FD">
              <w:rPr>
                <w:rFonts w:ascii="Arial Narrow" w:hAnsi="Arial Narrow"/>
                <w:sz w:val="18"/>
                <w:lang w:val="ru-RU"/>
              </w:rPr>
              <w:t xml:space="preserve">2   </w:t>
            </w:r>
            <w:r w:rsidR="00B935FD" w:rsidRPr="0066337B">
              <w:rPr>
                <w:rFonts w:ascii="Arial Narrow" w:hAnsi="Arial Narrow"/>
                <w:sz w:val="20"/>
                <w:szCs w:val="20"/>
                <w:lang w:val="ru-RU"/>
              </w:rPr>
              <w:t>Если Нет, перейдите к</w:t>
            </w:r>
            <w:r w:rsidR="00B935FD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B935FD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B935FD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15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B935FD" w:rsidRDefault="00B46300" w:rsidP="00600FD0">
            <w:pPr>
              <w:jc w:val="center"/>
              <w:rPr>
                <w:rFonts w:ascii="Arial Narrow" w:hAnsi="Arial Narrow"/>
                <w:bCs/>
                <w:i/>
                <w:sz w:val="18"/>
                <w:lang w:val="ru-RU"/>
              </w:rPr>
            </w:pPr>
          </w:p>
        </w:tc>
      </w:tr>
      <w:tr w:rsidR="00B46300" w:rsidRPr="00866E38" w:rsidTr="00611765">
        <w:trPr>
          <w:trHeight w:hRule="exact" w:val="380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BB07CC">
            <w:pPr>
              <w:keepNext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Cs/>
                <w:sz w:val="20"/>
                <w:szCs w:val="20"/>
                <w:lang w:val="ru-RU"/>
              </w:rPr>
              <w:t>Употребляете ли Вы</w:t>
            </w:r>
            <w:r w:rsidRPr="0066337B">
              <w:rPr>
                <w:rFonts w:ascii="Arial Narrow" w:hAnsi="Arial Narrow" w:hint="eastAsia"/>
                <w:b/>
                <w:bCs/>
                <w:sz w:val="20"/>
                <w:szCs w:val="20"/>
                <w:lang w:val="ru-RU" w:eastAsia="zh-CN"/>
              </w:rPr>
              <w:t xml:space="preserve">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 w:eastAsia="zh-CN"/>
              </w:rPr>
              <w:t xml:space="preserve">в настоящее время </w:t>
            </w:r>
            <w:r w:rsidR="00BB07CC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>некурительные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 xml:space="preserve">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>табачные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 изделия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>ежедневно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spacing w:before="60"/>
              <w:jc w:val="right"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spacing w:before="60"/>
              <w:rPr>
                <w:rFonts w:ascii="Arial Narrow" w:hAnsi="Arial Narrow"/>
                <w:i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</w:tr>
      <w:tr w:rsidR="00B46300" w:rsidRPr="00A74BAD" w:rsidTr="00B935FD">
        <w:trPr>
          <w:trHeight w:hRule="exact" w:val="413"/>
          <w:jc w:val="center"/>
        </w:trPr>
        <w:tc>
          <w:tcPr>
            <w:tcW w:w="4176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866E38" w:rsidRDefault="00B46300" w:rsidP="00600FD0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B46300" w:rsidRPr="0066337B" w:rsidRDefault="00B46300" w:rsidP="00C24817">
            <w:pPr>
              <w:keepNext/>
              <w:jc w:val="right"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32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B46300" w:rsidRPr="00B935FD" w:rsidRDefault="00B46300" w:rsidP="00B935FD">
            <w:pPr>
              <w:rPr>
                <w:sz w:val="18"/>
                <w:lang w:val="ru-RU"/>
              </w:rPr>
            </w:pPr>
            <w:r w:rsidRPr="00B935FD">
              <w:rPr>
                <w:rFonts w:ascii="Arial Narrow" w:hAnsi="Arial Narrow"/>
                <w:sz w:val="18"/>
                <w:lang w:val="ru-RU"/>
              </w:rPr>
              <w:t xml:space="preserve">2   </w:t>
            </w:r>
            <w:r w:rsidR="00B935FD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Если Нет, перейдите к </w:t>
            </w:r>
            <w:r w:rsidR="00B935FD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B935FD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14</w:t>
            </w:r>
            <w:r w:rsidR="00B935FD" w:rsidRPr="0066337B">
              <w:rPr>
                <w:rFonts w:ascii="Arial Narrow" w:hAnsi="Arial Narrow"/>
                <w:i/>
                <w:sz w:val="20"/>
                <w:szCs w:val="20"/>
              </w:rPr>
              <w:t>aw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46300" w:rsidRPr="00B935FD" w:rsidRDefault="00B46300" w:rsidP="00600FD0">
            <w:pPr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503C42" w:rsidRPr="00866E38" w:rsidTr="00611765">
        <w:tblPrEx>
          <w:shd w:val="clear" w:color="auto" w:fill="auto"/>
        </w:tblPrEx>
        <w:trPr>
          <w:cantSplit/>
          <w:trHeight w:val="315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3C42" w:rsidRPr="0066337B" w:rsidRDefault="00503C42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Сколько раз в день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/неделю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,</w:t>
            </w:r>
            <w:r w:rsidRPr="0066337B">
              <w:rPr>
                <w:rFonts w:ascii="Arial Narrow" w:hAnsi="Arial Narrow" w:hint="eastAsia"/>
                <w:sz w:val="20"/>
                <w:szCs w:val="20"/>
                <w:lang w:val="ru-RU" w:eastAsia="zh-CN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в среднем, Вы употребляете…</w:t>
            </w:r>
          </w:p>
          <w:p w:rsidR="00503C42" w:rsidRPr="0066337B" w:rsidRDefault="00503C42" w:rsidP="00C2481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</w:p>
          <w:p w:rsidR="00503C42" w:rsidRPr="0066337B" w:rsidRDefault="00503C42" w:rsidP="00C24817">
            <w:pPr>
              <w:keepNext/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(ЕСЛИ МЕНЕЕ ЧЕМ ЕЖЕДНЕВНО, УКАЖИТЕ В НЕДЕЛЮ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)</w:t>
            </w:r>
          </w:p>
          <w:p w:rsidR="00503C42" w:rsidRPr="0066337B" w:rsidRDefault="00503C42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503C42" w:rsidRPr="0066337B" w:rsidRDefault="00F40805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(ИСПОЛЬЗУЙТЕ КАРТОЧКИ С ОТВЕТАМИ, УКАЖИТЕ КОЛИЧЕСТ</w:t>
            </w:r>
            <w:r w:rsidR="00503C42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ВО ПО КАЖДОМУ ТИПУ)</w:t>
            </w:r>
          </w:p>
          <w:p w:rsidR="00503C42" w:rsidRPr="0066337B" w:rsidRDefault="00503C42" w:rsidP="00C24817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503C42" w:rsidRPr="0066337B" w:rsidRDefault="00503C42" w:rsidP="00C24817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 xml:space="preserve">Не знаю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7777</w:t>
            </w:r>
          </w:p>
        </w:tc>
        <w:tc>
          <w:tcPr>
            <w:tcW w:w="6381" w:type="dxa"/>
            <w:gridSpan w:val="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03C42" w:rsidRPr="00866E38" w:rsidRDefault="00503C42" w:rsidP="00600FD0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866E38">
              <w:rPr>
                <w:rFonts w:ascii="Arial Narrow" w:hAnsi="Arial Narrow"/>
                <w:sz w:val="20"/>
              </w:rPr>
              <w:t xml:space="preserve">                         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>ЕЖЕДНЕВНО</w:t>
            </w:r>
            <w:r w:rsidR="00FC07D0" w:rsidRPr="00866E38">
              <w:rPr>
                <w:rFonts w:ascii="Arial Narrow" w:hAnsi="Arial Narrow"/>
                <w:b/>
                <w:bCs/>
                <w:sz w:val="20"/>
              </w:rPr>
              <w:t xml:space="preserve"> </w:t>
            </w:r>
            <w:r w:rsidRPr="00866E38">
              <w:rPr>
                <w:rFonts w:ascii="Arial Narrow" w:hAnsi="Arial Narrow"/>
                <w:b/>
                <w:bCs/>
                <w:sz w:val="20"/>
              </w:rPr>
              <w:t>↓</w:t>
            </w:r>
            <w:r w:rsidR="00FC07D0">
              <w:rPr>
                <w:rFonts w:ascii="Arial Narrow" w:hAnsi="Arial Narrow"/>
                <w:sz w:val="20"/>
              </w:rPr>
              <w:t xml:space="preserve">    </w:t>
            </w:r>
            <w:r w:rsidRPr="00866E38">
              <w:rPr>
                <w:rFonts w:ascii="Arial Narrow" w:hAnsi="Arial Narrow"/>
                <w:sz w:val="20"/>
              </w:rPr>
              <w:t xml:space="preserve">       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>В НЕДЕЛЮ</w:t>
            </w:r>
            <w:r w:rsidR="00FC07D0" w:rsidRPr="00866E38">
              <w:rPr>
                <w:rFonts w:ascii="Arial Narrow" w:hAnsi="Arial Narrow"/>
                <w:sz w:val="20"/>
              </w:rPr>
              <w:t xml:space="preserve"> </w:t>
            </w:r>
            <w:r w:rsidRPr="00866E38">
              <w:rPr>
                <w:rFonts w:ascii="Arial Narrow" w:hAnsi="Arial Narrow"/>
                <w:sz w:val="20"/>
              </w:rPr>
              <w:t>↓</w:t>
            </w:r>
          </w:p>
        </w:tc>
      </w:tr>
      <w:tr w:rsidR="00FC07D0" w:rsidRPr="00866E38" w:rsidTr="00611765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4176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rPr>
                <w:rFonts w:ascii="Arial Narrow" w:hAnsi="Arial Narrow"/>
                <w:i/>
                <w:iCs/>
                <w:sz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FC07D0" w:rsidRPr="00DB1BA7" w:rsidRDefault="00F40805" w:rsidP="00C24817">
            <w:pPr>
              <w:keepNext/>
              <w:ind w:right="3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Влажный снафф (табак, который помещается между губой и десной)</w:t>
            </w:r>
            <w:r w:rsidR="00FC07D0" w:rsidRPr="00DB1BA7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a/</w:t>
            </w:r>
          </w:p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aw</w:t>
            </w:r>
          </w:p>
        </w:tc>
      </w:tr>
      <w:tr w:rsidR="00FC07D0" w:rsidRPr="00866E38" w:rsidTr="00611765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4176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FC07D0" w:rsidRPr="00DB1BA7" w:rsidRDefault="00FC07D0" w:rsidP="00C24817">
            <w:pPr>
              <w:keepNext/>
              <w:ind w:right="3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DB1BA7">
              <w:rPr>
                <w:rFonts w:ascii="Arial Narrow" w:hAnsi="Arial Narrow"/>
                <w:sz w:val="20"/>
                <w:szCs w:val="20"/>
                <w:lang w:val="ru-RU"/>
              </w:rPr>
              <w:t>Н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юхательный табак через нос</w:t>
            </w:r>
          </w:p>
        </w:tc>
        <w:tc>
          <w:tcPr>
            <w:tcW w:w="2832" w:type="dxa"/>
            <w:tcBorders>
              <w:top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b/</w:t>
            </w:r>
          </w:p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bw</w:t>
            </w:r>
          </w:p>
        </w:tc>
      </w:tr>
      <w:tr w:rsidR="00FC07D0" w:rsidRPr="00866E38" w:rsidTr="00611765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4176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FC07D0" w:rsidRPr="005F2D64" w:rsidRDefault="00FC07D0" w:rsidP="00C24817">
            <w:pPr>
              <w:keepNext/>
              <w:ind w:right="3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Жевательный табак </w:t>
            </w:r>
            <w:r w:rsidRPr="00F40805">
              <w:rPr>
                <w:rFonts w:ascii="Arial Narrow" w:hAnsi="Arial Narrow"/>
                <w:sz w:val="20"/>
                <w:szCs w:val="20"/>
                <w:lang w:val="ru-RU"/>
              </w:rPr>
              <w:t>(и насвай)</w:t>
            </w:r>
          </w:p>
        </w:tc>
        <w:tc>
          <w:tcPr>
            <w:tcW w:w="2832" w:type="dxa"/>
            <w:tcBorders>
              <w:top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  <w:r w:rsidRPr="00866E38">
              <w:rPr>
                <w:rFonts w:ascii="Arial Narrow" w:hAnsi="Arial Narrow"/>
                <w:sz w:val="20"/>
              </w:rPr>
              <w:t>└─┴─┴─┴</w:t>
            </w:r>
            <w:r w:rsidRPr="00866E38">
              <w:rPr>
                <w:rFonts w:ascii="Arial Narrow" w:hAnsi="Arial Narrow"/>
                <w:b/>
                <w:bCs/>
                <w:sz w:val="20"/>
                <w:szCs w:val="20"/>
              </w:rPr>
              <w:t>─┘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c/</w:t>
            </w:r>
          </w:p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cw</w:t>
            </w:r>
          </w:p>
        </w:tc>
      </w:tr>
      <w:tr w:rsidR="00FC07D0" w:rsidRPr="00866E38" w:rsidTr="00611765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4176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rPr>
                <w:rFonts w:ascii="Arial Narrow" w:hAnsi="Arial Narrow"/>
                <w:i/>
                <w:sz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ind w:right="3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Другое</w:t>
            </w:r>
          </w:p>
        </w:tc>
        <w:tc>
          <w:tcPr>
            <w:tcW w:w="28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</w:tcPr>
          <w:p w:rsidR="00FC07D0" w:rsidRPr="00AC34EB" w:rsidRDefault="00FC07D0" w:rsidP="00600FD0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18"/>
                <w:lang w:val="ru-RU"/>
              </w:rPr>
            </w:pPr>
            <w:r w:rsidRPr="00AC34EB">
              <w:rPr>
                <w:rFonts w:ascii="Arial Narrow" w:hAnsi="Arial Narrow"/>
                <w:i/>
                <w:iCs/>
                <w:sz w:val="18"/>
                <w:lang w:val="ru-RU"/>
              </w:rPr>
              <w:t xml:space="preserve"> </w:t>
            </w:r>
          </w:p>
          <w:p w:rsidR="00FC07D0" w:rsidRPr="00AC34EB" w:rsidRDefault="00FC07D0" w:rsidP="00F40805">
            <w:pPr>
              <w:tabs>
                <w:tab w:val="right" w:pos="2835"/>
                <w:tab w:val="left" w:pos="3119"/>
              </w:tabs>
              <w:ind w:right="12"/>
              <w:rPr>
                <w:rFonts w:ascii="Arial Narrow" w:hAnsi="Arial Narrow"/>
                <w:i/>
                <w:iCs/>
                <w:sz w:val="18"/>
                <w:lang w:val="ru-RU"/>
              </w:rPr>
            </w:pPr>
            <w:r w:rsidRPr="00AC34EB">
              <w:rPr>
                <w:rFonts w:ascii="Arial Narrow" w:hAnsi="Arial Narrow"/>
                <w:sz w:val="20"/>
                <w:lang w:val="ru-RU"/>
              </w:rPr>
              <w:t>└─┴─┴─┴</w:t>
            </w:r>
            <w:r w:rsidRPr="00AC34E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─┘</w:t>
            </w:r>
            <w:r w:rsidRPr="00AC34EB">
              <w:rPr>
                <w:rFonts w:ascii="Arial Narrow" w:hAnsi="Arial Narrow"/>
                <w:sz w:val="20"/>
                <w:lang w:val="ru-RU"/>
              </w:rPr>
              <w:t>└─┴─┴─┴</w:t>
            </w:r>
            <w:r w:rsidRPr="00AC34E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─┘</w:t>
            </w:r>
            <w:r w:rsidRPr="00AC34EB">
              <w:rPr>
                <w:rFonts w:ascii="Arial Narrow" w:hAnsi="Arial Narrow"/>
                <w:i/>
                <w:iCs/>
                <w:sz w:val="18"/>
                <w:lang w:val="ru-RU"/>
              </w:rPr>
              <w:t xml:space="preserve">                                                          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другое, перейдите к 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14 другое, Если 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13</w:t>
            </w:r>
            <w:r w:rsidR="00AC34E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=</w:t>
            </w:r>
            <w:r w:rsidR="00AC34E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Нет, перейдите к 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16, </w:t>
            </w:r>
            <w:r w:rsidR="00F40805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иначе перейдите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 к 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="00AC34E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17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e/</w:t>
            </w:r>
          </w:p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ew</w:t>
            </w:r>
          </w:p>
        </w:tc>
      </w:tr>
      <w:tr w:rsidR="00FC07D0" w:rsidRPr="00866E38" w:rsidTr="00611765">
        <w:tblPrEx>
          <w:shd w:val="clear" w:color="auto" w:fill="auto"/>
        </w:tblPrEx>
        <w:trPr>
          <w:cantSplit/>
          <w:trHeight w:val="340"/>
          <w:jc w:val="center"/>
        </w:trPr>
        <w:tc>
          <w:tcPr>
            <w:tcW w:w="4176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ind w:right="3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Друг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о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 </w:t>
            </w:r>
            <w:r w:rsidRPr="0066337B">
              <w:rPr>
                <w:rFonts w:ascii="Arial Narrow" w:hAnsi="Arial Narrow"/>
                <w:sz w:val="20"/>
                <w:szCs w:val="20"/>
              </w:rPr>
              <w:t>(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укажите</w:t>
            </w:r>
            <w:r w:rsidRPr="0066337B">
              <w:rPr>
                <w:rFonts w:ascii="Arial Narrow" w:hAnsi="Arial Narrow"/>
                <w:sz w:val="20"/>
                <w:szCs w:val="20"/>
              </w:rPr>
              <w:t>):</w:t>
            </w:r>
          </w:p>
        </w:tc>
        <w:tc>
          <w:tcPr>
            <w:tcW w:w="28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FC07D0" w:rsidRPr="00AC34EB" w:rsidRDefault="00FC07D0" w:rsidP="00600FD0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AC34EB">
              <w:rPr>
                <w:rFonts w:ascii="Arial Narrow" w:hAnsi="Arial Narrow"/>
                <w:sz w:val="20"/>
                <w:szCs w:val="20"/>
                <w:lang w:val="ru-RU"/>
              </w:rPr>
              <w:t>└─┴─┴─┴─┴─┴─┘</w:t>
            </w:r>
          </w:p>
          <w:p w:rsidR="00FC07D0" w:rsidRPr="00AC34EB" w:rsidRDefault="00AC34EB" w:rsidP="00F40805">
            <w:pPr>
              <w:spacing w:before="240"/>
              <w:ind w:right="12"/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</w:pP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13=Нет, перейдите к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16, </w:t>
            </w:r>
            <w:r w:rsidR="00F40805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иначе перейдите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к 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</w:rPr>
              <w:t>T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17</w:t>
            </w:r>
          </w:p>
        </w:tc>
        <w:tc>
          <w:tcPr>
            <w:tcW w:w="11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other/</w:t>
            </w:r>
          </w:p>
          <w:p w:rsidR="00FC07D0" w:rsidRPr="00866E38" w:rsidRDefault="00FC07D0" w:rsidP="00600FD0">
            <w:pPr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2"/>
                <w:szCs w:val="22"/>
              </w:rPr>
              <w:t>T14</w:t>
            </w:r>
            <w:r w:rsidRPr="00866E38">
              <w:rPr>
                <w:rFonts w:ascii="Arial Narrow" w:hAnsi="Arial Narrow"/>
                <w:bCs/>
                <w:noProof/>
                <w:sz w:val="22"/>
                <w:szCs w:val="22"/>
              </w:rPr>
              <w:t>otherw</w:t>
            </w:r>
          </w:p>
        </w:tc>
      </w:tr>
      <w:tr w:rsidR="00FC07D0" w:rsidRPr="00866E38" w:rsidTr="00611765">
        <w:trPr>
          <w:trHeight w:val="353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66337B" w:rsidRDefault="00FC07D0" w:rsidP="00242288">
            <w:pPr>
              <w:keepNext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Употребля</w:t>
            </w:r>
            <w:r w:rsidR="00242288">
              <w:rPr>
                <w:rFonts w:ascii="Arial Narrow" w:hAnsi="Arial Narrow"/>
                <w:sz w:val="20"/>
                <w:szCs w:val="20"/>
                <w:lang w:val="ru-RU"/>
              </w:rPr>
              <w:t>ете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ли Вы </w:t>
            </w:r>
            <w:r w:rsidR="00F40805">
              <w:rPr>
                <w:rFonts w:ascii="Arial Narrow" w:hAnsi="Arial Narrow"/>
                <w:sz w:val="20"/>
                <w:szCs w:val="20"/>
                <w:lang w:val="ru-RU"/>
              </w:rPr>
              <w:t>некурительные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табачные изделия, </w:t>
            </w:r>
            <w:r w:rsidR="00F40805">
              <w:rPr>
                <w:rFonts w:ascii="Arial Narrow" w:hAnsi="Arial Narrow"/>
                <w:sz w:val="20"/>
                <w:szCs w:val="20"/>
                <w:lang w:val="ru-RU"/>
              </w:rPr>
              <w:t xml:space="preserve">например </w:t>
            </w:r>
            <w:r w:rsidR="004344A9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нюхательный табак, </w:t>
            </w:r>
            <w:r w:rsidRPr="00F40805">
              <w:rPr>
                <w:rFonts w:ascii="Arial Narrow" w:hAnsi="Arial Narrow"/>
                <w:i/>
                <w:sz w:val="20"/>
                <w:szCs w:val="20"/>
                <w:lang w:val="ru-RU"/>
              </w:rPr>
              <w:t>насвай</w:t>
            </w:r>
            <w:r w:rsidR="00F40805">
              <w:rPr>
                <w:rFonts w:ascii="Arial Narrow" w:hAnsi="Arial Narrow"/>
                <w:i/>
                <w:sz w:val="20"/>
                <w:szCs w:val="20"/>
                <w:lang w:val="ru-RU"/>
              </w:rPr>
              <w:t>,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</w:tr>
      <w:tr w:rsidR="00FC07D0" w:rsidRPr="00A74BAD" w:rsidTr="00503C42">
        <w:trPr>
          <w:trHeight w:hRule="exact" w:val="492"/>
          <w:jc w:val="center"/>
        </w:trPr>
        <w:tc>
          <w:tcPr>
            <w:tcW w:w="4176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10" w:type="dxa"/>
            <w:tcBorders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32" w:type="dxa"/>
            <w:shd w:val="pct15" w:color="auto" w:fill="auto"/>
            <w:vAlign w:val="center"/>
          </w:tcPr>
          <w:p w:rsidR="00FC07D0" w:rsidRPr="00AC34EB" w:rsidRDefault="00FC07D0" w:rsidP="00600FD0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AC34EB">
              <w:rPr>
                <w:rFonts w:ascii="Arial Narrow" w:hAnsi="Arial Narrow"/>
                <w:sz w:val="18"/>
                <w:lang w:val="ru-RU"/>
              </w:rPr>
              <w:t xml:space="preserve">2     </w:t>
            </w:r>
            <w:r w:rsidR="00AC34EB" w:rsidRPr="0066337B">
              <w:rPr>
                <w:rFonts w:ascii="Arial Narrow" w:hAnsi="Arial Narrow"/>
                <w:sz w:val="20"/>
                <w:szCs w:val="20"/>
                <w:lang w:val="ru-RU"/>
              </w:rPr>
              <w:t>Если Нет</w:t>
            </w:r>
            <w:r w:rsidR="00AC34EB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,</w:t>
            </w:r>
            <w:r w:rsidR="00AC34E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AC34EB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перейдите к  </w:t>
            </w:r>
            <w:r w:rsidR="00AC34EB" w:rsidRPr="0066337B">
              <w:rPr>
                <w:rFonts w:ascii="Arial Narrow" w:hAnsi="Arial Narrow"/>
                <w:i/>
                <w:sz w:val="20"/>
                <w:szCs w:val="20"/>
              </w:rPr>
              <w:t>T</w:t>
            </w:r>
            <w:r w:rsidR="00AC34EB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17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AC34EB" w:rsidRDefault="00FC07D0" w:rsidP="00600FD0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FC07D0" w:rsidRPr="00866E38" w:rsidTr="00611765">
        <w:trPr>
          <w:trHeight w:val="353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66337B" w:rsidRDefault="00F40805" w:rsidP="004344A9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F40805">
              <w:rPr>
                <w:rFonts w:ascii="Arial Narrow" w:hAnsi="Arial Narrow"/>
                <w:b/>
                <w:sz w:val="20"/>
                <w:szCs w:val="20"/>
                <w:lang w:val="ru-RU"/>
              </w:rPr>
              <w:t>В прошлом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у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потребляли ли Вы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некурительные 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табачные изделия,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например </w:t>
            </w:r>
            <w:r w:rsidR="00FC07D0" w:rsidRPr="00767B96">
              <w:rPr>
                <w:rFonts w:ascii="Arial Narrow" w:hAnsi="Arial Narrow"/>
                <w:i/>
                <w:sz w:val="20"/>
                <w:szCs w:val="20"/>
                <w:lang w:val="ru-RU"/>
              </w:rPr>
              <w:t>нюхательный, табак,</w:t>
            </w:r>
            <w:r w:rsidR="00FC07D0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FC07D0" w:rsidRPr="00767B96">
              <w:rPr>
                <w:rFonts w:ascii="Arial Narrow" w:hAnsi="Arial Narrow"/>
                <w:i/>
                <w:sz w:val="20"/>
                <w:szCs w:val="20"/>
                <w:lang w:val="ru-RU"/>
              </w:rPr>
              <w:t>насвай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FC07D0" w:rsidRPr="0066337B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>ежедневно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</w:tr>
      <w:tr w:rsidR="00FC07D0" w:rsidRPr="00866E38" w:rsidTr="00503C42">
        <w:trPr>
          <w:trHeight w:hRule="exact" w:val="632"/>
          <w:jc w:val="center"/>
        </w:trPr>
        <w:tc>
          <w:tcPr>
            <w:tcW w:w="4176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10" w:type="dxa"/>
            <w:tcBorders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32" w:type="dxa"/>
            <w:shd w:val="pct15" w:color="auto" w:fill="auto"/>
            <w:vAlign w:val="center"/>
          </w:tcPr>
          <w:p w:rsidR="00FC07D0" w:rsidRPr="00866E38" w:rsidRDefault="00FC07D0" w:rsidP="00600FD0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600FD0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C07D0" w:rsidRPr="00866E38" w:rsidTr="00611765">
        <w:trPr>
          <w:trHeight w:val="353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66337B" w:rsidRDefault="00FC07D0" w:rsidP="00F40805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За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последние </w:t>
            </w:r>
            <w:r w:rsidRPr="00767B96">
              <w:rPr>
                <w:rFonts w:ascii="Arial Narrow" w:hAnsi="Arial Narrow"/>
                <w:sz w:val="20"/>
                <w:szCs w:val="20"/>
                <w:lang w:val="ru-RU"/>
              </w:rPr>
              <w:t>30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дней</w:t>
            </w:r>
            <w:r w:rsidRPr="00767B96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курил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ли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кто-</w:t>
            </w:r>
            <w:r w:rsidR="00F40805">
              <w:rPr>
                <w:rFonts w:ascii="Arial Narrow" w:hAnsi="Arial Narrow"/>
                <w:sz w:val="20"/>
                <w:szCs w:val="20"/>
                <w:lang w:val="ru-RU"/>
              </w:rPr>
              <w:t xml:space="preserve">нибудь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в Вашем </w:t>
            </w: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доме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</w:tr>
      <w:tr w:rsidR="00FC07D0" w:rsidRPr="00866E38" w:rsidTr="00611765">
        <w:trPr>
          <w:trHeight w:hRule="exact" w:val="352"/>
          <w:jc w:val="center"/>
        </w:trPr>
        <w:tc>
          <w:tcPr>
            <w:tcW w:w="4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10" w:type="dxa"/>
            <w:tcBorders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32" w:type="dxa"/>
            <w:shd w:val="pct15" w:color="auto" w:fill="auto"/>
            <w:vAlign w:val="center"/>
          </w:tcPr>
          <w:p w:rsidR="00FC07D0" w:rsidRPr="00866E38" w:rsidRDefault="00FC07D0" w:rsidP="00964938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C07D0" w:rsidRPr="00866E38" w:rsidTr="00611765">
        <w:trPr>
          <w:trHeight w:val="353"/>
          <w:jc w:val="center"/>
        </w:trPr>
        <w:tc>
          <w:tcPr>
            <w:tcW w:w="4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66337B" w:rsidRDefault="00F40805" w:rsidP="00F40805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В течение прошедших 30 дней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курил ли кто-нибудь в помещении, где вы работаете 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>(в здании,</w:t>
            </w:r>
            <w:r w:rsidR="002970AA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FC07D0">
              <w:rPr>
                <w:rFonts w:ascii="Arial Narrow" w:hAnsi="Arial Narrow"/>
                <w:sz w:val="20"/>
                <w:szCs w:val="20"/>
                <w:lang w:val="ru-RU"/>
              </w:rPr>
              <w:t>в рабочей зоне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 или </w:t>
            </w:r>
            <w:r w:rsidR="00FC07D0">
              <w:rPr>
                <w:rFonts w:ascii="Arial Narrow" w:hAnsi="Arial Narrow"/>
                <w:sz w:val="20"/>
                <w:szCs w:val="20"/>
                <w:lang w:val="ru-RU"/>
              </w:rPr>
              <w:t xml:space="preserve">в 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>других служебных помещениях</w:t>
            </w:r>
            <w:r w:rsidR="002970AA">
              <w:rPr>
                <w:rFonts w:ascii="Arial Narrow" w:hAnsi="Arial Narrow"/>
                <w:sz w:val="20"/>
                <w:szCs w:val="20"/>
                <w:lang w:val="ru-RU"/>
              </w:rPr>
              <w:t>)</w:t>
            </w:r>
            <w:r w:rsidR="00FC07D0"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 xml:space="preserve">1 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</w:rPr>
            </w:pPr>
            <w:r w:rsidRPr="00866E38">
              <w:rPr>
                <w:rFonts w:ascii="Arial Narrow" w:hAnsi="Arial Narrow"/>
                <w:bCs/>
                <w:sz w:val="22"/>
                <w:szCs w:val="22"/>
              </w:rPr>
              <w:t>T1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</w:tr>
      <w:tr w:rsidR="00FC07D0" w:rsidRPr="00866E38" w:rsidTr="00611765">
        <w:trPr>
          <w:trHeight w:val="263"/>
          <w:jc w:val="center"/>
        </w:trPr>
        <w:tc>
          <w:tcPr>
            <w:tcW w:w="4176" w:type="dxa"/>
            <w:vMerge/>
            <w:tcBorders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10" w:type="dxa"/>
            <w:tcBorders>
              <w:left w:val="nil"/>
            </w:tcBorders>
            <w:shd w:val="pct15" w:color="auto" w:fill="auto"/>
            <w:vAlign w:val="center"/>
          </w:tcPr>
          <w:p w:rsidR="00FC07D0" w:rsidRPr="0066337B" w:rsidRDefault="00FC07D0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32" w:type="dxa"/>
            <w:shd w:val="pct15" w:color="auto" w:fill="auto"/>
            <w:vAlign w:val="center"/>
          </w:tcPr>
          <w:p w:rsidR="00FC07D0" w:rsidRPr="00866E38" w:rsidRDefault="00FC07D0" w:rsidP="00964938">
            <w:pPr>
              <w:spacing w:before="60"/>
              <w:rPr>
                <w:rFonts w:ascii="Arial Narrow" w:hAnsi="Arial Narrow"/>
                <w:sz w:val="18"/>
              </w:rPr>
            </w:pPr>
            <w:r w:rsidRPr="00866E3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C07D0" w:rsidRPr="00866E38" w:rsidRDefault="00FC07D0" w:rsidP="0096493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2A78A3" w:rsidRPr="00866E38" w:rsidTr="002970AA">
        <w:trPr>
          <w:trHeight w:hRule="exact" w:val="631"/>
          <w:jc w:val="center"/>
        </w:trPr>
        <w:tc>
          <w:tcPr>
            <w:tcW w:w="4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A78A3" w:rsidRPr="00866E38" w:rsidRDefault="002A78A3" w:rsidP="00964938">
            <w:pPr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</w:tcBorders>
            <w:shd w:val="pct15" w:color="auto" w:fill="auto"/>
          </w:tcPr>
          <w:p w:rsidR="002A78A3" w:rsidRPr="00FC07D0" w:rsidRDefault="002970AA" w:rsidP="00C12B13">
            <w:pPr>
              <w:spacing w:before="120"/>
              <w:jc w:val="right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Н</w:t>
            </w:r>
            <w:r w:rsidR="00FC07D0" w:rsidRPr="00840FB9">
              <w:rPr>
                <w:rFonts w:ascii="Arial Narrow" w:hAnsi="Arial Narrow"/>
                <w:sz w:val="20"/>
                <w:szCs w:val="20"/>
                <w:lang w:val="ru-RU"/>
              </w:rPr>
              <w:t>е работаю в закрытом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FC07D0" w:rsidRPr="00840FB9">
              <w:rPr>
                <w:rFonts w:ascii="Arial Narrow" w:hAnsi="Arial Narrow"/>
                <w:sz w:val="20"/>
                <w:szCs w:val="20"/>
                <w:lang w:val="ru-RU"/>
              </w:rPr>
              <w:t xml:space="preserve"> помещении</w:t>
            </w:r>
          </w:p>
        </w:tc>
        <w:tc>
          <w:tcPr>
            <w:tcW w:w="2832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2A78A3" w:rsidRPr="00866E38" w:rsidRDefault="002A78A3" w:rsidP="00964938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A78A3" w:rsidRPr="00866E38" w:rsidRDefault="002A78A3" w:rsidP="00964938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120" w:after="1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7A6011" w:rsidRDefault="006B465F">
      <w:r>
        <w:rPr>
          <w:rFonts w:ascii="Arial" w:hAnsi="Arial" w:cs="Arial"/>
          <w:b/>
          <w:color w:val="FFFFFF"/>
          <w:lang w:val="ru-RU"/>
        </w:rPr>
        <w:t>Табачная политика</w:t>
      </w:r>
    </w:p>
    <w:tbl>
      <w:tblPr>
        <w:tblW w:w="10447" w:type="dxa"/>
        <w:jc w:val="center"/>
        <w:tblLayout w:type="fixed"/>
        <w:tblLook w:val="0000"/>
      </w:tblPr>
      <w:tblGrid>
        <w:gridCol w:w="10447"/>
      </w:tblGrid>
      <w:tr w:rsidR="006B465F" w:rsidRPr="00642FB6" w:rsidTr="000855A1">
        <w:trPr>
          <w:trHeight w:val="701"/>
          <w:jc w:val="center"/>
        </w:trPr>
        <w:tc>
          <w:tcPr>
            <w:tcW w:w="96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6B465F" w:rsidRPr="00641949" w:rsidRDefault="006B465F" w:rsidP="000855A1">
            <w:pPr>
              <w:tabs>
                <w:tab w:val="right" w:pos="1450"/>
              </w:tabs>
              <w:spacing w:before="40" w:after="40"/>
              <w:rPr>
                <w:rFonts w:ascii="Verdana" w:hAnsi="Verdana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  <w:lang w:val="ru-RU"/>
              </w:rPr>
              <w:t>Табачная политика</w:t>
            </w:r>
          </w:p>
        </w:tc>
      </w:tr>
    </w:tbl>
    <w:p w:rsidR="006B465F" w:rsidRPr="005769ED" w:rsidRDefault="006B465F" w:rsidP="006B465F">
      <w:pPr>
        <w:rPr>
          <w:sz w:val="16"/>
          <w:szCs w:val="16"/>
        </w:rPr>
      </w:pPr>
    </w:p>
    <w:tbl>
      <w:tblPr>
        <w:tblW w:w="10335" w:type="dxa"/>
        <w:jc w:val="center"/>
        <w:tblLayout w:type="fixed"/>
        <w:tblLook w:val="0000"/>
      </w:tblPr>
      <w:tblGrid>
        <w:gridCol w:w="3780"/>
        <w:gridCol w:w="11"/>
        <w:gridCol w:w="2689"/>
        <w:gridCol w:w="2839"/>
        <w:gridCol w:w="41"/>
        <w:gridCol w:w="975"/>
      </w:tblGrid>
      <w:tr w:rsidR="006B465F" w:rsidRPr="00642FB6" w:rsidTr="000855A1">
        <w:trPr>
          <w:trHeight w:hRule="exact" w:val="243"/>
          <w:jc w:val="center"/>
        </w:trPr>
        <w:tc>
          <w:tcPr>
            <w:tcW w:w="103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6B465F" w:rsidRPr="00C11BD8" w:rsidRDefault="006B465F" w:rsidP="000855A1">
            <w:pPr>
              <w:outlineLvl w:val="0"/>
              <w:rPr>
                <w:rFonts w:ascii="Arial Narrow" w:hAnsi="Arial Narrow"/>
                <w:b/>
                <w:bCs/>
              </w:rPr>
            </w:pPr>
            <w:r>
              <w:rPr>
                <w:rFonts w:ascii="Arial" w:hAnsi="Arial" w:cs="Arial"/>
                <w:b/>
                <w:sz w:val="20"/>
                <w:lang w:val="ru-RU"/>
              </w:rPr>
              <w:t>Табачная политика</w:t>
            </w:r>
          </w:p>
        </w:tc>
      </w:tr>
      <w:tr w:rsidR="006B465F" w:rsidRPr="00A74BAD" w:rsidTr="000855A1">
        <w:trPr>
          <w:trHeight w:hRule="exact" w:val="998"/>
          <w:jc w:val="center"/>
        </w:trPr>
        <w:tc>
          <w:tcPr>
            <w:tcW w:w="103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B465F" w:rsidRPr="008213EC" w:rsidRDefault="006B465F" w:rsidP="000855A1">
            <w:pPr>
              <w:outlineLvl w:val="0"/>
              <w:rPr>
                <w:rFonts w:ascii="Arial Narrow" w:hAnsi="Arial Narrow"/>
                <w:sz w:val="20"/>
                <w:lang w:val="ru-RU"/>
              </w:rPr>
            </w:pPr>
            <w:r w:rsidRPr="00A971A1">
              <w:rPr>
                <w:rFonts w:ascii="Arial Narrow" w:hAnsi="Arial Narrow" w:cs="Arial"/>
                <w:bCs/>
                <w:sz w:val="20"/>
                <w:lang w:val="ru-RU"/>
              </w:rPr>
              <w:t>Предыдущий раздел содержал воп</w:t>
            </w:r>
            <w:r>
              <w:rPr>
                <w:rFonts w:ascii="Arial Narrow" w:hAnsi="Arial Narrow" w:cs="Arial"/>
                <w:bCs/>
                <w:sz w:val="20"/>
                <w:lang w:val="ru-RU"/>
              </w:rPr>
              <w:t>росы, касающиеся употребления та</w:t>
            </w:r>
            <w:r w:rsidRPr="00A971A1">
              <w:rPr>
                <w:rFonts w:ascii="Arial Narrow" w:hAnsi="Arial Narrow" w:cs="Arial"/>
                <w:bCs/>
                <w:sz w:val="20"/>
                <w:lang w:val="ru-RU"/>
              </w:rPr>
              <w:t>бака</w:t>
            </w:r>
            <w:r>
              <w:rPr>
                <w:rFonts w:ascii="Arial Narrow" w:hAnsi="Arial Narrow" w:cs="Arial"/>
                <w:bCs/>
                <w:sz w:val="20"/>
                <w:lang w:val="ru-RU"/>
              </w:rPr>
              <w:t>.</w:t>
            </w:r>
            <w:r w:rsidRPr="00A971A1">
              <w:rPr>
                <w:lang w:val="ru-RU"/>
              </w:rPr>
              <w:t xml:space="preserve"> </w:t>
            </w:r>
            <w:r>
              <w:rPr>
                <w:rFonts w:ascii="Arial Narrow" w:hAnsi="Arial Narrow" w:cs="Arial"/>
                <w:bCs/>
                <w:sz w:val="20"/>
                <w:lang w:val="ru-RU"/>
              </w:rPr>
              <w:t>В этом разделе мы просим В</w:t>
            </w:r>
            <w:r w:rsidRPr="00E656BC">
              <w:rPr>
                <w:rFonts w:ascii="Arial Narrow" w:hAnsi="Arial Narrow" w:cs="Arial"/>
                <w:bCs/>
                <w:sz w:val="20"/>
                <w:lang w:val="ru-RU"/>
              </w:rPr>
              <w:t>ас ответить на вопросы</w:t>
            </w:r>
            <w:r>
              <w:rPr>
                <w:rFonts w:ascii="Arial Narrow" w:hAnsi="Arial Narrow" w:cs="Arial"/>
                <w:bCs/>
                <w:sz w:val="20"/>
                <w:lang w:val="ru-RU"/>
              </w:rPr>
              <w:t>,</w:t>
            </w:r>
            <w:r w:rsidRPr="00E656BC">
              <w:rPr>
                <w:rFonts w:ascii="Arial Narrow" w:hAnsi="Arial Narrow" w:cs="Arial"/>
                <w:bCs/>
                <w:sz w:val="20"/>
                <w:lang w:val="ru-RU"/>
              </w:rPr>
              <w:t xml:space="preserve"> относящиеся к мерам, направленным на контроль за потреблением табака. Данная анкета включает вопросы о том, сталкиваетесь ли вы с информацией о промо-акциях на сигареты или предупреждениях о вреде курения в средствах массовой информации и рекламе, а так же </w:t>
            </w:r>
            <w:r>
              <w:rPr>
                <w:rFonts w:ascii="Arial Narrow" w:hAnsi="Arial Narrow" w:cs="Arial"/>
                <w:bCs/>
                <w:sz w:val="20"/>
                <w:lang w:val="ru-RU"/>
              </w:rPr>
              <w:t xml:space="preserve">вопросы </w:t>
            </w:r>
            <w:r w:rsidRPr="00E656BC">
              <w:rPr>
                <w:rFonts w:ascii="Arial Narrow" w:hAnsi="Arial Narrow" w:cs="Arial"/>
                <w:bCs/>
                <w:sz w:val="20"/>
                <w:lang w:val="ru-RU"/>
              </w:rPr>
              <w:t>о покупке сигарет.</w:t>
            </w:r>
          </w:p>
        </w:tc>
      </w:tr>
      <w:tr w:rsidR="006B465F" w:rsidRPr="00642FB6" w:rsidTr="000855A1">
        <w:trPr>
          <w:trHeight w:hRule="exact" w:val="320"/>
          <w:jc w:val="center"/>
        </w:trPr>
        <w:tc>
          <w:tcPr>
            <w:tcW w:w="379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b/>
                <w:sz w:val="20"/>
                <w:lang w:val="ru-RU"/>
              </w:rPr>
              <w:t>Вопрос</w:t>
            </w:r>
          </w:p>
        </w:tc>
        <w:tc>
          <w:tcPr>
            <w:tcW w:w="55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center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b/>
                <w:sz w:val="20"/>
                <w:lang w:val="ru-RU"/>
              </w:rPr>
              <w:t>Ответ</w:t>
            </w:r>
          </w:p>
        </w:tc>
        <w:tc>
          <w:tcPr>
            <w:tcW w:w="1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B465F" w:rsidRPr="008213EC" w:rsidRDefault="006B465F" w:rsidP="000855A1">
            <w:pPr>
              <w:keepNext/>
              <w:jc w:val="center"/>
              <w:rPr>
                <w:rFonts w:ascii="Arial Narrow" w:hAnsi="Arial Narrow" w:cs="Arial"/>
                <w:b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b/>
                <w:sz w:val="20"/>
                <w:lang w:val="ru-RU"/>
              </w:rPr>
              <w:t>Код</w:t>
            </w:r>
          </w:p>
        </w:tc>
      </w:tr>
      <w:tr w:rsidR="006B465F" w:rsidRPr="00876047" w:rsidTr="000855A1">
        <w:trPr>
          <w:trHeight w:hRule="exact" w:val="676"/>
          <w:jc w:val="center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Default="006B465F" w:rsidP="000855A1">
            <w:pPr>
              <w:rPr>
                <w:rFonts w:ascii="Arial Narrow" w:hAnsi="Arial Narrow" w:cs="Arial"/>
                <w:bCs/>
                <w:sz w:val="20"/>
                <w:lang w:val="ru-RU"/>
              </w:rPr>
            </w:pPr>
            <w:r w:rsidRPr="00876047">
              <w:rPr>
                <w:rFonts w:ascii="Arial Narrow" w:hAnsi="Arial Narrow" w:cs="Arial"/>
                <w:bCs/>
                <w:sz w:val="20"/>
                <w:lang w:val="ru-RU"/>
              </w:rPr>
              <w:t>За</w:t>
            </w:r>
            <w:r>
              <w:rPr>
                <w:rFonts w:ascii="Arial Narrow" w:hAnsi="Arial Narrow" w:cs="Arial"/>
                <w:bCs/>
                <w:sz w:val="20"/>
                <w:lang w:val="ru-RU"/>
              </w:rPr>
              <w:t xml:space="preserve"> последние 30 дней замечали ли В</w:t>
            </w:r>
            <w:r w:rsidRPr="00876047">
              <w:rPr>
                <w:rFonts w:ascii="Arial Narrow" w:hAnsi="Arial Narrow" w:cs="Arial"/>
                <w:bCs/>
                <w:sz w:val="20"/>
                <w:lang w:val="ru-RU"/>
              </w:rPr>
              <w:t>ы информацию относительно вреда курения сигарет или информацию, поощряющую к отказу от курения, в следующих СМИ?</w:t>
            </w:r>
          </w:p>
          <w:p w:rsidR="006B465F" w:rsidRPr="00876047" w:rsidRDefault="006B465F" w:rsidP="000855A1">
            <w:pPr>
              <w:rPr>
                <w:rFonts w:ascii="Arial Narrow" w:hAnsi="Arial Narrow" w:cs="Arial"/>
                <w:bCs/>
                <w:sz w:val="20"/>
                <w:lang w:val="ru-RU"/>
              </w:rPr>
            </w:pPr>
            <w:r w:rsidRPr="00876047">
              <w:rPr>
                <w:rFonts w:ascii="Arial Narrow" w:hAnsi="Arial Narrow" w:cs="Arial"/>
                <w:bCs/>
                <w:sz w:val="20"/>
                <w:lang w:val="ru-RU"/>
              </w:rPr>
              <w:t>(Ответить на каждый пункт)</w:t>
            </w:r>
          </w:p>
        </w:tc>
      </w:tr>
      <w:tr w:rsidR="006B465F" w:rsidRPr="00876047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302F3C">
              <w:rPr>
                <w:rFonts w:ascii="Arial Narrow" w:hAnsi="Arial Narrow" w:cs="Arial"/>
                <w:bCs/>
                <w:sz w:val="20"/>
                <w:lang w:val="ru-RU"/>
              </w:rPr>
              <w:t>В газетах и журналах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1</w:t>
            </w:r>
          </w:p>
        </w:tc>
        <w:tc>
          <w:tcPr>
            <w:tcW w:w="975" w:type="dxa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  <w:r>
              <w:rPr>
                <w:rFonts w:ascii="Arial Narrow" w:hAnsi="Arial Narrow"/>
                <w:bCs/>
                <w:szCs w:val="22"/>
              </w:rPr>
              <w:t>TP</w:t>
            </w:r>
            <w:r w:rsidRPr="00876047">
              <w:rPr>
                <w:rFonts w:ascii="Arial Narrow" w:hAnsi="Arial Narrow"/>
                <w:bCs/>
                <w:szCs w:val="22"/>
                <w:lang w:val="ru-RU"/>
              </w:rPr>
              <w:t>1</w:t>
            </w:r>
            <w:r w:rsidRPr="00122711">
              <w:rPr>
                <w:rFonts w:ascii="Arial Narrow" w:hAnsi="Arial Narrow"/>
                <w:bCs/>
                <w:szCs w:val="22"/>
              </w:rPr>
              <w:t>a</w:t>
            </w:r>
          </w:p>
        </w:tc>
      </w:tr>
      <w:tr w:rsidR="006B465F" w:rsidRPr="00876047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876047" w:rsidTr="000855A1">
        <w:trPr>
          <w:trHeight w:hRule="exact" w:val="395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876047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>
              <w:rPr>
                <w:rFonts w:ascii="Arial Narrow" w:hAnsi="Arial Narrow" w:cs="Arial"/>
                <w:bCs/>
                <w:sz w:val="20"/>
                <w:lang w:val="ru-RU"/>
              </w:rPr>
              <w:t xml:space="preserve">На </w:t>
            </w:r>
            <w:r w:rsidRPr="00895A94">
              <w:rPr>
                <w:rFonts w:ascii="Arial Narrow" w:hAnsi="Arial Narrow" w:cs="Arial"/>
                <w:bCs/>
                <w:sz w:val="20"/>
                <w:lang w:val="ru-RU"/>
              </w:rPr>
              <w:t>телевидении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1</w:t>
            </w:r>
          </w:p>
        </w:tc>
        <w:tc>
          <w:tcPr>
            <w:tcW w:w="975" w:type="dxa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  <w:r>
              <w:rPr>
                <w:rFonts w:ascii="Arial Narrow" w:hAnsi="Arial Narrow"/>
                <w:bCs/>
                <w:szCs w:val="22"/>
              </w:rPr>
              <w:t>TP</w:t>
            </w:r>
            <w:r w:rsidRPr="00876047">
              <w:rPr>
                <w:rFonts w:ascii="Arial Narrow" w:hAnsi="Arial Narrow"/>
                <w:bCs/>
                <w:szCs w:val="22"/>
                <w:lang w:val="ru-RU"/>
              </w:rPr>
              <w:t>1</w:t>
            </w:r>
            <w:r w:rsidRPr="00122711">
              <w:rPr>
                <w:rFonts w:ascii="Arial Narrow" w:hAnsi="Arial Narrow"/>
                <w:bCs/>
                <w:szCs w:val="22"/>
              </w:rPr>
              <w:t>b</w:t>
            </w:r>
          </w:p>
        </w:tc>
      </w:tr>
      <w:tr w:rsidR="006B465F" w:rsidRPr="00876047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876047" w:rsidTr="000855A1">
        <w:trPr>
          <w:trHeight w:hRule="exact" w:val="392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876047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right"/>
              <w:rPr>
                <w:rFonts w:ascii="Arial Narrow" w:hAnsi="Arial Narrow" w:cs="Arial"/>
                <w:bCs/>
                <w:sz w:val="18"/>
                <w:szCs w:val="18"/>
                <w:lang w:val="ru-RU"/>
              </w:rPr>
            </w:pPr>
            <w:r w:rsidRPr="00302F3C">
              <w:rPr>
                <w:rFonts w:ascii="Arial Narrow" w:hAnsi="Arial Narrow" w:cs="Arial"/>
                <w:bCs/>
                <w:sz w:val="20"/>
                <w:lang w:val="ru-RU"/>
              </w:rPr>
              <w:t>По радио</w:t>
            </w: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  <w:r>
              <w:rPr>
                <w:rFonts w:ascii="Arial Narrow" w:hAnsi="Arial Narrow"/>
                <w:bCs/>
                <w:szCs w:val="22"/>
              </w:rPr>
              <w:t>TP</w:t>
            </w:r>
            <w:r w:rsidRPr="00876047">
              <w:rPr>
                <w:rFonts w:ascii="Arial Narrow" w:hAnsi="Arial Narrow"/>
                <w:bCs/>
                <w:szCs w:val="22"/>
                <w:lang w:val="ru-RU"/>
              </w:rPr>
              <w:t>1</w:t>
            </w:r>
            <w:r>
              <w:rPr>
                <w:rFonts w:ascii="Arial Narrow" w:hAnsi="Arial Narrow"/>
                <w:bCs/>
                <w:szCs w:val="22"/>
              </w:rPr>
              <w:t>c</w:t>
            </w:r>
          </w:p>
        </w:tc>
      </w:tr>
      <w:tr w:rsidR="006B465F" w:rsidRPr="00876047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  <w:lang w:val="ru-RU"/>
              </w:rPr>
            </w:pPr>
            <w:r w:rsidRPr="00876047">
              <w:rPr>
                <w:rFonts w:ascii="Arial Narrow" w:hAnsi="Arial Narrow"/>
                <w:sz w:val="20"/>
                <w:lang w:val="ru-RU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642FB6" w:rsidTr="000855A1">
        <w:trPr>
          <w:trHeight w:hRule="exact" w:val="391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76047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895A94" w:rsidRDefault="006B465F" w:rsidP="000855A1">
            <w:pPr>
              <w:rPr>
                <w:rFonts w:ascii="Arial Narrow" w:hAnsi="Arial Narrow" w:cs="Arial"/>
                <w:bCs/>
                <w:sz w:val="18"/>
                <w:szCs w:val="18"/>
                <w:lang w:val="ru-RU"/>
              </w:rPr>
            </w:pPr>
            <w:r w:rsidRPr="00895A94">
              <w:rPr>
                <w:rFonts w:ascii="Arial Narrow" w:hAnsi="Arial Narrow" w:cs="Arial"/>
                <w:sz w:val="20"/>
                <w:lang w:val="ru-RU"/>
              </w:rPr>
              <w:t xml:space="preserve">За последние 30 дней </w:t>
            </w:r>
            <w:r>
              <w:rPr>
                <w:rFonts w:ascii="Arial Narrow" w:hAnsi="Arial Narrow" w:cs="Arial"/>
                <w:sz w:val="20"/>
                <w:lang w:val="ru-RU"/>
              </w:rPr>
              <w:t xml:space="preserve">замечали ли Вы в магазинах, торгующих табачными изделиями, </w:t>
            </w:r>
            <w:r w:rsidRPr="00152CE1">
              <w:rPr>
                <w:rFonts w:ascii="Arial Narrow" w:hAnsi="Arial Narrow" w:cs="Arial"/>
                <w:b/>
                <w:sz w:val="20"/>
                <w:lang w:val="ru-RU"/>
              </w:rPr>
              <w:t xml:space="preserve">рекламу </w:t>
            </w:r>
            <w:r w:rsidRPr="00152CE1">
              <w:rPr>
                <w:rFonts w:ascii="Arial Narrow" w:hAnsi="Arial Narrow" w:cs="Arial"/>
                <w:sz w:val="20"/>
                <w:lang w:val="ru-RU"/>
              </w:rPr>
              <w:t>или</w:t>
            </w:r>
            <w:r w:rsidRPr="00152CE1">
              <w:rPr>
                <w:rFonts w:ascii="Arial Narrow" w:hAnsi="Arial Narrow" w:cs="Arial"/>
                <w:b/>
                <w:sz w:val="20"/>
                <w:lang w:val="ru-RU"/>
              </w:rPr>
              <w:t xml:space="preserve"> вывески</w:t>
            </w:r>
            <w:r>
              <w:rPr>
                <w:rFonts w:ascii="Arial Narrow" w:hAnsi="Arial Narrow" w:cs="Arial"/>
                <w:sz w:val="20"/>
                <w:lang w:val="ru-RU"/>
              </w:rPr>
              <w:t>, предназначенные для стимулирования продажи сигарет?</w:t>
            </w: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TP2</w:t>
            </w: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3A7FE8" w:rsidRDefault="006B465F" w:rsidP="000855A1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438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3A7FE8" w:rsidRDefault="006B465F" w:rsidP="000855A1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AC7413" w:rsidTr="000855A1">
        <w:trPr>
          <w:trHeight w:hRule="exact" w:val="452"/>
          <w:jc w:val="center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52CE1" w:rsidRDefault="006B465F" w:rsidP="000855A1">
            <w:pPr>
              <w:rPr>
                <w:rFonts w:ascii="Arial Narrow" w:hAnsi="Arial Narrow" w:cs="Arial"/>
                <w:sz w:val="20"/>
                <w:lang w:val="ru-RU"/>
              </w:rPr>
            </w:pPr>
            <w:r>
              <w:rPr>
                <w:rFonts w:ascii="Arial Narrow" w:hAnsi="Arial Narrow" w:cs="Arial"/>
                <w:sz w:val="20"/>
                <w:lang w:val="ru-RU"/>
              </w:rPr>
              <w:t>За последние 30 дней замечали ли Вы какие-либо из следующих видов акций по стимулированию продажи сигарет?</w:t>
            </w:r>
          </w:p>
          <w:p w:rsidR="006B465F" w:rsidRPr="00AC7413" w:rsidRDefault="006B465F" w:rsidP="000855A1">
            <w:pPr>
              <w:rPr>
                <w:rFonts w:ascii="Arial Narrow" w:hAnsi="Arial Narrow"/>
                <w:bCs/>
                <w:szCs w:val="22"/>
                <w:lang w:val="ru-RU"/>
              </w:rPr>
            </w:pPr>
            <w:r w:rsidRPr="006C7C7B">
              <w:rPr>
                <w:rFonts w:ascii="Arial Narrow" w:hAnsi="Arial Narrow" w:cs="Arial"/>
                <w:sz w:val="20"/>
                <w:lang w:val="ru-RU"/>
              </w:rPr>
              <w:t>(</w:t>
            </w:r>
            <w:r w:rsidRPr="00876047">
              <w:rPr>
                <w:rFonts w:ascii="Arial Narrow" w:hAnsi="Arial Narrow" w:cs="Arial"/>
                <w:bCs/>
                <w:sz w:val="20"/>
                <w:lang w:val="ru-RU"/>
              </w:rPr>
              <w:t>Ответить на каждый пункт</w:t>
            </w:r>
            <w:r w:rsidRPr="006C7C7B">
              <w:rPr>
                <w:rFonts w:ascii="Arial Narrow" w:hAnsi="Arial Narrow" w:cs="Arial"/>
                <w:sz w:val="20"/>
                <w:lang w:val="ru-RU"/>
              </w:rPr>
              <w:t>)</w:t>
            </w:r>
          </w:p>
        </w:tc>
      </w:tr>
      <w:tr w:rsidR="006B465F" w:rsidRPr="00122711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6C7C7B">
              <w:rPr>
                <w:rFonts w:ascii="Arial Narrow" w:hAnsi="Arial Narrow" w:cs="Arial"/>
                <w:sz w:val="20"/>
                <w:lang w:val="ru-RU"/>
              </w:rPr>
              <w:t>Бесплатные</w:t>
            </w:r>
            <w:r>
              <w:rPr>
                <w:rFonts w:ascii="Arial Narrow" w:hAnsi="Arial Narrow" w:cs="Arial"/>
                <w:sz w:val="20"/>
                <w:lang w:val="ru-RU"/>
              </w:rPr>
              <w:t xml:space="preserve"> образцы сигарет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TP3</w:t>
            </w:r>
            <w:r w:rsidRPr="00122711">
              <w:rPr>
                <w:rFonts w:ascii="Arial Narrow" w:hAnsi="Arial Narrow"/>
                <w:bCs/>
                <w:szCs w:val="22"/>
              </w:rPr>
              <w:t>a</w:t>
            </w:r>
          </w:p>
        </w:tc>
      </w:tr>
      <w:tr w:rsidR="006B465F" w:rsidRPr="00122711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122711" w:rsidTr="000855A1">
        <w:trPr>
          <w:trHeight w:hRule="exact" w:val="33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122711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Сигареты по </w:t>
            </w:r>
            <w:r>
              <w:rPr>
                <w:rFonts w:ascii="Arial Narrow" w:hAnsi="Arial Narrow" w:cs="Arial"/>
                <w:sz w:val="20"/>
                <w:lang w:val="ru-RU"/>
              </w:rPr>
              <w:t>льготным</w:t>
            </w: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 цен</w:t>
            </w:r>
            <w:r>
              <w:rPr>
                <w:rFonts w:ascii="Arial Narrow" w:hAnsi="Arial Narrow" w:cs="Arial"/>
                <w:sz w:val="20"/>
                <w:lang w:val="ru-RU"/>
              </w:rPr>
              <w:t>ам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TP3</w:t>
            </w:r>
            <w:r w:rsidRPr="00122711">
              <w:rPr>
                <w:rFonts w:ascii="Arial Narrow" w:hAnsi="Arial Narrow"/>
                <w:bCs/>
                <w:szCs w:val="22"/>
              </w:rPr>
              <w:t>b</w:t>
            </w:r>
          </w:p>
        </w:tc>
      </w:tr>
      <w:tr w:rsidR="006B465F" w:rsidRPr="00122711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122711" w:rsidTr="000855A1">
        <w:trPr>
          <w:trHeight w:hRule="exact" w:val="390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122711"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122711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Купоны </w:t>
            </w:r>
            <w:r>
              <w:rPr>
                <w:rFonts w:ascii="Arial Narrow" w:hAnsi="Arial Narrow" w:cs="Arial"/>
                <w:sz w:val="20"/>
                <w:lang w:val="ru-RU"/>
              </w:rPr>
              <w:t>на</w:t>
            </w: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 сигарет</w:t>
            </w:r>
            <w:r>
              <w:rPr>
                <w:rFonts w:ascii="Arial Narrow" w:hAnsi="Arial Narrow" w:cs="Arial"/>
                <w:sz w:val="20"/>
                <w:lang w:val="ru-RU"/>
              </w:rPr>
              <w:t>ы</w:t>
            </w: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TP3c</w:t>
            </w: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402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>
              <w:rPr>
                <w:rFonts w:ascii="Arial Narrow" w:hAnsi="Arial Narrow" w:cs="Arial"/>
                <w:sz w:val="20"/>
                <w:lang w:val="ru-RU"/>
              </w:rPr>
              <w:t>Рекламные подарки или предложения специальных скидок на другие товары при покупке сигарет</w:t>
            </w: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  </w:t>
            </w: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TP3d</w:t>
            </w: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386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Одежда или другие </w:t>
            </w:r>
            <w:r>
              <w:rPr>
                <w:rFonts w:ascii="Arial Narrow" w:hAnsi="Arial Narrow" w:cs="Arial"/>
                <w:sz w:val="20"/>
                <w:lang w:val="ru-RU"/>
              </w:rPr>
              <w:t>товары</w:t>
            </w: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 с названием бренда или фирменным </w:t>
            </w:r>
            <w:r>
              <w:rPr>
                <w:rFonts w:ascii="Arial Narrow" w:hAnsi="Arial Narrow" w:cs="Arial"/>
                <w:sz w:val="20"/>
                <w:lang w:val="ru-RU"/>
              </w:rPr>
              <w:t>логотипом</w:t>
            </w:r>
            <w:r w:rsidRPr="006C7C7B">
              <w:rPr>
                <w:rFonts w:ascii="Arial Narrow" w:hAnsi="Arial Narrow" w:cs="Arial"/>
                <w:sz w:val="20"/>
                <w:lang w:val="ru-RU"/>
              </w:rPr>
              <w:t xml:space="preserve"> сигарет </w:t>
            </w: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TP3e</w:t>
            </w: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398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C7C7B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>
              <w:rPr>
                <w:rFonts w:ascii="Arial Narrow" w:hAnsi="Arial Narrow" w:cs="Arial"/>
                <w:sz w:val="20"/>
                <w:lang w:val="ru-RU"/>
              </w:rPr>
              <w:t>Реклама сигарет в почтовой рассылке</w:t>
            </w: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TP3f</w:t>
            </w: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3A7FE8" w:rsidRDefault="006B465F" w:rsidP="000855A1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396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3A7FE8" w:rsidRDefault="006B465F" w:rsidP="000855A1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A74BAD" w:rsidTr="000855A1">
        <w:trPr>
          <w:trHeight w:hRule="exact" w:val="227"/>
          <w:jc w:val="center"/>
        </w:trPr>
        <w:tc>
          <w:tcPr>
            <w:tcW w:w="103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339F8" w:rsidRDefault="006B465F" w:rsidP="000855A1">
            <w:pPr>
              <w:outlineLvl w:val="0"/>
              <w:rPr>
                <w:rFonts w:ascii="Arial Narrow" w:hAnsi="Arial Narrow"/>
                <w:i/>
                <w:iCs/>
                <w:sz w:val="20"/>
                <w:lang w:val="ru-RU"/>
              </w:rPr>
            </w:pPr>
            <w:r w:rsidRPr="004339F8">
              <w:rPr>
                <w:rFonts w:ascii="Arial Narrow" w:hAnsi="Arial Narrow" w:cs="Arial"/>
                <w:sz w:val="20"/>
                <w:lang w:val="ru-RU"/>
              </w:rPr>
              <w:t xml:space="preserve">Следующие вопросы ТР4-ТР7 относятся только к </w:t>
            </w:r>
            <w:r>
              <w:rPr>
                <w:rFonts w:ascii="Arial Narrow" w:hAnsi="Arial Narrow" w:cs="Arial"/>
                <w:sz w:val="20"/>
                <w:lang w:val="ru-RU"/>
              </w:rPr>
              <w:t>курящим людям</w:t>
            </w:r>
            <w:r w:rsidRPr="004339F8">
              <w:rPr>
                <w:rFonts w:ascii="Arial Narrow" w:hAnsi="Arial Narrow"/>
                <w:i/>
                <w:iCs/>
                <w:sz w:val="20"/>
                <w:lang w:val="ru-RU"/>
              </w:rPr>
              <w:t>.</w:t>
            </w:r>
          </w:p>
        </w:tc>
      </w:tr>
      <w:tr w:rsidR="006B465F" w:rsidRPr="001F4928" w:rsidTr="000855A1">
        <w:trPr>
          <w:trHeight w:hRule="exact" w:val="260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4339F8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4339F8">
              <w:rPr>
                <w:rFonts w:ascii="Arial Narrow" w:hAnsi="Arial Narrow" w:cs="Arial"/>
                <w:sz w:val="20"/>
                <w:lang w:val="ru-RU"/>
              </w:rPr>
              <w:t>За последние 30 дней заме</w:t>
            </w:r>
            <w:r>
              <w:rPr>
                <w:rFonts w:ascii="Arial Narrow" w:hAnsi="Arial Narrow" w:cs="Arial"/>
                <w:sz w:val="20"/>
                <w:lang w:val="ru-RU"/>
              </w:rPr>
              <w:t>чали</w:t>
            </w:r>
            <w:r w:rsidRPr="004339F8">
              <w:rPr>
                <w:rFonts w:ascii="Arial Narrow" w:hAnsi="Arial Narrow" w:cs="Arial"/>
                <w:sz w:val="20"/>
                <w:lang w:val="ru-RU"/>
              </w:rPr>
              <w:t xml:space="preserve"> ли Вы </w:t>
            </w:r>
            <w:r>
              <w:rPr>
                <w:rFonts w:ascii="Arial Narrow" w:hAnsi="Arial Narrow" w:cs="Arial"/>
                <w:sz w:val="20"/>
                <w:lang w:val="ru-RU"/>
              </w:rPr>
              <w:t>какие-либо</w:t>
            </w:r>
            <w:r w:rsidRPr="004339F8">
              <w:rPr>
                <w:rFonts w:ascii="Arial Narrow" w:hAnsi="Arial Narrow" w:cs="Arial"/>
                <w:sz w:val="20"/>
                <w:lang w:val="ru-RU"/>
              </w:rPr>
              <w:t xml:space="preserve"> </w:t>
            </w:r>
            <w:r>
              <w:rPr>
                <w:rFonts w:ascii="Arial Narrow" w:hAnsi="Arial Narrow" w:cs="Arial"/>
                <w:b/>
                <w:sz w:val="20"/>
                <w:lang w:val="ru-RU"/>
              </w:rPr>
              <w:t xml:space="preserve">предупреждения о вреде курения для здоровья </w:t>
            </w:r>
            <w:r w:rsidRPr="004339F8">
              <w:rPr>
                <w:rFonts w:ascii="Arial Narrow" w:hAnsi="Arial Narrow" w:cs="Arial"/>
                <w:b/>
                <w:sz w:val="20"/>
                <w:lang w:val="ru-RU"/>
              </w:rPr>
              <w:t xml:space="preserve">на </w:t>
            </w:r>
            <w:r>
              <w:rPr>
                <w:rFonts w:ascii="Arial Narrow" w:hAnsi="Arial Narrow" w:cs="Arial"/>
                <w:b/>
                <w:sz w:val="20"/>
                <w:lang w:val="ru-RU"/>
              </w:rPr>
              <w:t>пачках</w:t>
            </w:r>
            <w:r w:rsidRPr="004339F8">
              <w:rPr>
                <w:rFonts w:ascii="Arial Narrow" w:hAnsi="Arial Narrow" w:cs="Arial"/>
                <w:b/>
                <w:sz w:val="20"/>
                <w:lang w:val="ru-RU"/>
              </w:rPr>
              <w:t xml:space="preserve"> сигарет</w:t>
            </w:r>
            <w:r w:rsidRPr="004339F8">
              <w:rPr>
                <w:rFonts w:ascii="Arial Narrow" w:hAnsi="Arial Narrow" w:cs="Arial"/>
                <w:sz w:val="20"/>
                <w:lang w:val="ru-RU"/>
              </w:rPr>
              <w:t>?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B465F" w:rsidRPr="001F4928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18"/>
                <w:szCs w:val="18"/>
              </w:rPr>
            </w:pPr>
            <w:r w:rsidRPr="001F492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1F4928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TP4</w:t>
            </w:r>
          </w:p>
        </w:tc>
      </w:tr>
      <w:tr w:rsidR="006B465F" w:rsidRPr="00A74BAD" w:rsidTr="000855A1">
        <w:trPr>
          <w:trHeight w:hRule="exact" w:val="260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1F4928" w:rsidRDefault="006B465F" w:rsidP="000855A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B465F" w:rsidRPr="0021596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i/>
                <w:sz w:val="18"/>
                <w:lang w:val="ru-RU"/>
              </w:rPr>
            </w:pPr>
            <w:r w:rsidRPr="0021596C">
              <w:rPr>
                <w:rFonts w:ascii="Arial Narrow" w:hAnsi="Arial Narrow"/>
                <w:i/>
                <w:sz w:val="18"/>
                <w:lang w:val="ru-RU"/>
              </w:rPr>
              <w:t>2   Если Нет, перейдите к  TP6</w:t>
            </w:r>
          </w:p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9F1FD6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A74BAD" w:rsidTr="000855A1">
        <w:trPr>
          <w:trHeight w:hRule="exact" w:val="479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9F1FD6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B465F" w:rsidRPr="0021596C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A70B44">
              <w:rPr>
                <w:rFonts w:ascii="Arial Narrow" w:hAnsi="Arial Narrow" w:cs="Arial"/>
                <w:sz w:val="20"/>
                <w:lang w:val="ru-RU"/>
              </w:rPr>
              <w:t xml:space="preserve">Не видел </w:t>
            </w:r>
            <w:r>
              <w:rPr>
                <w:rFonts w:ascii="Arial Narrow" w:hAnsi="Arial Narrow" w:cs="Arial"/>
                <w:sz w:val="20"/>
                <w:lang w:val="ru-RU"/>
              </w:rPr>
              <w:t xml:space="preserve">ни одной </w:t>
            </w:r>
            <w:r w:rsidRPr="00A70B44">
              <w:rPr>
                <w:rFonts w:ascii="Arial Narrow" w:hAnsi="Arial Narrow" w:cs="Arial"/>
                <w:sz w:val="20"/>
                <w:lang w:val="ru-RU"/>
              </w:rPr>
              <w:t>пачки сигарет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B465F" w:rsidRPr="0021596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i/>
                <w:sz w:val="18"/>
                <w:lang w:val="ru-RU"/>
              </w:rPr>
            </w:pPr>
            <w:r w:rsidRPr="0021596C">
              <w:rPr>
                <w:rFonts w:ascii="Arial Narrow" w:hAnsi="Arial Narrow"/>
                <w:i/>
                <w:sz w:val="18"/>
                <w:lang w:val="ru-RU"/>
              </w:rPr>
              <w:t>3   Если “Не видел ни одной пачки сигарет”, перейдите к ТР6</w:t>
            </w:r>
          </w:p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A70B44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A74BAD" w:rsidTr="000855A1">
        <w:trPr>
          <w:trHeight w:hRule="exact" w:val="260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A70B44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</w:p>
        </w:tc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465F" w:rsidRPr="001F4928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21596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21596C">
              <w:rPr>
                <w:rFonts w:ascii="Arial Narrow" w:hAnsi="Arial Narrow"/>
                <w:sz w:val="18"/>
                <w:szCs w:val="18"/>
                <w:lang w:val="ru-RU"/>
              </w:rPr>
              <w:t xml:space="preserve">77 </w:t>
            </w:r>
            <w:r w:rsidRPr="0021596C">
              <w:rPr>
                <w:rFonts w:ascii="Arial Narrow" w:hAnsi="Arial Narrow"/>
                <w:i/>
                <w:sz w:val="18"/>
                <w:lang w:val="ru-RU"/>
              </w:rPr>
              <w:t>Если Не знаю, перейдите к TP6</w:t>
            </w:r>
          </w:p>
        </w:tc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21596C" w:rsidRDefault="006B465F" w:rsidP="000855A1">
            <w:pPr>
              <w:jc w:val="center"/>
              <w:rPr>
                <w:rFonts w:ascii="Arial Narrow" w:hAnsi="Arial Narrow"/>
                <w:bCs/>
                <w:szCs w:val="22"/>
                <w:lang w:val="ru-RU"/>
              </w:rPr>
            </w:pP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9F1FD6" w:rsidRDefault="006B465F" w:rsidP="000855A1">
            <w:pPr>
              <w:rPr>
                <w:rFonts w:ascii="Arial Narrow" w:hAnsi="Arial Narrow" w:cs="Arial"/>
                <w:bCs/>
                <w:sz w:val="18"/>
                <w:szCs w:val="18"/>
                <w:lang w:val="ru-RU"/>
              </w:rPr>
            </w:pPr>
            <w:r w:rsidRPr="009F1FD6">
              <w:rPr>
                <w:rFonts w:ascii="Arial Narrow" w:hAnsi="Arial Narrow" w:cs="Arial"/>
                <w:sz w:val="20"/>
                <w:lang w:val="ru-RU"/>
              </w:rPr>
              <w:t xml:space="preserve">За последние 30 дней </w:t>
            </w:r>
            <w:r>
              <w:rPr>
                <w:rFonts w:ascii="Arial Narrow" w:hAnsi="Arial Narrow" w:cs="Arial"/>
                <w:sz w:val="20"/>
                <w:lang w:val="ru-RU"/>
              </w:rPr>
              <w:t xml:space="preserve">заставили ли Вас предупреждающие наклейки на сигаретных пачках </w:t>
            </w:r>
            <w:r w:rsidRPr="0021596C">
              <w:rPr>
                <w:rFonts w:ascii="Arial Narrow" w:hAnsi="Arial Narrow" w:cs="Arial"/>
                <w:b/>
                <w:sz w:val="20"/>
                <w:lang w:val="ru-RU"/>
              </w:rPr>
              <w:t>задуматься об отказе от курения</w:t>
            </w:r>
            <w:r w:rsidRPr="0021596C">
              <w:rPr>
                <w:rFonts w:ascii="Arial Narrow" w:hAnsi="Arial Narrow" w:cs="Arial"/>
                <w:sz w:val="20"/>
                <w:lang w:val="ru-RU"/>
              </w:rPr>
              <w:t>?</w:t>
            </w: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Да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  <w:r>
              <w:rPr>
                <w:rFonts w:ascii="Arial Narrow" w:hAnsi="Arial Narrow"/>
                <w:bCs/>
                <w:szCs w:val="22"/>
              </w:rPr>
              <w:t>TP5</w:t>
            </w: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3A7FE8" w:rsidRDefault="006B465F" w:rsidP="000855A1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213EC" w:rsidRDefault="006B465F" w:rsidP="000855A1">
            <w:pPr>
              <w:keepNext/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>Нет</w:t>
            </w:r>
          </w:p>
        </w:tc>
        <w:tc>
          <w:tcPr>
            <w:tcW w:w="2880" w:type="dxa"/>
            <w:gridSpan w:val="2"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 w:rsidRPr="004C5E0C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trHeight w:hRule="exact" w:val="320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3A7FE8" w:rsidRDefault="006B465F" w:rsidP="000855A1">
            <w:pPr>
              <w:rPr>
                <w:rFonts w:ascii="Arial Narrow" w:hAnsi="Arial Narrow"/>
                <w:sz w:val="18"/>
                <w:szCs w:val="18"/>
                <w:highlight w:val="yellow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B465F" w:rsidRDefault="006B465F" w:rsidP="000855A1">
            <w:pPr>
              <w:tabs>
                <w:tab w:val="right" w:pos="402"/>
              </w:tabs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4C5E0C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77</w:t>
            </w:r>
          </w:p>
        </w:tc>
        <w:tc>
          <w:tcPr>
            <w:tcW w:w="9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65F" w:rsidRPr="007F22AE" w:rsidRDefault="006B465F" w:rsidP="000855A1">
            <w:pPr>
              <w:jc w:val="center"/>
              <w:rPr>
                <w:rFonts w:ascii="Arial Narrow" w:hAnsi="Arial Narrow"/>
                <w:bCs/>
                <w:szCs w:val="22"/>
              </w:rPr>
            </w:pPr>
          </w:p>
        </w:tc>
      </w:tr>
      <w:tr w:rsidR="006B465F" w:rsidRPr="00642FB6" w:rsidTr="000855A1">
        <w:trPr>
          <w:cantSplit/>
          <w:trHeight w:val="340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465F" w:rsidRPr="009F1FD6" w:rsidRDefault="006B465F" w:rsidP="000855A1">
            <w:pPr>
              <w:rPr>
                <w:rFonts w:ascii="Arial Narrow" w:hAnsi="Arial Narrow" w:cs="Arial"/>
                <w:bCs/>
                <w:sz w:val="18"/>
                <w:szCs w:val="18"/>
                <w:lang w:val="ru-RU"/>
              </w:rPr>
            </w:pPr>
            <w:r w:rsidRPr="009F1FD6">
              <w:rPr>
                <w:rFonts w:ascii="Arial Narrow" w:hAnsi="Arial Narrow" w:cs="Arial"/>
                <w:sz w:val="20"/>
                <w:lang w:val="ru-RU"/>
              </w:rPr>
              <w:t xml:space="preserve">Последний раз, когда Вы покупали </w:t>
            </w:r>
            <w:r>
              <w:rPr>
                <w:rFonts w:ascii="Arial Narrow" w:hAnsi="Arial Narrow" w:cs="Arial"/>
                <w:sz w:val="20"/>
                <w:lang w:val="ru-RU"/>
              </w:rPr>
              <w:t xml:space="preserve">промышленно изготовленные </w:t>
            </w:r>
            <w:r w:rsidRPr="009F1FD6">
              <w:rPr>
                <w:rFonts w:ascii="Arial Narrow" w:hAnsi="Arial Narrow" w:cs="Arial"/>
                <w:sz w:val="20"/>
                <w:lang w:val="ru-RU"/>
              </w:rPr>
              <w:t>сигареты для себя,</w:t>
            </w:r>
            <w:r w:rsidRPr="009F1FD6">
              <w:rPr>
                <w:rFonts w:ascii="Arial Narrow" w:hAnsi="Arial Narrow" w:cs="Arial"/>
                <w:b/>
                <w:sz w:val="20"/>
                <w:lang w:val="ru-RU"/>
              </w:rPr>
              <w:t xml:space="preserve"> сколько</w:t>
            </w:r>
            <w:r w:rsidRPr="009F1FD6">
              <w:rPr>
                <w:rFonts w:ascii="Arial Narrow" w:hAnsi="Arial Narrow" w:cs="Arial"/>
                <w:sz w:val="20"/>
                <w:lang w:val="ru-RU"/>
              </w:rPr>
              <w:t xml:space="preserve"> сигарет Вы купили, в общем?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nil"/>
            </w:tcBorders>
            <w:vAlign w:val="center"/>
          </w:tcPr>
          <w:p w:rsidR="006B465F" w:rsidRPr="0021596C" w:rsidRDefault="006B465F" w:rsidP="000855A1">
            <w:pPr>
              <w:jc w:val="right"/>
              <w:rPr>
                <w:rFonts w:ascii="Arial Narrow" w:hAnsi="Arial Narrow"/>
                <w:sz w:val="18"/>
                <w:lang w:val="ru-RU"/>
              </w:rPr>
            </w:pPr>
            <w:r w:rsidRPr="00896462">
              <w:rPr>
                <w:rFonts w:ascii="Arial Narrow" w:hAnsi="Arial Narrow" w:cs="Arial"/>
                <w:sz w:val="20"/>
                <w:lang w:val="ru-RU"/>
              </w:rPr>
              <w:t>Количество сигарет</w:t>
            </w:r>
          </w:p>
        </w:tc>
        <w:tc>
          <w:tcPr>
            <w:tcW w:w="288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Default="006B465F" w:rsidP="000855A1">
            <w:pPr>
              <w:ind w:right="11"/>
              <w:rPr>
                <w:rFonts w:ascii="Arial Narrow" w:hAnsi="Arial Narrow"/>
                <w:sz w:val="20"/>
                <w:lang w:val="ru-RU"/>
              </w:rPr>
            </w:pPr>
          </w:p>
          <w:p w:rsidR="006B465F" w:rsidRPr="00051F4B" w:rsidRDefault="006B465F" w:rsidP="000855A1">
            <w:pPr>
              <w:ind w:right="11"/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</w:pPr>
            <w:r w:rsidRPr="00051F4B">
              <w:rPr>
                <w:rFonts w:ascii="Arial Narrow" w:hAnsi="Arial Narrow"/>
                <w:sz w:val="20"/>
                <w:lang w:val="ru-RU"/>
              </w:rPr>
              <w:t>└─┴─┴─┴</w:t>
            </w:r>
            <w:r w:rsidRPr="00051F4B">
              <w:rPr>
                <w:rFonts w:ascii="Arial Narrow" w:hAnsi="Arial Narrow"/>
                <w:b/>
                <w:bCs/>
                <w:sz w:val="20"/>
                <w:lang w:val="ru-RU"/>
              </w:rPr>
              <w:t>─┘</w:t>
            </w:r>
            <w:r w:rsidRPr="00051F4B"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  <w:t xml:space="preserve">                  </w:t>
            </w:r>
          </w:p>
          <w:p w:rsidR="006B465F" w:rsidRPr="00896462" w:rsidRDefault="006B465F" w:rsidP="000855A1">
            <w:pPr>
              <w:tabs>
                <w:tab w:val="right" w:pos="402"/>
              </w:tabs>
              <w:rPr>
                <w:rFonts w:ascii="Arial Narrow" w:hAnsi="Arial Narrow"/>
                <w:color w:val="FF0000"/>
                <w:sz w:val="20"/>
                <w:lang w:val="ru-RU"/>
              </w:rPr>
            </w:pPr>
            <w:r w:rsidRPr="00896462">
              <w:rPr>
                <w:rFonts w:ascii="Arial Narrow" w:hAnsi="Arial Narrow"/>
                <w:i/>
                <w:sz w:val="18"/>
                <w:lang w:val="ru-RU"/>
              </w:rPr>
              <w:t xml:space="preserve">Если «Не помню или не курю промышленно изготовленные сигареты», то </w:t>
            </w:r>
            <w:r>
              <w:rPr>
                <w:rFonts w:ascii="Arial Narrow" w:hAnsi="Arial Narrow"/>
                <w:i/>
                <w:sz w:val="18"/>
                <w:lang w:val="ru-RU"/>
              </w:rPr>
              <w:t>перейдите к следующей секции с вопросами.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6B465F" w:rsidRPr="001B2345" w:rsidRDefault="006B465F" w:rsidP="000855A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Cs w:val="22"/>
              </w:rPr>
              <w:t>T</w:t>
            </w:r>
            <w:r>
              <w:rPr>
                <w:rFonts w:ascii="Arial Narrow" w:hAnsi="Arial Narrow"/>
                <w:bCs/>
                <w:szCs w:val="22"/>
              </w:rPr>
              <w:t>P6</w:t>
            </w:r>
          </w:p>
        </w:tc>
      </w:tr>
      <w:tr w:rsidR="006B465F" w:rsidRPr="00A74BAD" w:rsidTr="000855A1">
        <w:trPr>
          <w:cantSplit/>
          <w:trHeight w:val="482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5F" w:rsidRPr="00642FB6" w:rsidRDefault="006B465F" w:rsidP="000855A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6B465F" w:rsidRPr="00896462" w:rsidRDefault="006B465F" w:rsidP="000855A1">
            <w:pPr>
              <w:rPr>
                <w:rFonts w:ascii="Arial Narrow" w:hAnsi="Arial Narrow"/>
                <w:sz w:val="18"/>
                <w:lang w:val="ru-RU"/>
              </w:rPr>
            </w:pPr>
            <w:r w:rsidRPr="00896462">
              <w:rPr>
                <w:rFonts w:ascii="Arial Narrow" w:hAnsi="Arial Narrow"/>
                <w:sz w:val="18"/>
                <w:lang w:val="ru-RU"/>
              </w:rPr>
              <w:t xml:space="preserve">Не помню или не курю промышленно изготовленные сигареты  </w:t>
            </w:r>
            <w:r>
              <w:rPr>
                <w:rFonts w:ascii="Arial Narrow" w:hAnsi="Arial Narrow"/>
                <w:sz w:val="18"/>
                <w:lang w:val="ru-RU"/>
              </w:rPr>
              <w:t xml:space="preserve">                         </w:t>
            </w:r>
            <w:r w:rsidRPr="00896462">
              <w:rPr>
                <w:rFonts w:ascii="Arial Narrow" w:hAnsi="Arial Narrow"/>
                <w:sz w:val="18"/>
                <w:lang w:val="ru-RU"/>
              </w:rPr>
              <w:t>7777</w:t>
            </w:r>
          </w:p>
        </w:tc>
        <w:tc>
          <w:tcPr>
            <w:tcW w:w="288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465F" w:rsidRPr="00896462" w:rsidRDefault="006B465F" w:rsidP="000855A1">
            <w:pPr>
              <w:spacing w:before="240"/>
              <w:ind w:right="12"/>
              <w:rPr>
                <w:rFonts w:ascii="Arial Narrow" w:hAnsi="Arial Narrow"/>
                <w:sz w:val="20"/>
                <w:lang w:val="ru-RU"/>
              </w:rPr>
            </w:pPr>
          </w:p>
        </w:tc>
        <w:tc>
          <w:tcPr>
            <w:tcW w:w="97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6B465F" w:rsidRPr="00896462" w:rsidRDefault="006B465F" w:rsidP="000855A1">
            <w:pPr>
              <w:jc w:val="center"/>
              <w:rPr>
                <w:rFonts w:ascii="Arial Narrow" w:hAnsi="Arial Narrow"/>
                <w:bCs/>
                <w:sz w:val="18"/>
                <w:lang w:val="ru-RU"/>
              </w:rPr>
            </w:pPr>
          </w:p>
        </w:tc>
      </w:tr>
      <w:tr w:rsidR="006B465F" w:rsidRPr="00642FB6" w:rsidTr="000855A1">
        <w:trPr>
          <w:trHeight w:hRule="exact" w:val="454"/>
          <w:jc w:val="center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Default="006B465F" w:rsidP="000855A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 w:cs="Arial"/>
                <w:sz w:val="20"/>
                <w:szCs w:val="20"/>
                <w:lang w:val="ru-RU"/>
              </w:rPr>
            </w:pPr>
            <w:r w:rsidRPr="009F1FD6">
              <w:rPr>
                <w:rFonts w:ascii="Arial Narrow" w:hAnsi="Arial Narrow" w:cs="Arial"/>
                <w:b/>
                <w:sz w:val="20"/>
                <w:szCs w:val="20"/>
                <w:lang w:val="ru-RU"/>
              </w:rPr>
              <w:lastRenderedPageBreak/>
              <w:t>Сколько денег</w:t>
            </w:r>
            <w:r w:rsidRPr="009F1FD6">
              <w:rPr>
                <w:rFonts w:ascii="Arial Narrow" w:hAnsi="Arial Narrow" w:cs="Arial"/>
                <w:sz w:val="20"/>
                <w:szCs w:val="20"/>
                <w:lang w:val="ru-RU"/>
              </w:rPr>
              <w:t xml:space="preserve"> Вы потратили, в общей сложности, на покупку </w:t>
            </w:r>
            <w:r>
              <w:rPr>
                <w:rFonts w:ascii="Arial Narrow" w:hAnsi="Arial Narrow" w:cs="Arial"/>
                <w:sz w:val="20"/>
                <w:szCs w:val="20"/>
                <w:lang w:val="ru-RU"/>
              </w:rPr>
              <w:t xml:space="preserve">этих </w:t>
            </w:r>
            <w:r w:rsidRPr="009F1FD6">
              <w:rPr>
                <w:rFonts w:ascii="Arial Narrow" w:hAnsi="Arial Narrow" w:cs="Arial"/>
                <w:sz w:val="20"/>
                <w:szCs w:val="20"/>
                <w:lang w:val="ru-RU"/>
              </w:rPr>
              <w:t xml:space="preserve">сигарет? </w:t>
            </w:r>
          </w:p>
          <w:p w:rsidR="006B465F" w:rsidRPr="00E656BC" w:rsidRDefault="006B465F" w:rsidP="000855A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  <w:i/>
                <w:iCs/>
                <w:lang w:val="ru-RU"/>
              </w:rPr>
            </w:pPr>
            <w:r w:rsidRPr="00E656BC">
              <w:rPr>
                <w:rFonts w:ascii="Arial Narrow" w:hAnsi="Arial Narrow" w:cs="Arial"/>
                <w:sz w:val="20"/>
                <w:szCs w:val="20"/>
                <w:lang w:val="ru-RU"/>
              </w:rPr>
              <w:t>(Количество позиций, отведенных под сумму, должно соответствовать маштабу цен страны)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6B465F" w:rsidRPr="00896462" w:rsidRDefault="006B465F" w:rsidP="000855A1">
            <w:pPr>
              <w:jc w:val="right"/>
              <w:rPr>
                <w:rFonts w:ascii="Arial Narrow" w:hAnsi="Arial Narrow" w:cs="Arial"/>
                <w:sz w:val="20"/>
                <w:lang w:val="ru-RU"/>
              </w:rPr>
            </w:pPr>
            <w:r w:rsidRPr="00896462">
              <w:rPr>
                <w:rFonts w:ascii="Arial Narrow" w:hAnsi="Arial Narrow" w:cs="Arial"/>
                <w:sz w:val="20"/>
                <w:lang w:val="ru-RU"/>
              </w:rPr>
              <w:t>Сумма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465F" w:rsidRPr="00896462" w:rsidRDefault="006B465F" w:rsidP="000855A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ind w:left="792" w:hanging="792"/>
              <w:rPr>
                <w:rFonts w:ascii="Arial Narrow" w:hAnsi="Arial Narrow" w:cs="Arial"/>
                <w:sz w:val="20"/>
                <w:szCs w:val="20"/>
                <w:lang w:val="ru-RU"/>
              </w:rPr>
            </w:pPr>
            <w:r w:rsidRPr="00896462">
              <w:rPr>
                <w:rFonts w:ascii="Arial Narrow" w:hAnsi="Arial Narrow" w:cs="Arial"/>
                <w:sz w:val="20"/>
                <w:szCs w:val="20"/>
                <w:lang w:val="ru-RU"/>
              </w:rPr>
              <w:t xml:space="preserve">                 </w:t>
            </w:r>
          </w:p>
          <w:p w:rsidR="006B465F" w:rsidRPr="00896462" w:rsidRDefault="006B465F" w:rsidP="000855A1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 w:line="180" w:lineRule="exact"/>
              <w:ind w:left="792" w:hanging="792"/>
              <w:rPr>
                <w:rFonts w:ascii="Arial Narrow" w:hAnsi="Arial Narrow" w:cs="Arial"/>
                <w:sz w:val="20"/>
                <w:szCs w:val="20"/>
                <w:lang w:val="ru-RU"/>
              </w:rPr>
            </w:pPr>
            <w:r w:rsidRPr="00896462">
              <w:rPr>
                <w:rFonts w:ascii="Arial Narrow" w:hAnsi="Arial Narrow" w:cs="Arial"/>
                <w:sz w:val="20"/>
                <w:szCs w:val="20"/>
                <w:lang w:val="ru-RU"/>
              </w:rPr>
              <w:t xml:space="preserve">└─┴─┴─┴─┘ </w:t>
            </w:r>
          </w:p>
        </w:tc>
        <w:tc>
          <w:tcPr>
            <w:tcW w:w="975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B465F" w:rsidRPr="001B2345" w:rsidRDefault="006B465F" w:rsidP="000855A1">
            <w:pPr>
              <w:jc w:val="center"/>
              <w:rPr>
                <w:bCs/>
              </w:rPr>
            </w:pPr>
            <w:r>
              <w:rPr>
                <w:rFonts w:ascii="Arial Narrow" w:hAnsi="Arial Narrow"/>
                <w:bCs/>
                <w:szCs w:val="22"/>
              </w:rPr>
              <w:t>TP7</w:t>
            </w:r>
          </w:p>
        </w:tc>
      </w:tr>
      <w:tr w:rsidR="006B465F" w:rsidRPr="00642FB6" w:rsidTr="000855A1">
        <w:trPr>
          <w:trHeight w:hRule="exact" w:val="227"/>
          <w:jc w:val="center"/>
        </w:trPr>
        <w:tc>
          <w:tcPr>
            <w:tcW w:w="3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42FB6" w:rsidRDefault="006B465F" w:rsidP="000855A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6B465F" w:rsidRPr="00840E71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8213EC">
              <w:rPr>
                <w:rFonts w:ascii="Arial Narrow" w:hAnsi="Arial Narrow" w:cs="Arial"/>
                <w:sz w:val="20"/>
                <w:lang w:val="ru-RU"/>
              </w:rPr>
              <w:t xml:space="preserve">Не знаю  </w:t>
            </w: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465F" w:rsidRPr="00840E71" w:rsidRDefault="006B465F" w:rsidP="000855A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7777</w:t>
            </w:r>
          </w:p>
        </w:tc>
        <w:tc>
          <w:tcPr>
            <w:tcW w:w="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B465F" w:rsidRPr="001B2345" w:rsidRDefault="006B465F" w:rsidP="000855A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  <w:tr w:rsidR="006B465F" w:rsidRPr="00642FB6" w:rsidTr="000855A1">
        <w:trPr>
          <w:trHeight w:hRule="exact" w:val="914"/>
          <w:jc w:val="center"/>
        </w:trPr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642FB6" w:rsidRDefault="006B465F" w:rsidP="000855A1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B465F" w:rsidRPr="00896462" w:rsidRDefault="006B465F" w:rsidP="000855A1">
            <w:pPr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302F3C">
              <w:rPr>
                <w:rFonts w:ascii="Arial Narrow" w:hAnsi="Arial Narrow" w:cs="Arial"/>
                <w:sz w:val="20"/>
                <w:lang w:val="ru-RU"/>
              </w:rPr>
              <w:t>Отказывается отвечать</w:t>
            </w:r>
          </w:p>
        </w:tc>
        <w:tc>
          <w:tcPr>
            <w:tcW w:w="288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Default="006B465F" w:rsidP="000855A1">
            <w:pPr>
              <w:rPr>
                <w:rFonts w:ascii="Arial Narrow" w:hAnsi="Arial Narrow"/>
                <w:sz w:val="18"/>
                <w:szCs w:val="18"/>
                <w:lang w:val="ru-RU"/>
              </w:rPr>
            </w:pPr>
          </w:p>
          <w:p w:rsidR="006B465F" w:rsidRDefault="006B465F" w:rsidP="000855A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8888</w:t>
            </w:r>
          </w:p>
          <w:p w:rsidR="006B465F" w:rsidRDefault="006B465F" w:rsidP="000855A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65F" w:rsidRPr="001B2345" w:rsidRDefault="006B465F" w:rsidP="000855A1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</w:tbl>
    <w:p w:rsidR="006B465F" w:rsidRDefault="006B465F" w:rsidP="006B465F"/>
    <w:p w:rsidR="007A6011" w:rsidRDefault="007A6011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Default="00EF50A3">
      <w:pPr>
        <w:rPr>
          <w:lang w:val="ru-RU"/>
        </w:rPr>
      </w:pPr>
    </w:p>
    <w:p w:rsidR="00EF50A3" w:rsidRPr="00EF50A3" w:rsidRDefault="00EF50A3">
      <w:pPr>
        <w:rPr>
          <w:lang w:val="ru-RU"/>
        </w:rPr>
      </w:pPr>
    </w:p>
    <w:p w:rsidR="007A6011" w:rsidRDefault="007A6011"/>
    <w:tbl>
      <w:tblPr>
        <w:tblW w:w="10558" w:type="dxa"/>
        <w:jc w:val="center"/>
        <w:tblLayout w:type="fixed"/>
        <w:tblLook w:val="0000"/>
      </w:tblPr>
      <w:tblGrid>
        <w:gridCol w:w="4438"/>
        <w:gridCol w:w="2288"/>
        <w:gridCol w:w="2794"/>
        <w:gridCol w:w="1038"/>
      </w:tblGrid>
      <w:tr w:rsidR="00851A70" w:rsidRPr="00A74BAD" w:rsidTr="003F013D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851A70" w:rsidRPr="002B1DD8" w:rsidRDefault="00851A70" w:rsidP="00C24817">
            <w:pPr>
              <w:keepNext/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2B1DD8">
              <w:rPr>
                <w:sz w:val="20"/>
                <w:szCs w:val="20"/>
                <w:lang w:val="ru-RU"/>
              </w:rPr>
              <w:lastRenderedPageBreak/>
              <w:br w:type="page"/>
            </w: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ОСНОВНОЙ МОДУЛЬ: </w:t>
            </w: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Вредное </w:t>
            </w: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потребление алкоголя</w:t>
            </w:r>
          </w:p>
        </w:tc>
      </w:tr>
      <w:tr w:rsidR="00851A70" w:rsidRPr="00A74BAD" w:rsidTr="00C24817">
        <w:trPr>
          <w:jc w:val="center"/>
        </w:trPr>
        <w:tc>
          <w:tcPr>
            <w:tcW w:w="10558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851A70" w:rsidRPr="002321DB" w:rsidRDefault="00851A70" w:rsidP="0025644D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321DB">
              <w:rPr>
                <w:rFonts w:ascii="Arial Narrow" w:hAnsi="Arial Narrow"/>
                <w:sz w:val="20"/>
                <w:szCs w:val="20"/>
                <w:lang w:val="ru-RU"/>
              </w:rPr>
              <w:t xml:space="preserve">Следующие вопросы </w:t>
            </w:r>
            <w:r w:rsidR="0025644D">
              <w:rPr>
                <w:rFonts w:ascii="Arial Narrow" w:hAnsi="Arial Narrow"/>
                <w:sz w:val="20"/>
                <w:szCs w:val="20"/>
                <w:lang w:val="ru-RU"/>
              </w:rPr>
              <w:t>будут посвящены потреблению</w:t>
            </w:r>
            <w:r w:rsidRPr="002321DB">
              <w:rPr>
                <w:rFonts w:ascii="Arial Narrow" w:hAnsi="Arial Narrow"/>
                <w:sz w:val="20"/>
                <w:szCs w:val="20"/>
                <w:lang w:val="ru-RU"/>
              </w:rPr>
              <w:t xml:space="preserve"> алкоголя </w:t>
            </w:r>
          </w:p>
        </w:tc>
      </w:tr>
      <w:tr w:rsidR="00851A70" w:rsidRPr="00BC0921" w:rsidTr="003F013D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0" w:rsidRPr="002B1DD8" w:rsidRDefault="00851A70" w:rsidP="00C24817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51A70" w:rsidRPr="002B1DD8" w:rsidRDefault="00851A70" w:rsidP="00C24817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1A70" w:rsidRPr="002B1DD8" w:rsidRDefault="00851A70" w:rsidP="00C24817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FF26F1" w:rsidRPr="00BC0921" w:rsidTr="00FF26F1">
        <w:trPr>
          <w:trHeight w:hRule="exact" w:val="50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A8446A" w:rsidRDefault="00FF26F1" w:rsidP="00C24817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Употребляли ли Вы </w:t>
            </w: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когда-либо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любой вид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алкогол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я,</w:t>
            </w:r>
            <w:r w:rsidR="0025644D">
              <w:rPr>
                <w:rFonts w:ascii="Arial Narrow" w:hAnsi="Arial Narrow"/>
                <w:sz w:val="20"/>
                <w:szCs w:val="20"/>
                <w:lang w:val="ru-RU"/>
              </w:rPr>
              <w:t xml:space="preserve"> например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 пиво, вино, </w:t>
            </w:r>
            <w:r w:rsidR="0025644D"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крепкие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спиртные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напитки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или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A8446A">
              <w:rPr>
                <w:rFonts w:ascii="Arial Narrow" w:hAnsi="Arial Narrow"/>
                <w:i/>
                <w:sz w:val="20"/>
                <w:szCs w:val="20"/>
                <w:lang w:val="ru-RU"/>
              </w:rPr>
              <w:t>[</w:t>
            </w:r>
            <w:r w:rsidR="0025644D">
              <w:rPr>
                <w:rFonts w:ascii="Arial Narrow" w:hAnsi="Arial Narrow"/>
                <w:i/>
                <w:sz w:val="20"/>
                <w:szCs w:val="20"/>
                <w:lang w:val="ru-RU"/>
              </w:rPr>
              <w:t>укажите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другие местные примеры</w:t>
            </w:r>
            <w:r w:rsidRPr="00A8446A">
              <w:rPr>
                <w:rFonts w:ascii="Arial Narrow" w:hAnsi="Arial Narrow"/>
                <w:i/>
                <w:sz w:val="20"/>
                <w:szCs w:val="20"/>
                <w:lang w:val="ru-RU"/>
              </w:rPr>
              <w:t>]</w:t>
            </w:r>
          </w:p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(ИСПОЛЬЗУЙТЕ КАРТОЧК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И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="0025644D">
              <w:rPr>
                <w:rFonts w:ascii="Arial Narrow" w:hAnsi="Arial Narrow"/>
                <w:i/>
                <w:sz w:val="20"/>
                <w:szCs w:val="20"/>
                <w:lang w:val="ru-RU"/>
              </w:rPr>
              <w:t>С ОТВЕТАМИ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ИЛИ ПРИВЕДИТЕ ПРИМЕРЫ)</w:t>
            </w:r>
          </w:p>
        </w:tc>
        <w:tc>
          <w:tcPr>
            <w:tcW w:w="2288" w:type="dxa"/>
            <w:tcBorders>
              <w:top w:val="single" w:sz="6" w:space="0" w:color="auto"/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79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</w:t>
            </w:r>
          </w:p>
        </w:tc>
      </w:tr>
      <w:tr w:rsidR="00FF26F1" w:rsidRPr="00A74BAD" w:rsidTr="00FF26F1">
        <w:trPr>
          <w:trHeight w:hRule="exact" w:val="766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  <w:bottom w:val="single" w:sz="6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794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F1" w:rsidRPr="00FF26F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FF26F1">
              <w:rPr>
                <w:rFonts w:ascii="Arial Narrow" w:hAnsi="Arial Narrow"/>
                <w:sz w:val="18"/>
                <w:lang w:val="ru-RU"/>
              </w:rPr>
              <w:t xml:space="preserve">2   </w:t>
            </w:r>
            <w:r w:rsidRPr="00FF26F1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Pr="00EC26A5">
              <w:rPr>
                <w:rFonts w:ascii="Arial Narrow" w:hAnsi="Arial Narrow"/>
                <w:i/>
                <w:sz w:val="20"/>
                <w:szCs w:val="20"/>
                <w:lang w:val="ru-RU"/>
              </w:rPr>
              <w:t>Если Нет, перейдите к А16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FF26F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FF26F1" w:rsidRPr="00BC0921" w:rsidTr="00FF26F1">
        <w:trPr>
          <w:trHeight w:val="24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Употребляли ли Вы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какой-либо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алкоголь в течение </w:t>
            </w:r>
            <w:r w:rsidRPr="002B1DD8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последних </w:t>
            </w: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12 </w:t>
            </w:r>
            <w:r w:rsidRPr="002B1DD8">
              <w:rPr>
                <w:rFonts w:ascii="Arial Narrow" w:hAnsi="Arial Narrow"/>
                <w:b/>
                <w:sz w:val="20"/>
                <w:szCs w:val="20"/>
                <w:lang w:val="ru-RU" w:bidi="ar-EG"/>
              </w:rPr>
              <w:t>месяцев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288" w:type="dxa"/>
            <w:tcBorders>
              <w:top w:val="single" w:sz="6" w:space="0" w:color="auto"/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79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F1" w:rsidRPr="00FF26F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FF26F1">
              <w:rPr>
                <w:rFonts w:ascii="Arial Narrow" w:hAnsi="Arial Narrow"/>
                <w:sz w:val="18"/>
                <w:lang w:val="ru-RU"/>
              </w:rPr>
              <w:t xml:space="preserve">1   </w:t>
            </w:r>
            <w:r w:rsidRPr="00FF26F1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Да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>, перейдите к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Pr="00BC0921">
              <w:rPr>
                <w:rFonts w:ascii="Arial Narrow" w:hAnsi="Arial Narrow"/>
                <w:i/>
                <w:sz w:val="18"/>
              </w:rPr>
              <w:t>A</w:t>
            </w:r>
            <w:r>
              <w:rPr>
                <w:rFonts w:ascii="Arial Narrow" w:hAnsi="Arial Narrow"/>
                <w:i/>
                <w:sz w:val="18"/>
                <w:lang w:val="ru-RU"/>
              </w:rPr>
              <w:t>4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A2</w:t>
            </w:r>
          </w:p>
        </w:tc>
      </w:tr>
      <w:tr w:rsidR="00FF26F1" w:rsidRPr="00BC0921" w:rsidTr="00FF26F1">
        <w:trPr>
          <w:trHeight w:val="432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  <w:bottom w:val="single" w:sz="6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ind w:left="217" w:hanging="217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F26F1" w:rsidRPr="00BC0921" w:rsidTr="00FF26F1">
        <w:trPr>
          <w:trHeight w:val="24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7F0E23" w:rsidRDefault="00FF26F1" w:rsidP="0025644D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18"/>
                <w:lang w:val="ru-RU"/>
              </w:rPr>
              <w:t xml:space="preserve">Прекращали ли Вы употребление алкоголя </w:t>
            </w:r>
            <w:r w:rsidR="0025644D">
              <w:rPr>
                <w:rFonts w:ascii="Arial Narrow" w:hAnsi="Arial Narrow"/>
                <w:sz w:val="18"/>
                <w:lang w:val="ru-RU"/>
              </w:rPr>
              <w:t xml:space="preserve">по причине его негативного </w:t>
            </w:r>
            <w:r>
              <w:rPr>
                <w:rFonts w:ascii="Arial Narrow" w:hAnsi="Arial Narrow"/>
                <w:sz w:val="18"/>
                <w:lang w:val="ru-RU"/>
              </w:rPr>
              <w:t>влияние на Ваше здоровье или по совету врача или другого медицинского работника?</w:t>
            </w:r>
          </w:p>
        </w:tc>
        <w:tc>
          <w:tcPr>
            <w:tcW w:w="2288" w:type="dxa"/>
            <w:tcBorders>
              <w:top w:val="single" w:sz="6" w:space="0" w:color="auto"/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79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F1" w:rsidRPr="00FF26F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FF26F1">
              <w:rPr>
                <w:rFonts w:ascii="Arial Narrow" w:hAnsi="Arial Narrow"/>
                <w:sz w:val="18"/>
                <w:lang w:val="ru-RU"/>
              </w:rPr>
              <w:t xml:space="preserve">1    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Да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, перейдите к </w:t>
            </w:r>
            <w:r w:rsidRPr="00BC0921">
              <w:rPr>
                <w:rFonts w:ascii="Arial Narrow" w:hAnsi="Arial Narrow"/>
                <w:i/>
                <w:sz w:val="18"/>
              </w:rPr>
              <w:t>A</w:t>
            </w:r>
            <w:r w:rsidRPr="000F638D">
              <w:rPr>
                <w:rFonts w:ascii="Arial Narrow" w:hAnsi="Arial Narrow"/>
                <w:i/>
                <w:sz w:val="18"/>
                <w:lang w:val="ru-RU"/>
              </w:rPr>
              <w:t>16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A3</w:t>
            </w:r>
          </w:p>
        </w:tc>
      </w:tr>
      <w:tr w:rsidR="00FF26F1" w:rsidRPr="00A74BAD" w:rsidTr="00FF26F1">
        <w:trPr>
          <w:trHeight w:val="432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  <w:bottom w:val="single" w:sz="6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26F1" w:rsidRPr="00FF26F1" w:rsidRDefault="00FF26F1" w:rsidP="00BC0921">
            <w:pPr>
              <w:tabs>
                <w:tab w:val="right" w:pos="317"/>
              </w:tabs>
              <w:spacing w:before="60"/>
              <w:ind w:left="217" w:hanging="217"/>
              <w:rPr>
                <w:rFonts w:ascii="Arial Narrow" w:hAnsi="Arial Narrow"/>
                <w:sz w:val="18"/>
                <w:lang w:val="ru-RU"/>
              </w:rPr>
            </w:pPr>
            <w:r w:rsidRPr="00FF26F1">
              <w:rPr>
                <w:rFonts w:ascii="Arial Narrow" w:hAnsi="Arial Narrow"/>
                <w:sz w:val="18"/>
                <w:lang w:val="ru-RU"/>
              </w:rPr>
              <w:t>2</w:t>
            </w:r>
            <w:r w:rsidRPr="00FF26F1">
              <w:rPr>
                <w:rFonts w:ascii="Arial Narrow" w:hAnsi="Arial Narrow"/>
                <w:i/>
                <w:iCs/>
                <w:sz w:val="18"/>
                <w:lang w:val="ru-RU"/>
              </w:rPr>
              <w:t xml:space="preserve">    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>Если Нет, перейдите к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Pr="00BC0921">
              <w:rPr>
                <w:rFonts w:ascii="Arial Narrow" w:hAnsi="Arial Narrow"/>
                <w:i/>
                <w:sz w:val="18"/>
              </w:rPr>
              <w:t>A</w:t>
            </w:r>
            <w:r w:rsidRPr="000F638D">
              <w:rPr>
                <w:rFonts w:ascii="Arial Narrow" w:hAnsi="Arial Narrow"/>
                <w:i/>
                <w:sz w:val="18"/>
                <w:lang w:val="ru-RU"/>
              </w:rPr>
              <w:t>16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FF26F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FF26F1" w:rsidRPr="00BC0921" w:rsidTr="00FF26F1">
        <w:trPr>
          <w:trHeight w:hRule="exact" w:val="34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За последние 12 месяцев</w:t>
            </w:r>
            <w:r w:rsidRPr="002B1DD8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 как часто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Вы выпивали хотя бы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1 стандартную дозу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алкоголя?  </w:t>
            </w:r>
          </w:p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</w:p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>(ПРОЧИТАЙТЕ ОТВЕТЫ</w:t>
            </w:r>
            <w:r w:rsidR="0025644D">
              <w:rPr>
                <w:rFonts w:ascii="Arial Narrow" w:hAnsi="Arial Narrow"/>
                <w:i/>
                <w:sz w:val="20"/>
                <w:szCs w:val="20"/>
                <w:lang w:val="ru-RU"/>
              </w:rPr>
              <w:t>,</w:t>
            </w:r>
          </w:p>
          <w:p w:rsidR="00FF26F1" w:rsidRPr="002B1DD8" w:rsidRDefault="0025644D" w:rsidP="00C24817">
            <w:pPr>
              <w:keepNext/>
              <w:spacing w:before="6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="00FF26F1"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  <w:r w:rsidR="00FF26F1" w:rsidRPr="002B1DD8"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288" w:type="dxa"/>
            <w:tcBorders>
              <w:top w:val="single" w:sz="6" w:space="0" w:color="auto"/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Ежедневно</w:t>
            </w:r>
          </w:p>
        </w:tc>
        <w:tc>
          <w:tcPr>
            <w:tcW w:w="279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A4</w:t>
            </w:r>
          </w:p>
        </w:tc>
      </w:tr>
      <w:tr w:rsidR="00FF26F1" w:rsidRPr="00BC0921" w:rsidTr="00FF26F1">
        <w:trPr>
          <w:trHeight w:hRule="exact" w:val="34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</w:rPr>
              <w:t xml:space="preserve">5-6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дней в неделю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F26F1" w:rsidRPr="00BC0921" w:rsidTr="00FF26F1">
        <w:trPr>
          <w:trHeight w:hRule="exact" w:val="34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3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-4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дня в неделю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F26F1" w:rsidRPr="00BC0921" w:rsidTr="00FF26F1">
        <w:trPr>
          <w:trHeight w:hRule="exact" w:val="34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1</w:t>
            </w:r>
            <w:r w:rsidRPr="002B1DD8">
              <w:rPr>
                <w:rFonts w:ascii="Arial Narrow" w:hAnsi="Arial Narrow"/>
                <w:sz w:val="20"/>
                <w:szCs w:val="20"/>
              </w:rPr>
              <w:t>-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2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дня в неделю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F26F1" w:rsidRPr="00BC0921" w:rsidTr="00FF26F1">
        <w:trPr>
          <w:trHeight w:hRule="exact" w:val="34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2B1DD8">
              <w:rPr>
                <w:rFonts w:ascii="Arial Narrow" w:hAnsi="Arial Narrow"/>
                <w:sz w:val="20"/>
                <w:szCs w:val="20"/>
              </w:rPr>
              <w:t xml:space="preserve">1-3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дня в месяц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F26F1" w:rsidRPr="00BC0921" w:rsidTr="0025644D">
        <w:trPr>
          <w:trHeight w:hRule="exact" w:val="496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Менее одного раза в месяц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</w:rPr>
            </w:pPr>
            <w:r w:rsidRPr="00BC0921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FF26F1" w:rsidRPr="00BC0921" w:rsidTr="00FF26F1">
        <w:trPr>
          <w:trHeight w:hRule="exact" w:val="2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bookmarkStart w:id="2" w:name="OLE_LINK1"/>
            <w:bookmarkStart w:id="3" w:name="OLE_LINK2"/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Употребляли ли Вы алкоголь </w:t>
            </w: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за последние 30 дней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  <w:bookmarkEnd w:id="2"/>
            <w:bookmarkEnd w:id="3"/>
          </w:p>
        </w:tc>
        <w:tc>
          <w:tcPr>
            <w:tcW w:w="2288" w:type="dxa"/>
            <w:tcBorders>
              <w:top w:val="single" w:sz="6" w:space="0" w:color="auto"/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794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A5</w:t>
            </w:r>
          </w:p>
        </w:tc>
      </w:tr>
      <w:tr w:rsidR="00FF26F1" w:rsidRPr="00A74BAD" w:rsidTr="00FF26F1">
        <w:trPr>
          <w:trHeight w:hRule="exact" w:val="485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left w:val="nil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794" w:type="dxa"/>
            <w:tcBorders>
              <w:right w:val="single" w:sz="4" w:space="0" w:color="auto"/>
            </w:tcBorders>
            <w:vAlign w:val="center"/>
          </w:tcPr>
          <w:p w:rsidR="00FF26F1" w:rsidRPr="0025644D" w:rsidRDefault="00FF26F1" w:rsidP="0025644D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25644D">
              <w:rPr>
                <w:rFonts w:ascii="Arial Narrow" w:hAnsi="Arial Narrow"/>
                <w:sz w:val="18"/>
                <w:lang w:val="ru-RU"/>
              </w:rPr>
              <w:t xml:space="preserve">2    </w:t>
            </w:r>
            <w:r w:rsidR="0025644D" w:rsidRPr="0025644D">
              <w:rPr>
                <w:rFonts w:ascii="Arial Narrow" w:hAnsi="Arial Narrow"/>
                <w:i/>
                <w:sz w:val="20"/>
                <w:szCs w:val="20"/>
                <w:lang w:val="ru-RU"/>
              </w:rPr>
              <w:t>Если Нет, перейдите к</w:t>
            </w:r>
            <w:r w:rsidRPr="0025644D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A13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25644D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FF26F1" w:rsidRPr="00BC0921" w:rsidTr="00FF26F1">
        <w:trPr>
          <w:trHeight w:val="613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 w:bidi="ar-EG"/>
              </w:rPr>
            </w:pPr>
            <w:r w:rsidRPr="002B1DD8">
              <w:rPr>
                <w:rFonts w:ascii="Arial Narrow" w:hAnsi="Arial Narrow"/>
                <w:bCs/>
                <w:sz w:val="20"/>
                <w:szCs w:val="20"/>
                <w:lang w:val="ru-RU"/>
              </w:rPr>
              <w:t>З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а последние 30 дней,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 </w:t>
            </w:r>
            <w:r w:rsidRPr="002B1DD8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скольк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их</w:t>
            </w:r>
            <w:r w:rsidRPr="002B1DD8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случаях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Вы выпивали хотя бы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по 1 стандартной дозе</w:t>
            </w:r>
            <w:r w:rsidR="0025644D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алкоголя?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</w:tcBorders>
            <w:vAlign w:val="center"/>
          </w:tcPr>
          <w:p w:rsidR="00FF26F1" w:rsidRPr="002B1DD8" w:rsidRDefault="00FF26F1" w:rsidP="00FF26F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Количество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FF26F1" w:rsidRPr="00BC0921" w:rsidRDefault="00FF26F1" w:rsidP="00FF26F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77</w:t>
            </w:r>
          </w:p>
        </w:tc>
        <w:tc>
          <w:tcPr>
            <w:tcW w:w="27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A6</w:t>
            </w:r>
          </w:p>
        </w:tc>
      </w:tr>
      <w:tr w:rsidR="00FF26F1" w:rsidRPr="00BC0921" w:rsidTr="00FF26F1">
        <w:trPr>
          <w:trHeight w:val="820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2B1DD8" w:rsidRDefault="00FF26F1" w:rsidP="00C24817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bCs/>
                <w:sz w:val="20"/>
                <w:szCs w:val="20"/>
                <w:lang w:val="ru-RU"/>
              </w:rPr>
              <w:t>З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а последние 30 дней, когда Вы выпивали, сколько стандартных </w:t>
            </w:r>
            <w:r w:rsidRPr="004875FF">
              <w:rPr>
                <w:rFonts w:ascii="Arial Narrow" w:hAnsi="Arial Narrow"/>
                <w:sz w:val="20"/>
                <w:szCs w:val="20"/>
                <w:lang w:val="ru-RU"/>
              </w:rPr>
              <w:t xml:space="preserve">доз 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любого алкогольного напитка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,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2B1DD8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в среднем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,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Вы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принимали</w:t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 xml:space="preserve"> в каждом случае?</w:t>
            </w:r>
          </w:p>
          <w:p w:rsidR="00FF26F1" w:rsidRPr="002B1DD8" w:rsidRDefault="00FF26F1" w:rsidP="0025644D">
            <w:pPr>
              <w:keepNext/>
              <w:spacing w:before="60"/>
              <w:rPr>
                <w:rFonts w:ascii="Arial Narrow" w:hAnsi="Arial Narrow"/>
                <w:sz w:val="20"/>
                <w:szCs w:val="20"/>
              </w:rPr>
            </w:pP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(ИСПОЛЬЗУЙТЕ КАРТОЧК</w:t>
            </w:r>
            <w:r w:rsidR="0025644D">
              <w:rPr>
                <w:rFonts w:ascii="Arial Narrow" w:hAnsi="Arial Narrow"/>
                <w:i/>
                <w:sz w:val="20"/>
                <w:szCs w:val="20"/>
                <w:lang w:val="ru-RU"/>
              </w:rPr>
              <w:t>И С ОТВЕТАМИ</w:t>
            </w:r>
            <w:r w:rsidRPr="002B1DD8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</w:tcBorders>
            <w:vAlign w:val="center"/>
          </w:tcPr>
          <w:p w:rsidR="00FF26F1" w:rsidRPr="002B1DD8" w:rsidRDefault="00FF26F1" w:rsidP="00FF26F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Количество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FF26F1" w:rsidRPr="00BC0921" w:rsidRDefault="00FF26F1" w:rsidP="00FF26F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77</w:t>
            </w:r>
          </w:p>
        </w:tc>
        <w:tc>
          <w:tcPr>
            <w:tcW w:w="27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6F1" w:rsidRPr="00BC0921" w:rsidRDefault="00FF26F1" w:rsidP="00BC0921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A7</w:t>
            </w:r>
          </w:p>
        </w:tc>
      </w:tr>
      <w:tr w:rsidR="00FF26F1" w:rsidRPr="00BC0921" w:rsidTr="00FF26F1">
        <w:trPr>
          <w:trHeight w:hRule="exact" w:val="1148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F26F1" w:rsidRPr="002327C5" w:rsidRDefault="00FF26F1" w:rsidP="00C24817">
            <w:pPr>
              <w:autoSpaceDE w:val="0"/>
              <w:autoSpaceDN w:val="0"/>
              <w:adjustRightInd w:val="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 xml:space="preserve">Какое </w:t>
            </w:r>
            <w:r w:rsidRPr="002327C5">
              <w:rPr>
                <w:rFonts w:ascii="Arial Narrow" w:hAnsi="Arial Narrow" w:hint="eastAsia"/>
                <w:b/>
                <w:sz w:val="20"/>
                <w:szCs w:val="20"/>
                <w:lang w:val="ru-RU"/>
              </w:rPr>
              <w:t>наибольшее</w:t>
            </w:r>
            <w:r w:rsidRPr="002327C5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</w:t>
            </w:r>
            <w:r w:rsidRPr="002327C5">
              <w:rPr>
                <w:rFonts w:ascii="Arial Narrow" w:hAnsi="Arial Narrow" w:hint="eastAsia"/>
                <w:b/>
                <w:sz w:val="20"/>
                <w:szCs w:val="20"/>
                <w:lang w:val="ru-RU"/>
              </w:rPr>
              <w:t>количество</w:t>
            </w: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 xml:space="preserve"> стандартных доз</w:t>
            </w:r>
          </w:p>
          <w:p w:rsidR="00FF26F1" w:rsidRPr="002327C5" w:rsidRDefault="00FF26F1" w:rsidP="00C24817">
            <w:pPr>
              <w:autoSpaceDE w:val="0"/>
              <w:autoSpaceDN w:val="0"/>
              <w:adjustRightInd w:val="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 xml:space="preserve">алкоголя Вы принимали за один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случай</w:t>
            </w: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 xml:space="preserve"> в течение</w:t>
            </w:r>
          </w:p>
          <w:p w:rsidR="00FF26F1" w:rsidRPr="002B1DD8" w:rsidRDefault="00FF26F1" w:rsidP="00C24817">
            <w:pPr>
              <w:autoSpaceDE w:val="0"/>
              <w:autoSpaceDN w:val="0"/>
              <w:adjustRightInd w:val="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 xml:space="preserve">последних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30</w:t>
            </w: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дней</w:t>
            </w: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>,</w:t>
            </w:r>
            <w:r w:rsidR="0025644D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учитывая</w:t>
            </w: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 xml:space="preserve"> все виды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алкогольных </w:t>
            </w: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>напитков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вместе</w:t>
            </w:r>
            <w:r w:rsidRPr="002327C5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288" w:type="dxa"/>
            <w:tcBorders>
              <w:top w:val="single" w:sz="6" w:space="0" w:color="auto"/>
              <w:left w:val="nil"/>
            </w:tcBorders>
            <w:vAlign w:val="center"/>
          </w:tcPr>
          <w:p w:rsidR="00FF26F1" w:rsidRPr="002B1DD8" w:rsidRDefault="00FF26F1" w:rsidP="00FF26F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Наибольшее количество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FF26F1" w:rsidRPr="00BC0921" w:rsidRDefault="00FF26F1" w:rsidP="00BC092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C0921"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2794" w:type="dxa"/>
            <w:tcBorders>
              <w:top w:val="single" w:sz="6" w:space="0" w:color="auto"/>
              <w:right w:val="single" w:sz="4" w:space="0" w:color="auto"/>
            </w:tcBorders>
            <w:vAlign w:val="bottom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A8</w:t>
            </w:r>
          </w:p>
        </w:tc>
      </w:tr>
      <w:tr w:rsidR="00FF26F1" w:rsidRPr="00BC0921" w:rsidTr="00FF26F1">
        <w:trPr>
          <w:trHeight w:val="820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6F1" w:rsidRPr="00345466" w:rsidRDefault="00FF26F1" w:rsidP="0025644D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lang w:val="ru-RU"/>
              </w:rPr>
            </w:pPr>
            <w:r w:rsidRPr="0025644D">
              <w:rPr>
                <w:rFonts w:ascii="Arial Narrow" w:hAnsi="Arial Narrow"/>
                <w:sz w:val="20"/>
                <w:szCs w:val="20"/>
                <w:lang w:val="ru-RU"/>
              </w:rPr>
              <w:t>За последние 30 дней сколько раз Вы выпивали 6 и более стандартных доз за 1 случай?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F26F1" w:rsidRPr="00BC0921" w:rsidRDefault="00FF26F1" w:rsidP="00BC0921">
            <w:pPr>
              <w:spacing w:before="60" w:line="360" w:lineRule="auto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lang w:val="ru-RU"/>
              </w:rPr>
              <w:t>Сколько</w:t>
            </w:r>
            <w:r w:rsidRPr="00345466">
              <w:rPr>
                <w:rFonts w:ascii="Arial Narrow" w:hAnsi="Arial Narrow"/>
                <w:sz w:val="18"/>
              </w:rPr>
              <w:t xml:space="preserve"> </w:t>
            </w:r>
            <w:r>
              <w:rPr>
                <w:rFonts w:ascii="Arial Narrow" w:hAnsi="Arial Narrow"/>
                <w:sz w:val="18"/>
                <w:lang w:val="ru-RU"/>
              </w:rPr>
              <w:t>раз</w:t>
            </w:r>
            <w:r w:rsidRPr="00BC0921">
              <w:rPr>
                <w:rFonts w:ascii="Arial Narrow" w:hAnsi="Arial Narrow"/>
                <w:sz w:val="18"/>
              </w:rPr>
              <w:br/>
            </w:r>
            <w:r w:rsidRPr="002B1DD8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2B1DD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C0921"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6F1" w:rsidRPr="00BC0921" w:rsidRDefault="00FF26F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F26F1" w:rsidRPr="00BC0921" w:rsidRDefault="00FF26F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A9</w:t>
            </w:r>
          </w:p>
        </w:tc>
      </w:tr>
      <w:tr w:rsidR="000929C1" w:rsidRPr="00BC0921" w:rsidTr="00FF26F1">
        <w:trPr>
          <w:trHeight w:val="25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0929C1" w:rsidRPr="004875FF" w:rsidRDefault="000929C1" w:rsidP="00C24817">
            <w:pPr>
              <w:keepNext/>
              <w:spacing w:before="6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4875FF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стандартных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доз</w:t>
            </w:r>
            <w:r w:rsidRPr="004875FF">
              <w:rPr>
                <w:rFonts w:ascii="Arial Narrow" w:hAnsi="Arial Narrow"/>
                <w:sz w:val="20"/>
                <w:szCs w:val="20"/>
                <w:lang w:val="ru-RU"/>
              </w:rPr>
              <w:t xml:space="preserve"> любого алкогольного напитка </w:t>
            </w:r>
            <w:r w:rsidRPr="00345466">
              <w:rPr>
                <w:rFonts w:ascii="Arial Narrow" w:hAnsi="Arial Narrow"/>
                <w:sz w:val="20"/>
                <w:szCs w:val="20"/>
                <w:lang w:val="ru-RU"/>
              </w:rPr>
              <w:t xml:space="preserve">Вы употребляли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 течение каждого дня </w:t>
            </w:r>
            <w:r w:rsidRPr="00345466">
              <w:rPr>
                <w:rFonts w:ascii="Arial Narrow" w:hAnsi="Arial Narrow"/>
                <w:sz w:val="20"/>
                <w:szCs w:val="20"/>
                <w:lang w:val="ru-RU"/>
              </w:rPr>
              <w:t xml:space="preserve">за </w:t>
            </w:r>
            <w:r w:rsidRPr="00941CE7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последние 7 дней</w:t>
            </w:r>
            <w:r w:rsidRPr="00345466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  <w:r w:rsidRPr="004875FF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</w:t>
            </w:r>
          </w:p>
          <w:p w:rsidR="000929C1" w:rsidRPr="004875FF" w:rsidRDefault="000929C1" w:rsidP="00C24817">
            <w:pPr>
              <w:keepNext/>
              <w:spacing w:before="6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</w:p>
          <w:p w:rsidR="000929C1" w:rsidRPr="004875FF" w:rsidRDefault="000929C1" w:rsidP="00C24817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4875FF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(ИСПОЛЬЗУЙТЕ КАРТОЧК</w:t>
            </w:r>
            <w:r w:rsidR="0025644D">
              <w:rPr>
                <w:rFonts w:ascii="Arial Narrow" w:hAnsi="Arial Narrow"/>
                <w:i/>
                <w:sz w:val="20"/>
                <w:szCs w:val="20"/>
                <w:lang w:val="ru-RU"/>
              </w:rPr>
              <w:t>И С ОТВЕТАМИ</w:t>
            </w:r>
            <w:r w:rsidRPr="004875FF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  <w:p w:rsidR="000929C1" w:rsidRPr="004875FF" w:rsidRDefault="000929C1" w:rsidP="00C24817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</w:p>
          <w:p w:rsidR="000929C1" w:rsidRPr="004875FF" w:rsidRDefault="000929C1" w:rsidP="00C24817">
            <w:pPr>
              <w:keepNext/>
              <w:autoSpaceDE w:val="0"/>
              <w:autoSpaceDN w:val="0"/>
              <w:adjustRightInd w:val="0"/>
              <w:rPr>
                <w:rFonts w:ascii="Arial Narrow" w:hAnsi="Arial Narrow"/>
                <w:sz w:val="18"/>
                <w:lang w:val="ru-RU"/>
              </w:rPr>
            </w:pPr>
            <w:r w:rsidRPr="004875FF">
              <w:rPr>
                <w:rFonts w:ascii="Arial Narrow" w:hAnsi="Arial Narrow"/>
                <w:sz w:val="20"/>
                <w:szCs w:val="20"/>
                <w:lang w:val="ru-RU"/>
              </w:rPr>
              <w:t xml:space="preserve">Не знаю </w:t>
            </w:r>
            <w:r w:rsidRPr="004875FF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77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29C1" w:rsidRPr="004875FF" w:rsidRDefault="000929C1" w:rsidP="00C24817">
            <w:pPr>
              <w:keepNext/>
              <w:jc w:val="right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4875FF">
              <w:rPr>
                <w:rFonts w:ascii="Arial Narrow" w:hAnsi="Arial Narrow"/>
                <w:sz w:val="20"/>
                <w:szCs w:val="20"/>
                <w:lang w:val="ru-RU"/>
              </w:rPr>
              <w:t>Понедельник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A10a</w:t>
            </w:r>
          </w:p>
        </w:tc>
      </w:tr>
      <w:tr w:rsidR="000929C1" w:rsidRPr="00BC0921" w:rsidTr="00FF26F1">
        <w:trPr>
          <w:trHeight w:val="315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929C1" w:rsidRPr="00BC0921" w:rsidRDefault="000929C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29C1" w:rsidRPr="0066337B" w:rsidRDefault="000929C1" w:rsidP="00C24817">
            <w:pPr>
              <w:keepNext/>
              <w:jc w:val="right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Вторник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A10b</w:t>
            </w:r>
          </w:p>
        </w:tc>
      </w:tr>
      <w:tr w:rsidR="000929C1" w:rsidRPr="00BC0921" w:rsidTr="00FF26F1">
        <w:trPr>
          <w:trHeight w:val="366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929C1" w:rsidRPr="00BC0921" w:rsidRDefault="000929C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29C1" w:rsidRPr="0066337B" w:rsidRDefault="000929C1" w:rsidP="00C24817">
            <w:pPr>
              <w:keepNext/>
              <w:jc w:val="right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Среда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A10c</w:t>
            </w:r>
          </w:p>
        </w:tc>
      </w:tr>
      <w:tr w:rsidR="000929C1" w:rsidRPr="00BC0921" w:rsidTr="00FF26F1">
        <w:trPr>
          <w:trHeight w:val="431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929C1" w:rsidRPr="00BC0921" w:rsidRDefault="000929C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29C1" w:rsidRPr="0066337B" w:rsidRDefault="000929C1" w:rsidP="00C24817">
            <w:pPr>
              <w:keepNext/>
              <w:jc w:val="right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Четверг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A10d</w:t>
            </w:r>
          </w:p>
        </w:tc>
      </w:tr>
      <w:tr w:rsidR="000929C1" w:rsidRPr="00BC0921" w:rsidTr="00FF26F1">
        <w:trPr>
          <w:trHeight w:val="316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929C1" w:rsidRPr="00BC0921" w:rsidRDefault="000929C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29C1" w:rsidRPr="0066337B" w:rsidRDefault="000929C1" w:rsidP="00C24817">
            <w:pPr>
              <w:keepNext/>
              <w:jc w:val="right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Пятница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A10e</w:t>
            </w:r>
          </w:p>
        </w:tc>
      </w:tr>
      <w:tr w:rsidR="000929C1" w:rsidRPr="00BC0921" w:rsidTr="00FF26F1">
        <w:trPr>
          <w:trHeight w:val="367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929C1" w:rsidRPr="00BC0921" w:rsidRDefault="000929C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29C1" w:rsidRPr="0066337B" w:rsidRDefault="000929C1" w:rsidP="00C24817">
            <w:pPr>
              <w:keepNext/>
              <w:jc w:val="right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Суббота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A10f</w:t>
            </w:r>
          </w:p>
        </w:tc>
      </w:tr>
      <w:tr w:rsidR="000929C1" w:rsidRPr="00BC0921" w:rsidTr="00FF26F1">
        <w:trPr>
          <w:trHeight w:val="432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9C1" w:rsidRPr="00BC0921" w:rsidRDefault="000929C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929C1" w:rsidRPr="0066337B" w:rsidRDefault="000929C1" w:rsidP="00C24817">
            <w:pPr>
              <w:keepNext/>
              <w:jc w:val="right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Воскресенье</w:t>
            </w:r>
          </w:p>
        </w:tc>
        <w:tc>
          <w:tcPr>
            <w:tcW w:w="2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BC0921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29C1" w:rsidRPr="00BC0921" w:rsidRDefault="000929C1" w:rsidP="00BC0921">
            <w:pPr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A10g</w:t>
            </w:r>
          </w:p>
        </w:tc>
      </w:tr>
    </w:tbl>
    <w:p w:rsidR="00BC0921" w:rsidRPr="00BC0921" w:rsidRDefault="00BC0921" w:rsidP="00BC0921"/>
    <w:p w:rsidR="00BC0921" w:rsidRDefault="00BC0921" w:rsidP="00BC0921">
      <w:pPr>
        <w:rPr>
          <w:lang w:val="ru-RU"/>
        </w:rPr>
      </w:pPr>
    </w:p>
    <w:p w:rsidR="00EF50A3" w:rsidRDefault="00EF50A3" w:rsidP="00BC0921">
      <w:pPr>
        <w:rPr>
          <w:lang w:val="ru-RU"/>
        </w:rPr>
      </w:pPr>
    </w:p>
    <w:p w:rsidR="00EF50A3" w:rsidRDefault="00EF50A3" w:rsidP="00BC0921">
      <w:pPr>
        <w:rPr>
          <w:lang w:val="ru-RU"/>
        </w:rPr>
      </w:pPr>
    </w:p>
    <w:p w:rsidR="00EF50A3" w:rsidRDefault="00EF50A3" w:rsidP="00BC0921">
      <w:pPr>
        <w:rPr>
          <w:lang w:val="ru-RU"/>
        </w:rPr>
      </w:pPr>
    </w:p>
    <w:p w:rsidR="00EF50A3" w:rsidRPr="00EF50A3" w:rsidRDefault="00EF50A3" w:rsidP="00BC0921">
      <w:pPr>
        <w:rPr>
          <w:lang w:val="ru-RU"/>
        </w:rPr>
      </w:pP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456"/>
        <w:gridCol w:w="2626"/>
        <w:gridCol w:w="1038"/>
      </w:tblGrid>
      <w:tr w:rsidR="00BC0921" w:rsidRPr="00A74BAD" w:rsidTr="003F013D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BC0921" w:rsidRPr="006C10FF" w:rsidRDefault="00BC0921" w:rsidP="00BC0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lang w:val="ru-RU"/>
              </w:rPr>
            </w:pPr>
            <w:r w:rsidRPr="006C10FF">
              <w:rPr>
                <w:sz w:val="16"/>
                <w:szCs w:val="16"/>
                <w:lang w:val="ru-RU"/>
              </w:rPr>
              <w:br w:type="page"/>
            </w:r>
            <w:r w:rsidR="006C10FF"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ОСНОВНОЙ МОДУЛЬ: </w:t>
            </w:r>
            <w:r w:rsidR="006C10FF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Вредное </w:t>
            </w:r>
            <w:r w:rsidR="006C10FF"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потребление алкоголя</w:t>
            </w:r>
            <w:r w:rsidR="006C10FF" w:rsidRPr="006C10FF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, </w:t>
            </w:r>
            <w:r w:rsidR="006C10FF" w:rsidRPr="006E3F2D">
              <w:rPr>
                <w:rFonts w:ascii="Arial Narrow" w:hAnsi="Arial Narrow"/>
                <w:b/>
                <w:bCs/>
                <w:spacing w:val="-2"/>
                <w:sz w:val="20"/>
                <w:szCs w:val="20"/>
                <w:lang w:val="ru-RU"/>
              </w:rPr>
              <w:t>продолжение</w:t>
            </w:r>
          </w:p>
        </w:tc>
      </w:tr>
      <w:tr w:rsidR="00BC0921" w:rsidRPr="00A74BAD" w:rsidTr="004D3FB0">
        <w:trPr>
          <w:trHeight w:hRule="exact" w:val="965"/>
          <w:jc w:val="center"/>
        </w:trPr>
        <w:tc>
          <w:tcPr>
            <w:tcW w:w="10558" w:type="dxa"/>
            <w:gridSpan w:val="4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0921" w:rsidRPr="004D3FB0" w:rsidRDefault="004D3FB0" w:rsidP="00E42C2F">
            <w:pPr>
              <w:rPr>
                <w:rFonts w:ascii="Arial Narrow" w:hAnsi="Arial Narrow"/>
                <w:bCs/>
                <w:sz w:val="20"/>
                <w:szCs w:val="20"/>
                <w:lang w:val="ru-RU"/>
              </w:rPr>
            </w:pP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>Я только что спрашивал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(а)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Вас об употреблении алкоголя в течение последних 7 дней. </w:t>
            </w:r>
            <w:r w:rsidR="00E42C2F">
              <w:rPr>
                <w:rFonts w:ascii="Arial Narrow" w:hAnsi="Arial Narrow"/>
                <w:bCs/>
                <w:sz w:val="18"/>
                <w:szCs w:val="18"/>
                <w:lang w:val="ru-RU"/>
              </w:rPr>
              <w:t>Эти вопросы были про употребление алкоголя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в целом,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а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следующие вопросы относятся к употреблению Вами алкоголя домашнего приготовления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;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алкогол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я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>, привезённ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ого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из-за границы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;</w:t>
            </w:r>
            <w:r w:rsidR="00E42C2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различного вида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алкоголя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,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не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 w:rsidR="00E42C2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предназначенного 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для употребления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внутрь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или других  видов алкоголя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,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не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облагаемых акцизным налогом. Пожалуйста,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при ответе 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на вопросы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имейте в виду только</w:t>
            </w:r>
            <w:r w:rsidR="00E42C2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эти 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>вид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ы</w:t>
            </w:r>
            <w:r w:rsidRPr="00695C0C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алкоголя.</w:t>
            </w:r>
          </w:p>
        </w:tc>
      </w:tr>
      <w:tr w:rsidR="00AC7BB2" w:rsidRPr="00642FB6" w:rsidTr="001A0DDF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B2" w:rsidRPr="002B1DD8" w:rsidRDefault="00AC7BB2" w:rsidP="00C24817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C7BB2" w:rsidRPr="002B1DD8" w:rsidRDefault="00AC7BB2" w:rsidP="00C24817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7BB2" w:rsidRPr="002B1DD8" w:rsidRDefault="00AC7BB2" w:rsidP="00C24817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2B1DD8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AC7BB2" w:rsidRPr="00BC0921" w:rsidTr="00611765">
        <w:trPr>
          <w:trHeight w:hRule="exact" w:val="561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C7BB2" w:rsidRPr="001B024F" w:rsidRDefault="00AC7BB2" w:rsidP="00AC7BB2">
            <w:pPr>
              <w:keepNext/>
              <w:spacing w:before="60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 xml:space="preserve">За последние 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>7 дней</w:t>
            </w:r>
            <w:r w:rsidR="00E42C2F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употребляли ли Вы 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алкогол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ь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 w:rsidRPr="003C3456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>домашнего приготовления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любой вид 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алкогол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я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,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 привезённый из-за границы,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любой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вид алкоголя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,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 не</w:t>
            </w:r>
            <w:r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 </w:t>
            </w:r>
            <w:r w:rsidR="00E42C2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>предназначенный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 для употребления </w:t>
            </w:r>
            <w:r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внутрь 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или други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е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 вид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ы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алкоголя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,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 не</w:t>
            </w:r>
            <w:r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 </w:t>
            </w:r>
            <w:r w:rsidR="00E42C2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>облагаемые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 акцизным налогом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?</w:t>
            </w:r>
          </w:p>
          <w:p w:rsidR="00AC7BB2" w:rsidRPr="001B024F" w:rsidRDefault="00AC7BB2" w:rsidP="00AC7BB2">
            <w:pPr>
              <w:keepNext/>
              <w:spacing w:before="60"/>
              <w:rPr>
                <w:rFonts w:ascii="Arial Narrow" w:hAnsi="Arial Narrow"/>
                <w:i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i/>
                <w:sz w:val="18"/>
                <w:szCs w:val="18"/>
                <w:lang w:val="ru-RU"/>
              </w:rPr>
              <w:t xml:space="preserve">[ИЗМЕНИТЕ СОГЛАСНО МЕСТНЫМ </w:t>
            </w:r>
            <w:r>
              <w:rPr>
                <w:rFonts w:ascii="Arial Narrow" w:hAnsi="Arial Narrow"/>
                <w:i/>
                <w:sz w:val="18"/>
                <w:szCs w:val="18"/>
                <w:lang w:val="ru-RU"/>
              </w:rPr>
              <w:t xml:space="preserve"> УСЛОВИЯМ</w:t>
            </w:r>
            <w:r w:rsidRPr="001B024F">
              <w:rPr>
                <w:rFonts w:ascii="Arial Narrow" w:hAnsi="Arial Narrow"/>
                <w:i/>
                <w:sz w:val="18"/>
                <w:szCs w:val="18"/>
                <w:lang w:val="ru-RU"/>
              </w:rPr>
              <w:t>]</w:t>
            </w:r>
          </w:p>
          <w:p w:rsidR="00AC7BB2" w:rsidRPr="00E42C2F" w:rsidRDefault="00AC7BB2" w:rsidP="00AC7BB2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320C81">
              <w:rPr>
                <w:rFonts w:ascii="Arial Narrow" w:hAnsi="Arial Narrow"/>
                <w:i/>
                <w:sz w:val="18"/>
                <w:szCs w:val="18"/>
                <w:lang w:val="ru-RU"/>
              </w:rPr>
              <w:t>(</w:t>
            </w:r>
            <w:r w:rsidRPr="001B024F">
              <w:rPr>
                <w:rFonts w:ascii="Arial Narrow" w:hAnsi="Arial Narrow"/>
                <w:i/>
                <w:sz w:val="18"/>
                <w:szCs w:val="18"/>
                <w:lang w:val="ru-RU"/>
              </w:rPr>
              <w:t xml:space="preserve">ИСПОЛЬЗУЙТЕ КАРТОЧКИ </w:t>
            </w:r>
            <w:r w:rsidR="00E42C2F">
              <w:rPr>
                <w:rFonts w:ascii="Arial Narrow" w:hAnsi="Arial Narrow"/>
                <w:i/>
                <w:sz w:val="18"/>
                <w:szCs w:val="18"/>
                <w:lang w:val="ru-RU"/>
              </w:rPr>
              <w:t>С ОТВЕТАМИ</w:t>
            </w:r>
            <w:r w:rsidRPr="00320C81">
              <w:rPr>
                <w:rFonts w:ascii="Arial Narrow" w:hAnsi="Arial Narrow"/>
                <w:i/>
                <w:sz w:val="18"/>
                <w:szCs w:val="18"/>
                <w:lang w:val="ru-RU"/>
              </w:rPr>
              <w:t>)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vAlign w:val="center"/>
          </w:tcPr>
          <w:p w:rsidR="00AC7BB2" w:rsidRPr="001B024F" w:rsidRDefault="00AC7BB2" w:rsidP="00C24817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Да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AC7BB2" w:rsidRPr="001B024F" w:rsidRDefault="00AC7BB2" w:rsidP="00C24817">
            <w:pPr>
              <w:keepNext/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7BB2" w:rsidRPr="00BC0921" w:rsidRDefault="00AC7BB2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A11</w:t>
            </w:r>
          </w:p>
        </w:tc>
      </w:tr>
      <w:tr w:rsidR="00AC7BB2" w:rsidRPr="00A74BAD" w:rsidTr="00AC7BB2">
        <w:trPr>
          <w:trHeight w:hRule="exact" w:val="111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C7BB2" w:rsidRPr="00BC0921" w:rsidRDefault="00AC7BB2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  <w:bottom w:val="single" w:sz="4" w:space="0" w:color="auto"/>
            </w:tcBorders>
            <w:vAlign w:val="center"/>
          </w:tcPr>
          <w:p w:rsidR="00AC7BB2" w:rsidRPr="001B024F" w:rsidRDefault="00AC7BB2" w:rsidP="00C24817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Нет</w:t>
            </w:r>
          </w:p>
        </w:tc>
        <w:tc>
          <w:tcPr>
            <w:tcW w:w="26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C7BB2" w:rsidRPr="001B024F" w:rsidRDefault="00AC7BB2" w:rsidP="00C24817">
            <w:pPr>
              <w:keepNext/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2    Если Нет, перейдите к</w:t>
            </w:r>
            <w:r w:rsidRPr="001B024F">
              <w:rPr>
                <w:rFonts w:ascii="Arial Narrow" w:hAnsi="Arial Narrow"/>
                <w:i/>
                <w:sz w:val="18"/>
                <w:szCs w:val="18"/>
                <w:lang w:val="ru-RU"/>
              </w:rPr>
              <w:t xml:space="preserve"> </w:t>
            </w:r>
            <w:r w:rsidRPr="001B024F">
              <w:rPr>
                <w:rFonts w:ascii="Arial Narrow" w:hAnsi="Arial Narrow"/>
                <w:i/>
                <w:sz w:val="18"/>
                <w:szCs w:val="18"/>
              </w:rPr>
              <w:t>A</w:t>
            </w:r>
            <w:r w:rsidRPr="001B024F">
              <w:rPr>
                <w:rFonts w:ascii="Arial Narrow" w:hAnsi="Arial Narrow"/>
                <w:i/>
                <w:sz w:val="18"/>
                <w:szCs w:val="18"/>
                <w:lang w:val="ru-RU"/>
              </w:rPr>
              <w:t>13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7BB2" w:rsidRPr="00AC7BB2" w:rsidRDefault="00AC7BB2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AC7BB2" w:rsidRPr="00BC0921" w:rsidTr="00611765">
        <w:trPr>
          <w:trHeight w:val="29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C7BB2" w:rsidRPr="001B024F" w:rsidRDefault="00AC7BB2" w:rsidP="00AC7BB2">
            <w:pPr>
              <w:keepNext/>
              <w:spacing w:before="60"/>
              <w:rPr>
                <w:rFonts w:ascii="Arial Narrow" w:hAnsi="Arial Narrow"/>
                <w:sz w:val="18"/>
                <w:szCs w:val="18"/>
                <w:lang w:val="ru-RU"/>
              </w:rPr>
            </w:pPr>
            <w:bookmarkStart w:id="4" w:name="_Hlk308612018"/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>З</w:t>
            </w: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>а последние 7 дней</w:t>
            </w:r>
            <w:r w:rsidR="00E42C2F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 xml:space="preserve">сколько стандартных </w:t>
            </w:r>
            <w:r>
              <w:rPr>
                <w:rFonts w:ascii="Arial Narrow" w:hAnsi="Arial Narrow"/>
                <w:b/>
                <w:sz w:val="18"/>
                <w:szCs w:val="18"/>
                <w:lang w:val="ru-RU"/>
              </w:rPr>
              <w:t>доз</w:t>
            </w:r>
            <w:r w:rsidRPr="004875FF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E42C2F">
              <w:rPr>
                <w:rFonts w:ascii="Arial Narrow" w:hAnsi="Arial Narrow"/>
                <w:sz w:val="18"/>
                <w:szCs w:val="18"/>
                <w:lang w:val="ru-RU"/>
              </w:rPr>
              <w:t>выш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еперечисленных алкогольных напитков Вы выпивали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в среднем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?</w:t>
            </w:r>
          </w:p>
          <w:p w:rsidR="00AC7BB2" w:rsidRPr="001B024F" w:rsidRDefault="00AC7BB2" w:rsidP="00AC7BB2">
            <w:pPr>
              <w:keepNext/>
              <w:spacing w:before="60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i/>
                <w:sz w:val="18"/>
                <w:szCs w:val="18"/>
                <w:lang w:val="ru-RU"/>
              </w:rPr>
              <w:t xml:space="preserve"> </w:t>
            </w:r>
          </w:p>
          <w:p w:rsidR="00AC7BB2" w:rsidRPr="001B024F" w:rsidRDefault="00E42C2F" w:rsidP="00AC7BB2">
            <w:pPr>
              <w:keepNext/>
              <w:spacing w:before="60"/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  <w:t>[ВСТАВТЕ ПРИМЕРЫ СПЕЦИФИЧ</w:t>
            </w:r>
            <w:r w:rsidR="00AC7BB2" w:rsidRPr="001B024F"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  <w:t xml:space="preserve">НЫЕ </w:t>
            </w:r>
            <w:r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  <w:t>ДЛЯ ВАШЕЙ СТРАНЫ</w:t>
            </w:r>
            <w:r w:rsidR="00AC7BB2" w:rsidRPr="001B024F"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  <w:t>]</w:t>
            </w:r>
          </w:p>
          <w:p w:rsidR="00AC7BB2" w:rsidRPr="001B024F" w:rsidRDefault="00E42C2F" w:rsidP="00AC7BB2">
            <w:pPr>
              <w:keepNext/>
              <w:spacing w:before="60"/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i/>
                <w:sz w:val="18"/>
                <w:szCs w:val="18"/>
                <w:lang w:val="ru-RU"/>
              </w:rPr>
              <w:t>(ИСПОЛЬЗУЙТЕ КАРТОЧКИ С ОТВЕТАМИ</w:t>
            </w:r>
            <w:r w:rsidR="00AC7BB2" w:rsidRPr="001B024F">
              <w:rPr>
                <w:rFonts w:ascii="Arial Narrow" w:hAnsi="Arial Narrow"/>
                <w:i/>
                <w:sz w:val="18"/>
                <w:szCs w:val="18"/>
                <w:lang w:val="ru-RU"/>
              </w:rPr>
              <w:t>)</w:t>
            </w:r>
          </w:p>
          <w:p w:rsidR="00AC7BB2" w:rsidRPr="001B024F" w:rsidRDefault="00AC7BB2" w:rsidP="00AC7BB2">
            <w:pPr>
              <w:keepNext/>
              <w:spacing w:before="60"/>
              <w:rPr>
                <w:rFonts w:ascii="Arial Narrow" w:hAnsi="Arial Narrow"/>
                <w:i/>
                <w:sz w:val="18"/>
                <w:szCs w:val="18"/>
                <w:lang w:val="ru-RU"/>
              </w:rPr>
            </w:pPr>
          </w:p>
          <w:p w:rsidR="00AC7BB2" w:rsidRPr="00E42C2F" w:rsidRDefault="00E42C2F" w:rsidP="00AC7BB2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  <w:t>Не з</w:t>
            </w:r>
            <w:r w:rsidR="00AC7BB2" w:rsidRPr="001B024F">
              <w:rPr>
                <w:rFonts w:ascii="Arial Narrow" w:hAnsi="Arial Narrow"/>
                <w:i/>
                <w:iCs/>
                <w:sz w:val="18"/>
                <w:szCs w:val="18"/>
                <w:lang w:val="ru-RU"/>
              </w:rPr>
              <w:t>наю 77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7BB2" w:rsidRPr="001B024F" w:rsidRDefault="00AC7BB2" w:rsidP="00C24817">
            <w:pPr>
              <w:keepNext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Спирт домашнего приготовления, например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,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 самогон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BB2" w:rsidRPr="00BC0921" w:rsidRDefault="00AC7BB2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7BB2" w:rsidRPr="00BC0921" w:rsidRDefault="00AC7BB2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A12a</w:t>
            </w:r>
          </w:p>
        </w:tc>
      </w:tr>
      <w:tr w:rsidR="00AC7BB2" w:rsidRPr="00BC0921" w:rsidTr="00611765">
        <w:trPr>
          <w:trHeight w:val="356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AC7BB2" w:rsidRPr="00BC0921" w:rsidRDefault="00AC7BB2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7BB2" w:rsidRPr="001B024F" w:rsidRDefault="00443843" w:rsidP="00443843">
            <w:pPr>
              <w:keepNext/>
              <w:ind w:left="193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sz w:val="18"/>
                <w:szCs w:val="18"/>
                <w:lang w:val="ru-RU"/>
              </w:rPr>
              <w:t>Бозо, в</w:t>
            </w:r>
            <w:r w:rsidR="00AC7BB2" w:rsidRPr="001B024F">
              <w:rPr>
                <w:rFonts w:ascii="Arial Narrow" w:hAnsi="Arial Narrow"/>
                <w:sz w:val="18"/>
                <w:szCs w:val="18"/>
                <w:lang w:val="ru-RU"/>
              </w:rPr>
              <w:t>ино домашнего приготовления, например</w:t>
            </w:r>
            <w:r w:rsidR="00AC7BB2">
              <w:rPr>
                <w:rFonts w:ascii="Arial Narrow" w:hAnsi="Arial Narrow"/>
                <w:sz w:val="18"/>
                <w:szCs w:val="18"/>
                <w:lang w:val="ru-RU"/>
              </w:rPr>
              <w:t>,</w:t>
            </w:r>
            <w:r w:rsidR="00AC7BB2"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="005D40BD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="00AC7BB2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 xml:space="preserve">Бозо, </w:t>
            </w:r>
            <w:r w:rsidR="00AC7BB2" w:rsidRPr="001B024F">
              <w:rPr>
                <w:rFonts w:ascii="Arial Narrow" w:hAnsi="Arial Narrow"/>
                <w:sz w:val="18"/>
                <w:szCs w:val="18"/>
                <w:lang w:val="ru-RU"/>
              </w:rPr>
              <w:t>фруктовое вино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BB2" w:rsidRPr="00BC0921" w:rsidRDefault="00AC7BB2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7BB2" w:rsidRPr="00BC0921" w:rsidRDefault="00AC7BB2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A12b</w:t>
            </w:r>
          </w:p>
        </w:tc>
      </w:tr>
      <w:tr w:rsidR="00AC7BB2" w:rsidRPr="00BC0921" w:rsidTr="00611765">
        <w:trPr>
          <w:trHeight w:val="356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AC7BB2" w:rsidRPr="00BC0921" w:rsidRDefault="00AC7BB2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7BB2" w:rsidRPr="001B024F" w:rsidRDefault="00AC7BB2" w:rsidP="00C24817">
            <w:pPr>
              <w:keepNext/>
              <w:ind w:left="193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Алкоголь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,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привезённый из-за границы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/</w:t>
            </w:r>
            <w:r w:rsidR="00E42C2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из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другой страны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BB2" w:rsidRPr="00BC0921" w:rsidDel="009E3926" w:rsidRDefault="00AC7BB2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7BB2" w:rsidRPr="00BC0921" w:rsidRDefault="00AC7BB2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A12c</w:t>
            </w:r>
          </w:p>
        </w:tc>
      </w:tr>
      <w:tr w:rsidR="00AC7BB2" w:rsidRPr="00BC0921" w:rsidTr="00611765">
        <w:trPr>
          <w:trHeight w:val="339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AC7BB2" w:rsidRPr="00BC0921" w:rsidRDefault="00AC7BB2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7BB2" w:rsidRPr="001B024F" w:rsidRDefault="00AC7BB2" w:rsidP="00E42C2F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Алкоголь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,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 не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предназначенный для употребления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 xml:space="preserve"> внутрь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, например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,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 алкоголь</w:t>
            </w:r>
            <w:r w:rsidR="00E42C2F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содержащие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 xml:space="preserve"> лекарственные с</w:t>
            </w:r>
            <w:r w:rsidR="00E42C2F">
              <w:rPr>
                <w:rFonts w:ascii="Arial Narrow" w:hAnsi="Arial Narrow"/>
                <w:sz w:val="18"/>
                <w:szCs w:val="18"/>
                <w:lang w:val="ru-RU"/>
              </w:rPr>
              <w:t>р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едства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, </w:t>
            </w:r>
            <w:r w:rsidRPr="001B024F">
              <w:rPr>
                <w:rFonts w:ascii="Arial Narrow" w:hAnsi="Arial Narrow" w:cs="Arial"/>
                <w:color w:val="000000"/>
                <w:sz w:val="18"/>
                <w:szCs w:val="18"/>
                <w:lang w:val="ru-RU"/>
              </w:rPr>
              <w:t>парфюмерные изделия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, </w:t>
            </w:r>
            <w:r w:rsidR="00E42C2F">
              <w:rPr>
                <w:rFonts w:ascii="Arial Narrow" w:hAnsi="Arial Narrow"/>
                <w:sz w:val="18"/>
                <w:szCs w:val="18"/>
                <w:lang w:val="ru-RU"/>
              </w:rPr>
              <w:t>средства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 после бритья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BB2" w:rsidRPr="00BC0921" w:rsidRDefault="00AC7BB2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7BB2" w:rsidRPr="00BC0921" w:rsidRDefault="00AC7BB2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A12d</w:t>
            </w:r>
          </w:p>
        </w:tc>
      </w:tr>
      <w:tr w:rsidR="00AC7BB2" w:rsidRPr="00BC0921" w:rsidTr="00611765">
        <w:trPr>
          <w:trHeight w:val="346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7BB2" w:rsidRPr="00BC0921" w:rsidRDefault="00AC7BB2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6" w:space="0" w:color="auto"/>
            </w:tcBorders>
            <w:vAlign w:val="center"/>
          </w:tcPr>
          <w:p w:rsidR="00AC7BB2" w:rsidRPr="001B024F" w:rsidRDefault="00AC7BB2" w:rsidP="00C24817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Другие  виды алкоголя, не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облагаемые акцизным налогом в стране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BB2" w:rsidRPr="00BC0921" w:rsidRDefault="00AC7BB2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0921">
              <w:rPr>
                <w:rFonts w:ascii="Arial Narrow" w:hAnsi="Arial Narrow"/>
                <w:b/>
                <w:bCs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C7BB2" w:rsidRPr="00BC0921" w:rsidRDefault="00AC7BB2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A12e</w:t>
            </w:r>
          </w:p>
        </w:tc>
      </w:tr>
    </w:tbl>
    <w:p w:rsidR="00BC0921" w:rsidRPr="00BC0921" w:rsidRDefault="00BC0921" w:rsidP="00BC0921"/>
    <w:tbl>
      <w:tblPr>
        <w:tblW w:w="10558" w:type="dxa"/>
        <w:jc w:val="center"/>
        <w:shd w:val="clear" w:color="auto" w:fill="D9D9D9"/>
        <w:tblLayout w:type="fixed"/>
        <w:tblLook w:val="0000"/>
      </w:tblPr>
      <w:tblGrid>
        <w:gridCol w:w="4438"/>
        <w:gridCol w:w="2456"/>
        <w:gridCol w:w="2626"/>
        <w:gridCol w:w="1038"/>
      </w:tblGrid>
      <w:tr w:rsidR="00BC0921" w:rsidRPr="00A74BAD" w:rsidTr="003F013D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:rsidR="00BC0921" w:rsidRPr="00E42C2F" w:rsidRDefault="00F83B71" w:rsidP="00BC092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lang w:val="ru-RU"/>
              </w:rPr>
            </w:pP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>РАСШИРЕННЫЙ МОДУЛЬ</w:t>
            </w:r>
            <w:r w:rsidRPr="00E42C2F">
              <w:rPr>
                <w:rFonts w:ascii="Arial Narrow" w:hAnsi="Arial Narrow"/>
                <w:b/>
                <w:sz w:val="18"/>
                <w:szCs w:val="18"/>
                <w:lang w:val="ru-RU"/>
              </w:rPr>
              <w:t xml:space="preserve">: </w:t>
            </w:r>
            <w:r w:rsidR="00E42C2F">
              <w:rPr>
                <w:rFonts w:ascii="Arial Narrow" w:hAnsi="Arial Narrow"/>
                <w:b/>
                <w:sz w:val="18"/>
                <w:szCs w:val="18"/>
                <w:lang w:val="ru-RU"/>
              </w:rPr>
              <w:t>Вредное потребление а</w:t>
            </w: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>лкоголя</w:t>
            </w:r>
          </w:p>
        </w:tc>
      </w:tr>
      <w:bookmarkEnd w:id="4"/>
      <w:tr w:rsidR="00D87361" w:rsidRPr="00BC0921" w:rsidTr="00611765">
        <w:trPr>
          <w:trHeight w:val="284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C109B0" w:rsidRDefault="00D87361" w:rsidP="00C109B0">
            <w:pPr>
              <w:keepNext/>
              <w:rPr>
                <w:rFonts w:ascii="Arial Narrow" w:hAnsi="Arial Narrow"/>
                <w:bCs/>
                <w:sz w:val="20"/>
                <w:szCs w:val="20"/>
                <w:lang w:val="ru-RU"/>
              </w:rPr>
            </w:pPr>
            <w:r w:rsidRPr="00C109B0">
              <w:rPr>
                <w:rFonts w:ascii="Arial Narrow" w:hAnsi="Arial Narrow"/>
                <w:sz w:val="18"/>
                <w:szCs w:val="18"/>
                <w:lang w:val="ru-RU"/>
              </w:rPr>
              <w:t>В течение</w:t>
            </w:r>
            <w:r w:rsidRPr="00C109B0">
              <w:rPr>
                <w:rFonts w:ascii="Arial Narrow" w:hAnsi="Arial Narrow"/>
                <w:b/>
                <w:sz w:val="18"/>
                <w:szCs w:val="18"/>
                <w:lang w:val="ru-RU"/>
              </w:rPr>
              <w:t xml:space="preserve"> последних 12 месяцев</w:t>
            </w:r>
            <w:r w:rsidRPr="00C109B0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, </w:t>
            </w:r>
            <w:r w:rsidRPr="00C109B0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как часто Вы </w:t>
            </w:r>
            <w:r w:rsidR="00E42C2F" w:rsidRPr="00C109B0">
              <w:rPr>
                <w:rFonts w:ascii="Arial Narrow" w:hAnsi="Arial Narrow"/>
                <w:bCs/>
                <w:sz w:val="18"/>
                <w:szCs w:val="18"/>
                <w:lang w:val="ru-RU"/>
              </w:rPr>
              <w:t>оказывались в ситуации</w:t>
            </w:r>
            <w:r w:rsidRPr="00C109B0">
              <w:rPr>
                <w:rFonts w:ascii="Arial Narrow" w:hAnsi="Arial Narrow"/>
                <w:bCs/>
                <w:sz w:val="18"/>
                <w:szCs w:val="18"/>
                <w:lang w:val="ru-RU"/>
              </w:rPr>
              <w:t>,</w:t>
            </w:r>
            <w:r w:rsidR="00E42C2F" w:rsidRPr="00C109B0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когда Вы</w:t>
            </w:r>
            <w:r w:rsidR="00D7495F" w:rsidRPr="00C109B0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 w:rsidR="00C109B0" w:rsidRPr="00C109B0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начали принимать алкоголь и не могли остановиться</w:t>
            </w:r>
            <w:r w:rsidRPr="00C109B0">
              <w:rPr>
                <w:rFonts w:ascii="Arial Narrow" w:hAnsi="Arial Narrow"/>
                <w:sz w:val="18"/>
                <w:szCs w:val="18"/>
                <w:lang w:val="ru-RU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Ежедневно или почти ежедневно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A13</w:t>
            </w: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Еженедельно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Ежемес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я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чно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Реже чем раз в месяц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Никогда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В течение</w:t>
            </w: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 xml:space="preserve"> последних 12 месяцев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, 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как часто Вы были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не в состоянии сделать то, что обычно от Вас 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ожидается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, из-за </w:t>
            </w:r>
            <w:r w:rsidR="00D7495F">
              <w:rPr>
                <w:rFonts w:ascii="Arial Narrow" w:hAnsi="Arial Narrow"/>
                <w:sz w:val="18"/>
                <w:szCs w:val="18"/>
                <w:lang w:val="ru-RU"/>
              </w:rPr>
              <w:t xml:space="preserve">чрезмерного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употребления алкоголя?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Ежедневно или почти ежедневно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A14</w:t>
            </w: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Еженедельно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Ежемесячно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Реже чем раз в месяц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  <w:bottom w:val="single" w:sz="6" w:space="0" w:color="auto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Никогда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rPr>
                <w:rFonts w:ascii="Arial Narrow" w:hAnsi="Arial Narrow"/>
                <w:bCs/>
                <w:sz w:val="20"/>
                <w:szCs w:val="20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В течение</w:t>
            </w: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 xml:space="preserve"> последних 12 месяцев</w:t>
            </w:r>
            <w:r w:rsidRPr="001B024F">
              <w:rPr>
                <w:rFonts w:ascii="Arial Narrow" w:hAnsi="Arial Narrow"/>
                <w:b/>
                <w:bCs/>
                <w:sz w:val="18"/>
                <w:szCs w:val="18"/>
                <w:lang w:val="ru-RU"/>
              </w:rPr>
              <w:t xml:space="preserve">, </w:t>
            </w:r>
            <w:r w:rsidRPr="001B024F">
              <w:rPr>
                <w:rFonts w:ascii="Arial Narrow" w:hAnsi="Arial Narrow"/>
                <w:bCs/>
                <w:sz w:val="18"/>
                <w:szCs w:val="18"/>
                <w:lang w:val="ru-RU"/>
              </w:rPr>
              <w:t>как часто Вам необходимо было выпить с утра, чтобы прийти в себя после тяжелой пьянки</w:t>
            </w:r>
            <w:r w:rsidR="00D7495F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/запоя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Ежедневно или почти ежедневно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A15</w:t>
            </w: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Еженедельно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Ежемес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я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чно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Реже чем 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 xml:space="preserve">один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раз в месяц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  <w:bottom w:val="single" w:sz="6" w:space="0" w:color="auto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Никогда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rPr>
                <w:rFonts w:ascii="Arial Narrow" w:hAnsi="Arial Narrow"/>
                <w:bCs/>
                <w:sz w:val="20"/>
                <w:szCs w:val="20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В течение</w:t>
            </w:r>
            <w:r w:rsidRPr="001B024F">
              <w:rPr>
                <w:rFonts w:ascii="Arial Narrow" w:hAnsi="Arial Narrow"/>
                <w:b/>
                <w:sz w:val="18"/>
                <w:szCs w:val="18"/>
                <w:lang w:val="ru-RU"/>
              </w:rPr>
              <w:t xml:space="preserve"> последних 12 месяцев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, были ли у Вас проблемы в семье или с Вашим партнером из-за чрезмерного употребления алкоголя </w:t>
            </w:r>
            <w:r w:rsidRPr="00B859C3">
              <w:rPr>
                <w:rFonts w:ascii="Arial Narrow" w:hAnsi="Arial Narrow"/>
                <w:b/>
                <w:sz w:val="18"/>
                <w:szCs w:val="18"/>
                <w:lang w:val="ru-RU"/>
              </w:rPr>
              <w:t>кем-то другим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Да, более чем раз в месяц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C0921">
              <w:rPr>
                <w:rFonts w:ascii="Arial Narrow" w:hAnsi="Arial Narrow"/>
                <w:bCs/>
                <w:sz w:val="22"/>
                <w:szCs w:val="22"/>
              </w:rPr>
              <w:t>A16</w:t>
            </w: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Да</w:t>
            </w:r>
            <w:r w:rsidRPr="001B024F">
              <w:rPr>
                <w:rFonts w:ascii="Arial Narrow" w:hAnsi="Arial Narrow"/>
                <w:sz w:val="18"/>
                <w:szCs w:val="18"/>
              </w:rPr>
              <w:t xml:space="preserve">,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ежемесячно</w:t>
            </w:r>
            <w:r w:rsidRPr="001B024F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1B024F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Да, 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несколько раз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 xml:space="preserve">, но реже чем 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 xml:space="preserve">1 </w:t>
            </w: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раз в месяц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clear" w:color="auto" w:fill="D9D9D9"/>
            <w:vAlign w:val="center"/>
          </w:tcPr>
          <w:p w:rsidR="00D87361" w:rsidRPr="00B859C3" w:rsidRDefault="00D87361" w:rsidP="00BE4721">
            <w:pPr>
              <w:keepNext/>
              <w:spacing w:before="60"/>
              <w:jc w:val="right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1B024F">
              <w:rPr>
                <w:rFonts w:ascii="Arial Narrow" w:hAnsi="Arial Narrow"/>
                <w:sz w:val="18"/>
                <w:szCs w:val="18"/>
                <w:lang w:val="ru-RU"/>
              </w:rPr>
              <w:t>Да</w:t>
            </w:r>
            <w:r w:rsidRPr="00B859C3">
              <w:rPr>
                <w:rFonts w:ascii="Arial Narrow" w:hAnsi="Arial Narrow"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Arial Narrow" w:hAnsi="Arial Narrow"/>
                <w:sz w:val="18"/>
                <w:szCs w:val="18"/>
                <w:lang w:val="ru-RU"/>
              </w:rPr>
              <w:t>1 или 2 раза</w:t>
            </w:r>
            <w:r w:rsidRPr="00B859C3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D87361" w:rsidRPr="00BC0921" w:rsidTr="00611765">
        <w:trPr>
          <w:trHeight w:val="284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  <w:bottom w:val="single" w:sz="6" w:space="0" w:color="auto"/>
            </w:tcBorders>
            <w:shd w:val="clear" w:color="auto" w:fill="D9D9D9"/>
            <w:vAlign w:val="center"/>
          </w:tcPr>
          <w:p w:rsidR="00D87361" w:rsidRPr="001B024F" w:rsidRDefault="00D7495F" w:rsidP="00BE4721">
            <w:pPr>
              <w:keepNext/>
              <w:jc w:val="righ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  <w:lang w:val="ru-RU"/>
              </w:rPr>
              <w:t>Никогда</w:t>
            </w:r>
          </w:p>
        </w:tc>
        <w:tc>
          <w:tcPr>
            <w:tcW w:w="2626" w:type="dxa"/>
            <w:tcBorders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tabs>
                <w:tab w:val="right" w:pos="317"/>
              </w:tabs>
              <w:spacing w:before="60"/>
              <w:rPr>
                <w:rFonts w:ascii="Arial Narrow" w:hAnsi="Arial Narrow"/>
                <w:sz w:val="18"/>
              </w:rPr>
            </w:pPr>
            <w:r w:rsidRPr="00BC0921">
              <w:rPr>
                <w:rFonts w:ascii="Arial Narrow" w:hAnsi="Arial Narrow"/>
                <w:sz w:val="18"/>
              </w:rPr>
              <w:t>5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87361" w:rsidRPr="00BC0921" w:rsidRDefault="00D87361" w:rsidP="00BC0921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CD3DCF" w:rsidRDefault="00CD3DCF"/>
    <w:p w:rsidR="00554E8B" w:rsidRPr="00372096" w:rsidRDefault="00554E8B">
      <w:pPr>
        <w:rPr>
          <w:sz w:val="2"/>
          <w:szCs w:val="2"/>
        </w:rPr>
      </w:pPr>
      <w:r>
        <w:br w:type="page"/>
      </w:r>
      <w:bookmarkEnd w:id="0"/>
      <w:bookmarkEnd w:id="1"/>
    </w:p>
    <w:tbl>
      <w:tblPr>
        <w:tblW w:w="10558" w:type="dxa"/>
        <w:jc w:val="center"/>
        <w:tblLayout w:type="fixed"/>
        <w:tblLook w:val="0000"/>
      </w:tblPr>
      <w:tblGrid>
        <w:gridCol w:w="4438"/>
        <w:gridCol w:w="2456"/>
        <w:gridCol w:w="2626"/>
        <w:gridCol w:w="1038"/>
      </w:tblGrid>
      <w:tr w:rsidR="00F35515" w:rsidRPr="00642FB6" w:rsidTr="00F40B32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F35515" w:rsidRPr="00642FB6" w:rsidRDefault="00F35515" w:rsidP="00925A63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lastRenderedPageBreak/>
              <w:br w:type="page"/>
            </w:r>
            <w:r w:rsidR="00243380" w:rsidRPr="00385CFB">
              <w:rPr>
                <w:rFonts w:ascii="Arial Narrow" w:hAnsi="Arial Narrow"/>
                <w:b/>
                <w:iCs/>
                <w:sz w:val="20"/>
                <w:szCs w:val="20"/>
                <w:lang w:val="ru-RU"/>
              </w:rPr>
              <w:t>ОСНОВНОЙ МОДУЛЬ:</w:t>
            </w:r>
            <w:r w:rsidR="00243380" w:rsidRPr="0066337B">
              <w:rPr>
                <w:rFonts w:ascii="Arial Narrow" w:hAnsi="Arial Narrow"/>
                <w:b/>
                <w:i/>
                <w:iCs/>
                <w:sz w:val="20"/>
                <w:szCs w:val="20"/>
                <w:lang w:val="ru-RU"/>
              </w:rPr>
              <w:t xml:space="preserve">  </w:t>
            </w:r>
            <w:r w:rsidR="00243380" w:rsidRPr="00385CFB">
              <w:rPr>
                <w:rFonts w:ascii="Arial Narrow" w:hAnsi="Arial Narrow"/>
                <w:b/>
                <w:iCs/>
                <w:sz w:val="20"/>
                <w:szCs w:val="20"/>
                <w:lang w:val="ru-RU"/>
              </w:rPr>
              <w:t>Рацион питания</w:t>
            </w:r>
          </w:p>
        </w:tc>
      </w:tr>
      <w:tr w:rsidR="00F35515" w:rsidRPr="00A74BAD" w:rsidTr="00925A63">
        <w:trPr>
          <w:jc w:val="center"/>
        </w:trPr>
        <w:tc>
          <w:tcPr>
            <w:tcW w:w="10558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5515" w:rsidRPr="00243380" w:rsidRDefault="00243380" w:rsidP="001E2BA7">
            <w:pPr>
              <w:rPr>
                <w:rFonts w:ascii="Arial Narrow" w:hAnsi="Arial Narrow"/>
                <w:sz w:val="18"/>
                <w:lang w:val="ru-RU"/>
              </w:rPr>
            </w:pP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Следующие вопросы касаются потребления фруктов и овощей в обычном рационе питания. </w:t>
            </w:r>
            <w:r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У меня есть карточки по питанию, </w:t>
            </w:r>
            <w:r w:rsidR="001E2BA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на которых продемонстрированы</w:t>
            </w:r>
            <w:r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1E2BA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примеры</w:t>
            </w:r>
            <w:r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местных фруктов и овощей.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На каждой картинке представлен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размер порции. </w:t>
            </w:r>
            <w:r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При ответе на данные вопросы, пожалуйста, </w:t>
            </w:r>
            <w:r w:rsidR="001E2BA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думайте про</w:t>
            </w:r>
            <w:r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обычную неделю за последний год.</w:t>
            </w:r>
          </w:p>
        </w:tc>
      </w:tr>
      <w:tr w:rsidR="00243380" w:rsidRPr="00642FB6" w:rsidTr="00925A63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380" w:rsidRPr="0066337B" w:rsidRDefault="00243380" w:rsidP="00BE4721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43380" w:rsidRPr="0066337B" w:rsidRDefault="00243380" w:rsidP="00BE4721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3380" w:rsidRPr="0066337B" w:rsidRDefault="00243380" w:rsidP="00BE4721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i/>
                <w:iCs/>
                <w:sz w:val="20"/>
                <w:szCs w:val="20"/>
                <w:lang w:val="ru-RU"/>
              </w:rPr>
              <w:t>Код</w:t>
            </w:r>
          </w:p>
        </w:tc>
      </w:tr>
      <w:tr w:rsidR="00243380" w:rsidRPr="001B2345" w:rsidTr="00243380">
        <w:trPr>
          <w:trHeight w:hRule="exact" w:val="920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43380" w:rsidRPr="0066337B" w:rsidRDefault="00243380" w:rsidP="00BE4721">
            <w:pPr>
              <w:keepNext/>
              <w:spacing w:before="60"/>
              <w:jc w:val="both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дней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такую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неделю Вы обычно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потребляете фрукты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  <w:p w:rsidR="00243380" w:rsidRPr="00457E58" w:rsidRDefault="001E2BA7" w:rsidP="00BE4721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(ИСПОЛЬЗУЙТЕ КАРТОЧКИ С ОТВЕТАМИ</w:t>
            </w:r>
            <w:r w:rsidR="00243380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456" w:type="dxa"/>
            <w:tcBorders>
              <w:top w:val="single" w:sz="6" w:space="0" w:color="auto"/>
              <w:left w:val="nil"/>
            </w:tcBorders>
            <w:vAlign w:val="center"/>
          </w:tcPr>
          <w:p w:rsidR="00243380" w:rsidRPr="0066337B" w:rsidRDefault="00243380" w:rsidP="00BE4721">
            <w:pPr>
              <w:keepNext/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дней</w:t>
            </w:r>
            <w:r w:rsidRPr="0066337B">
              <w:rPr>
                <w:rFonts w:ascii="Arial Narrow" w:hAnsi="Arial Narrow"/>
                <w:sz w:val="20"/>
                <w:szCs w:val="20"/>
              </w:rPr>
              <w:br/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77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vAlign w:val="bottom"/>
          </w:tcPr>
          <w:p w:rsidR="00243380" w:rsidRPr="00243380" w:rsidRDefault="00243380" w:rsidP="00243380">
            <w:pPr>
              <w:pStyle w:val="9"/>
              <w:tabs>
                <w:tab w:val="clear" w:pos="1450"/>
              </w:tabs>
              <w:spacing w:before="60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243380">
              <w:rPr>
                <w:rFonts w:ascii="Arial Narrow" w:hAnsi="Arial Narrow"/>
                <w:sz w:val="20"/>
                <w:lang w:val="ru-RU"/>
              </w:rPr>
              <w:t xml:space="preserve">└─┴─┘    </w:t>
            </w:r>
            <w:r w:rsidRPr="00243380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Если 0 дней, </w:t>
            </w:r>
            <w:r w:rsidRPr="00243380">
              <w:rPr>
                <w:rFonts w:ascii="Arial Narrow" w:hAnsi="Arial Narrow"/>
                <w:sz w:val="20"/>
                <w:szCs w:val="20"/>
                <w:lang w:val="ru-RU"/>
              </w:rPr>
              <w:t xml:space="preserve">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перейдите к </w:t>
            </w:r>
            <w:r w:rsidRPr="0066337B">
              <w:rPr>
                <w:rFonts w:ascii="Arial Narrow" w:hAnsi="Arial Narrow"/>
                <w:sz w:val="20"/>
                <w:szCs w:val="20"/>
              </w:rPr>
              <w:t>D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3</w:t>
            </w:r>
            <w:r w:rsidRPr="00243380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243380" w:rsidRPr="001B2345" w:rsidRDefault="00243380" w:rsidP="00925A63">
            <w:pPr>
              <w:pStyle w:val="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  <w:sz w:val="18"/>
                <w:lang w:val="en-GB"/>
              </w:rPr>
            </w:pPr>
            <w:r w:rsidRPr="001B2345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D1</w:t>
            </w:r>
          </w:p>
        </w:tc>
      </w:tr>
      <w:tr w:rsidR="00243380" w:rsidRPr="001B2345" w:rsidTr="00243380">
        <w:trPr>
          <w:trHeight w:hRule="exact" w:val="971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43380" w:rsidRPr="0066337B" w:rsidRDefault="00243380" w:rsidP="00BE4721">
            <w:pPr>
              <w:pStyle w:val="a6"/>
              <w:keepNext/>
              <w:tabs>
                <w:tab w:val="clear" w:pos="4153"/>
                <w:tab w:val="clear" w:pos="8306"/>
              </w:tabs>
              <w:spacing w:before="60"/>
              <w:jc w:val="both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порций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фруктов</w:t>
            </w:r>
            <w:r w:rsidRPr="0066337B">
              <w:rPr>
                <w:rFonts w:ascii="Arial Narrow" w:hAnsi="Arial Narrow" w:hint="eastAsia"/>
                <w:sz w:val="20"/>
                <w:szCs w:val="20"/>
                <w:lang w:val="ru-RU" w:eastAsia="zh-CN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Вы потребляете </w:t>
            </w:r>
            <w:r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за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 xml:space="preserve"> один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 из таких дней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?  </w:t>
            </w:r>
          </w:p>
          <w:p w:rsidR="00243380" w:rsidRPr="00085641" w:rsidRDefault="00243380" w:rsidP="00BE4721">
            <w:pPr>
              <w:pStyle w:val="a6"/>
              <w:keepNext/>
              <w:tabs>
                <w:tab w:val="clear" w:pos="4153"/>
                <w:tab w:val="clear" w:pos="8306"/>
              </w:tabs>
              <w:spacing w:before="60"/>
              <w:rPr>
                <w:rFonts w:ascii="Arial Narrow" w:hAnsi="Arial Narrow"/>
                <w:i/>
                <w:iCs/>
                <w:color w:val="FF6600"/>
                <w:sz w:val="20"/>
                <w:szCs w:val="20"/>
              </w:rPr>
            </w:pPr>
            <w:r w:rsidRPr="00085641">
              <w:rPr>
                <w:rFonts w:ascii="Arial Narrow" w:hAnsi="Arial Narrow"/>
                <w:sz w:val="20"/>
                <w:szCs w:val="20"/>
              </w:rPr>
              <w:t>(</w:t>
            </w:r>
            <w:r w:rsidR="001E2BA7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085641">
              <w:rPr>
                <w:rFonts w:ascii="Arial Narrow" w:hAnsi="Arial Narrow"/>
                <w:i/>
                <w:sz w:val="20"/>
                <w:szCs w:val="20"/>
              </w:rPr>
              <w:t>)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243380" w:rsidRPr="0066337B" w:rsidRDefault="00243380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9D6EE2">
              <w:rPr>
                <w:rFonts w:ascii="Arial Narrow" w:hAnsi="Arial Narrow"/>
                <w:sz w:val="20"/>
                <w:szCs w:val="20"/>
              </w:rPr>
              <w:t>Количество порций</w:t>
            </w:r>
            <w:r w:rsidRPr="0066337B">
              <w:rPr>
                <w:rFonts w:ascii="Arial Narrow" w:hAnsi="Arial Narrow"/>
                <w:sz w:val="20"/>
                <w:szCs w:val="20"/>
              </w:rPr>
              <w:br/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77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243380" w:rsidRPr="00502786" w:rsidRDefault="00243380" w:rsidP="00163E48">
            <w:pPr>
              <w:rPr>
                <w:rFonts w:ascii="Arial Narrow" w:hAnsi="Arial Narrow"/>
                <w:iCs/>
                <w:sz w:val="20"/>
                <w:szCs w:val="22"/>
              </w:rPr>
            </w:pPr>
            <w:r w:rsidRPr="00911F5C">
              <w:rPr>
                <w:rFonts w:ascii="Arial Narrow" w:hAnsi="Arial Narrow"/>
                <w:sz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243380" w:rsidRPr="00F35515" w:rsidRDefault="00243380" w:rsidP="00925A63">
            <w:pPr>
              <w:pStyle w:val="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</w:pPr>
            <w:r w:rsidRPr="00F35515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D2</w:t>
            </w:r>
          </w:p>
        </w:tc>
      </w:tr>
      <w:tr w:rsidR="00243380" w:rsidRPr="001B2345" w:rsidTr="00243380">
        <w:trPr>
          <w:trHeight w:hRule="exact" w:val="999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380" w:rsidRPr="0066337B" w:rsidRDefault="00243380" w:rsidP="00BE4721">
            <w:pPr>
              <w:keepNext/>
              <w:spacing w:before="6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дней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такую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неделю Вы обычно </w:t>
            </w:r>
            <w:r w:rsidRPr="00CA06C0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у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потребляете овощи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  <w:r w:rsidRPr="0066337B"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  <w:t xml:space="preserve"> </w:t>
            </w:r>
          </w:p>
          <w:p w:rsidR="00243380" w:rsidRPr="0066337B" w:rsidRDefault="00243380" w:rsidP="00BE4721">
            <w:pPr>
              <w:keepNext/>
              <w:spacing w:before="60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</w:t>
            </w:r>
            <w:r w:rsidR="001E2BA7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43380" w:rsidRPr="0066337B" w:rsidRDefault="00243380" w:rsidP="00BE4721">
            <w:pPr>
              <w:keepNext/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дней</w:t>
            </w:r>
            <w:r w:rsidRPr="0066337B">
              <w:rPr>
                <w:rFonts w:ascii="Arial Narrow" w:hAnsi="Arial Narrow"/>
                <w:sz w:val="20"/>
                <w:szCs w:val="20"/>
              </w:rPr>
              <w:br/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77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380" w:rsidRPr="00243380" w:rsidRDefault="00243380" w:rsidP="00920C98">
            <w:pPr>
              <w:pStyle w:val="9"/>
              <w:tabs>
                <w:tab w:val="clear" w:pos="1450"/>
              </w:tabs>
              <w:spacing w:before="60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243380">
              <w:rPr>
                <w:rFonts w:ascii="Arial Narrow" w:hAnsi="Arial Narrow"/>
                <w:sz w:val="20"/>
                <w:lang w:val="ru-RU"/>
              </w:rPr>
              <w:t xml:space="preserve">└─┴─┘    </w:t>
            </w:r>
            <w:r w:rsidRPr="00243380">
              <w:rPr>
                <w:rFonts w:ascii="Arial Narrow" w:hAnsi="Arial Narrow"/>
                <w:sz w:val="18"/>
                <w:szCs w:val="18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 xml:space="preserve">Если 0 дней,   перейдите к </w:t>
            </w:r>
            <w:r w:rsidRPr="0066337B">
              <w:rPr>
                <w:rFonts w:ascii="Arial Narrow" w:hAnsi="Arial Narrow"/>
                <w:i w:val="0"/>
                <w:iCs w:val="0"/>
                <w:sz w:val="20"/>
                <w:szCs w:val="20"/>
              </w:rPr>
              <w:t>D</w:t>
            </w:r>
            <w:r w:rsidRPr="0066337B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3380" w:rsidRPr="00F35515" w:rsidRDefault="00243380" w:rsidP="00925A63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  <w:sz w:val="22"/>
              </w:rPr>
            </w:pPr>
            <w:r w:rsidRPr="00F35515">
              <w:rPr>
                <w:rFonts w:ascii="Arial Narrow" w:hAnsi="Arial Narrow"/>
                <w:bCs/>
                <w:iCs/>
                <w:sz w:val="22"/>
              </w:rPr>
              <w:t>D3</w:t>
            </w:r>
          </w:p>
        </w:tc>
      </w:tr>
      <w:tr w:rsidR="00243380" w:rsidRPr="001B2345" w:rsidTr="00243380">
        <w:trPr>
          <w:trHeight w:hRule="exact" w:val="84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2BA7" w:rsidRDefault="001E2BA7" w:rsidP="00BE4721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порций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овощей</w:t>
            </w:r>
            <w:r w:rsidRPr="0066337B">
              <w:rPr>
                <w:rFonts w:ascii="Arial Narrow" w:hAnsi="Arial Narrow" w:hint="eastAsia"/>
                <w:sz w:val="20"/>
                <w:szCs w:val="20"/>
                <w:lang w:val="ru-RU" w:eastAsia="zh-CN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Вы потребляете </w:t>
            </w:r>
            <w:r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за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 xml:space="preserve"> один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 из таких дней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</w:p>
          <w:p w:rsidR="00243380" w:rsidRPr="00457E58" w:rsidRDefault="00243380" w:rsidP="00BE4721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</w:t>
            </w:r>
            <w:r w:rsidR="001E2BA7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6" w:space="0" w:color="auto"/>
            </w:tcBorders>
            <w:vAlign w:val="center"/>
          </w:tcPr>
          <w:p w:rsidR="00243380" w:rsidRPr="0066337B" w:rsidRDefault="00243380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порций</w:t>
            </w:r>
            <w:r w:rsidRPr="0066337B">
              <w:rPr>
                <w:rFonts w:ascii="Arial Narrow" w:hAnsi="Arial Narrow"/>
                <w:sz w:val="20"/>
                <w:szCs w:val="20"/>
              </w:rPr>
              <w:br/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77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380" w:rsidRPr="00EF5FDC" w:rsidRDefault="00243380" w:rsidP="00163E48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3380" w:rsidRPr="001B2345" w:rsidRDefault="00243380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D4</w:t>
            </w:r>
          </w:p>
        </w:tc>
      </w:tr>
    </w:tbl>
    <w:p w:rsidR="00925A63" w:rsidRDefault="00925A6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p w:rsidR="00EF50A3" w:rsidRDefault="00EF50A3" w:rsidP="004C324A">
      <w:pPr>
        <w:rPr>
          <w:lang w:val="ru-RU"/>
        </w:rPr>
      </w:pPr>
    </w:p>
    <w:tbl>
      <w:tblPr>
        <w:tblW w:w="10523" w:type="dxa"/>
        <w:jc w:val="center"/>
        <w:tblLayout w:type="fixed"/>
        <w:tblLook w:val="0000"/>
      </w:tblPr>
      <w:tblGrid>
        <w:gridCol w:w="4403"/>
        <w:gridCol w:w="2456"/>
        <w:gridCol w:w="2626"/>
        <w:gridCol w:w="1038"/>
      </w:tblGrid>
      <w:tr w:rsidR="00181851" w:rsidRPr="00642FB6" w:rsidTr="00D91D9C">
        <w:trPr>
          <w:jc w:val="center"/>
        </w:trPr>
        <w:tc>
          <w:tcPr>
            <w:tcW w:w="1052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181851" w:rsidRPr="00642FB6" w:rsidRDefault="00EF50A3" w:rsidP="001D15CF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Р</w:t>
            </w:r>
            <w:r w:rsidR="00C0478C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АСШИРЕННЫЙ МОДУЛЬ</w:t>
            </w:r>
            <w:r w:rsidR="00C0478C" w:rsidRPr="0066337B">
              <w:rPr>
                <w:rFonts w:ascii="Arial Narrow" w:hAnsi="Arial Narrow"/>
                <w:b/>
                <w:sz w:val="20"/>
                <w:szCs w:val="20"/>
              </w:rPr>
              <w:t xml:space="preserve">: </w:t>
            </w:r>
            <w:r w:rsidR="00C0478C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Рацион питания</w:t>
            </w:r>
          </w:p>
        </w:tc>
      </w:tr>
      <w:tr w:rsidR="00C0478C" w:rsidRPr="001B2345" w:rsidTr="00611765">
        <w:trPr>
          <w:trHeight w:val="40"/>
          <w:jc w:val="center"/>
        </w:trPr>
        <w:tc>
          <w:tcPr>
            <w:tcW w:w="440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66337B" w:rsidRDefault="00C0478C" w:rsidP="00BE4721">
            <w:pPr>
              <w:keepNext/>
              <w:spacing w:before="6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Какой вид 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рас</w:t>
            </w:r>
            <w:r w:rsidR="001E2BA7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тительных или животных жиров чащ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е всего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используется для приготовления пищи в Вашей семье?</w:t>
            </w:r>
          </w:p>
          <w:p w:rsidR="00C0478C" w:rsidRPr="0066337B" w:rsidRDefault="00C0478C" w:rsidP="00BE4721">
            <w:pPr>
              <w:keepNext/>
              <w:spacing w:before="6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</w:p>
          <w:p w:rsidR="00C0478C" w:rsidRPr="0066337B" w:rsidRDefault="00C0478C" w:rsidP="00BE4721">
            <w:pPr>
              <w:keepNext/>
              <w:spacing w:before="6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</w:p>
          <w:p w:rsidR="00C0478C" w:rsidRPr="0066337B" w:rsidRDefault="00C0478C" w:rsidP="00BE4721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</w:t>
            </w:r>
            <w:r w:rsidR="000B366A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  <w:p w:rsidR="00C0478C" w:rsidRPr="0066337B" w:rsidRDefault="00C0478C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(ВЫБЕРИТЕ ТОЛЬКО ОДИН ОТВЕТ)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shd w:val="pct15" w:color="auto" w:fill="auto"/>
            <w:vAlign w:val="center"/>
          </w:tcPr>
          <w:p w:rsidR="00C0478C" w:rsidRPr="0066337B" w:rsidRDefault="00C0478C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Растительное масло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C0478C" w:rsidRPr="009D49B2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D5</w:t>
            </w:r>
          </w:p>
        </w:tc>
      </w:tr>
      <w:tr w:rsidR="00C0478C" w:rsidRPr="001B2345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642FB6" w:rsidRDefault="00C0478C" w:rsidP="00D91D9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pct15" w:color="auto" w:fill="auto"/>
            <w:vAlign w:val="center"/>
          </w:tcPr>
          <w:p w:rsidR="00C0478C" w:rsidRPr="002371E3" w:rsidRDefault="005D40BD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 w:bidi="ar-EG"/>
              </w:rPr>
              <w:t>Бараний</w:t>
            </w:r>
            <w:r w:rsidR="00394E3A">
              <w:rPr>
                <w:rFonts w:ascii="Arial Narrow" w:hAnsi="Arial Narrow"/>
                <w:sz w:val="20"/>
                <w:szCs w:val="20"/>
                <w:lang w:val="ru-RU" w:bidi="ar-EG"/>
              </w:rPr>
              <w:t xml:space="preserve"> или говяжий</w:t>
            </w:r>
            <w:r>
              <w:rPr>
                <w:rFonts w:ascii="Arial Narrow" w:hAnsi="Arial Narrow"/>
                <w:sz w:val="20"/>
                <w:szCs w:val="20"/>
                <w:lang w:val="ru-RU" w:bidi="ar-EG"/>
              </w:rPr>
              <w:t xml:space="preserve"> </w:t>
            </w:r>
            <w:r w:rsidR="00C0478C">
              <w:rPr>
                <w:rFonts w:ascii="Arial Narrow" w:hAnsi="Arial Narrow"/>
                <w:sz w:val="20"/>
                <w:szCs w:val="20"/>
                <w:lang w:val="ru-RU" w:bidi="ar-EG"/>
              </w:rPr>
              <w:t xml:space="preserve">жир </w:t>
            </w:r>
            <w:r w:rsidR="00C0478C" w:rsidRPr="002371E3">
              <w:rPr>
                <w:rFonts w:ascii="Arial Narrow" w:hAnsi="Arial Narrow"/>
                <w:sz w:val="20"/>
                <w:szCs w:val="20"/>
                <w:lang w:val="ru-RU" w:bidi="ar-EG"/>
              </w:rPr>
              <w:t xml:space="preserve"> 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C0478C" w:rsidRPr="009D49B2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0478C" w:rsidRPr="001B2345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642FB6" w:rsidRDefault="00C0478C" w:rsidP="00D91D9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pct15" w:color="auto" w:fill="auto"/>
            <w:vAlign w:val="center"/>
          </w:tcPr>
          <w:p w:rsidR="00C0478C" w:rsidRPr="002371E3" w:rsidRDefault="00C0478C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371E3">
              <w:rPr>
                <w:rFonts w:ascii="Arial Narrow" w:hAnsi="Arial Narrow"/>
                <w:sz w:val="20"/>
                <w:szCs w:val="20"/>
                <w:lang w:val="ru-RU"/>
              </w:rPr>
              <w:t>Сливочное масло или топленое масло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C0478C" w:rsidRPr="009D49B2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0478C" w:rsidRPr="001B2345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642FB6" w:rsidRDefault="00C0478C" w:rsidP="00D91D9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pct15" w:color="auto" w:fill="auto"/>
            <w:vAlign w:val="center"/>
          </w:tcPr>
          <w:p w:rsidR="00C0478C" w:rsidRPr="0066337B" w:rsidRDefault="00C0478C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Маргарин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C0478C" w:rsidRPr="009D49B2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0478C" w:rsidRPr="00A74BAD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642FB6" w:rsidRDefault="00C0478C" w:rsidP="00D91D9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pct15" w:color="auto" w:fill="auto"/>
            <w:vAlign w:val="center"/>
          </w:tcPr>
          <w:p w:rsidR="00C0478C" w:rsidRPr="0066337B" w:rsidRDefault="00C0478C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Другое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C0478C" w:rsidRPr="00C0478C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C0478C">
              <w:rPr>
                <w:rFonts w:ascii="Arial Narrow" w:hAnsi="Arial Narrow"/>
                <w:sz w:val="20"/>
                <w:szCs w:val="20"/>
                <w:lang w:val="ru-RU"/>
              </w:rPr>
              <w:t>5</w:t>
            </w:r>
            <w:r w:rsidRPr="00C0478C">
              <w:rPr>
                <w:rFonts w:ascii="Arial Narrow" w:hAnsi="Arial Narrow"/>
                <w:sz w:val="18"/>
                <w:lang w:val="ru-RU"/>
              </w:rPr>
              <w:t xml:space="preserve">     </w:t>
            </w:r>
            <w:r w:rsidRPr="00C0478C">
              <w:rPr>
                <w:rFonts w:ascii="Arial Narrow" w:hAnsi="Arial Narrow"/>
                <w:i/>
                <w:iCs/>
                <w:sz w:val="18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Если другое, </w:t>
            </w:r>
            <w:r w:rsidRPr="00D9468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перейдите к </w:t>
            </w:r>
            <w:r w:rsidRPr="00D94687">
              <w:rPr>
                <w:rFonts w:ascii="Arial Narrow" w:hAnsi="Arial Narrow"/>
                <w:i/>
                <w:iCs/>
                <w:sz w:val="20"/>
                <w:szCs w:val="20"/>
              </w:rPr>
              <w:t>D</w:t>
            </w:r>
            <w:r w:rsidRPr="00D9468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5</w:t>
            </w:r>
            <w:r w:rsidRPr="00FD56B3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другое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C0478C" w:rsidRP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C0478C" w:rsidRPr="001B2345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C0478C" w:rsidRDefault="00C0478C" w:rsidP="00D91D9C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2456" w:type="dxa"/>
            <w:tcBorders>
              <w:left w:val="nil"/>
            </w:tcBorders>
            <w:shd w:val="pct15" w:color="auto" w:fill="auto"/>
            <w:vAlign w:val="center"/>
          </w:tcPr>
          <w:p w:rsidR="00C0478C" w:rsidRPr="00C109B0" w:rsidRDefault="00C109B0" w:rsidP="00C109B0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C109B0">
              <w:rPr>
                <w:rFonts w:ascii="Arial Narrow" w:hAnsi="Arial Narrow"/>
                <w:sz w:val="20"/>
                <w:szCs w:val="20"/>
                <w:lang w:val="ru-RU"/>
              </w:rPr>
              <w:t>Используются в</w:t>
            </w:r>
            <w:r w:rsidR="000B366A" w:rsidRPr="00C109B0">
              <w:rPr>
                <w:rFonts w:ascii="Arial Narrow" w:hAnsi="Arial Narrow"/>
                <w:sz w:val="20"/>
                <w:szCs w:val="20"/>
                <w:lang w:val="ru-RU"/>
              </w:rPr>
              <w:t xml:space="preserve"> равной степени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C0478C" w:rsidRPr="009D49B2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0478C" w:rsidRPr="001B2345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642FB6" w:rsidRDefault="00C0478C" w:rsidP="00D91D9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</w:tcBorders>
            <w:shd w:val="pct15" w:color="auto" w:fill="auto"/>
            <w:vAlign w:val="center"/>
          </w:tcPr>
          <w:p w:rsidR="00C0478C" w:rsidRPr="000B366A" w:rsidRDefault="000B366A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Масло и жир не используются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pct15" w:color="auto" w:fill="auto"/>
            <w:vAlign w:val="bottom"/>
          </w:tcPr>
          <w:p w:rsidR="00C0478C" w:rsidRPr="009D49B2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C0478C" w:rsidRPr="001B2345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0478C" w:rsidRPr="00642FB6" w:rsidRDefault="00C0478C" w:rsidP="00D91D9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C0478C" w:rsidRPr="0066337B" w:rsidRDefault="00C0478C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</w:rPr>
              <w:t>Не знаю</w:t>
            </w:r>
          </w:p>
        </w:tc>
        <w:tc>
          <w:tcPr>
            <w:tcW w:w="2626" w:type="dxa"/>
            <w:tcBorders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C0478C" w:rsidRPr="009D49B2" w:rsidRDefault="00C0478C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0478C" w:rsidRDefault="00C0478C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2A78A3" w:rsidRPr="001B2345" w:rsidTr="00611765">
        <w:trPr>
          <w:trHeight w:val="40"/>
          <w:jc w:val="center"/>
        </w:trPr>
        <w:tc>
          <w:tcPr>
            <w:tcW w:w="4403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A78A3" w:rsidRPr="00642FB6" w:rsidRDefault="002A78A3" w:rsidP="00D91D9C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2A78A3" w:rsidRPr="00642FB6" w:rsidRDefault="00B21109" w:rsidP="00181851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Другое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2A78A3" w:rsidRPr="00D91D9C" w:rsidRDefault="002A78A3" w:rsidP="001D15CF">
            <w:pPr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2A78A3" w:rsidRPr="009D49B2" w:rsidRDefault="002A78A3" w:rsidP="001D15CF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2A78A3" w:rsidRDefault="002A78A3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D5other</w:t>
            </w:r>
          </w:p>
        </w:tc>
      </w:tr>
      <w:tr w:rsidR="002A78A3" w:rsidRPr="001B2345" w:rsidTr="00611765">
        <w:trPr>
          <w:trHeight w:hRule="exact" w:val="867"/>
          <w:jc w:val="center"/>
        </w:trPr>
        <w:tc>
          <w:tcPr>
            <w:tcW w:w="44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A78A3" w:rsidRPr="000B366A" w:rsidRDefault="00B21109" w:rsidP="000B366A">
            <w:pPr>
              <w:spacing w:before="60"/>
              <w:rPr>
                <w:rFonts w:ascii="Arial Narrow" w:hAnsi="Arial Narrow"/>
                <w:i/>
                <w:sz w:val="18"/>
                <w:lang w:val="ru-RU"/>
              </w:rPr>
            </w:pPr>
            <w:r w:rsidRPr="006D4443">
              <w:rPr>
                <w:rFonts w:ascii="Arial Narrow" w:hAnsi="Arial Narrow"/>
                <w:sz w:val="20"/>
                <w:szCs w:val="20"/>
                <w:lang w:val="ru-RU"/>
              </w:rPr>
              <w:t xml:space="preserve">В среднем, </w:t>
            </w:r>
            <w:r w:rsidR="000B366A">
              <w:rPr>
                <w:rFonts w:ascii="Arial Narrow" w:hAnsi="Arial Narrow"/>
                <w:sz w:val="20"/>
                <w:szCs w:val="20"/>
                <w:lang w:val="ru-RU"/>
              </w:rPr>
              <w:t>сколько раз</w:t>
            </w:r>
            <w:r w:rsidRPr="006D4443">
              <w:rPr>
                <w:rFonts w:ascii="Arial Narrow" w:hAnsi="Arial Narrow"/>
                <w:sz w:val="20"/>
                <w:szCs w:val="20"/>
                <w:lang w:val="ru-RU"/>
              </w:rPr>
              <w:t xml:space="preserve"> в неделю Вы употребляете пищу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,</w:t>
            </w:r>
            <w:r w:rsidRPr="006D4443">
              <w:rPr>
                <w:rFonts w:ascii="Arial Narrow" w:hAnsi="Arial Narrow"/>
                <w:sz w:val="20"/>
                <w:szCs w:val="20"/>
                <w:lang w:val="ru-RU"/>
              </w:rPr>
              <w:t xml:space="preserve"> не приготовленную дома?  </w:t>
            </w:r>
            <w:r w:rsidRPr="009B1D44">
              <w:rPr>
                <w:rFonts w:ascii="Arial Narrow" w:hAnsi="Arial Narrow"/>
                <w:sz w:val="20"/>
                <w:szCs w:val="20"/>
                <w:lang w:val="ru-RU"/>
              </w:rPr>
              <w:t>Подразумевается завтрак, обед и ужин.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B21109" w:rsidRPr="0066337B" w:rsidRDefault="00B21109" w:rsidP="00B21109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Число случаев</w:t>
            </w:r>
          </w:p>
          <w:p w:rsidR="002A78A3" w:rsidRPr="00642FB6" w:rsidRDefault="00B21109" w:rsidP="00B21109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77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2A78A3" w:rsidRPr="00EF5FDC" w:rsidRDefault="002A78A3" w:rsidP="001D15CF">
            <w:pPr>
              <w:spacing w:before="60"/>
              <w:rPr>
                <w:rFonts w:ascii="Arial Narrow" w:hAnsi="Arial Narrow"/>
                <w:b/>
                <w:sz w:val="18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2A78A3" w:rsidRPr="001B2345" w:rsidRDefault="002A78A3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D6</w:t>
            </w:r>
          </w:p>
        </w:tc>
      </w:tr>
    </w:tbl>
    <w:p w:rsidR="00D91D9C" w:rsidRDefault="00D91D9C" w:rsidP="004C324A"/>
    <w:tbl>
      <w:tblPr>
        <w:tblW w:w="10453" w:type="dxa"/>
        <w:jc w:val="center"/>
        <w:tblInd w:w="-1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/>
      </w:tblPr>
      <w:tblGrid>
        <w:gridCol w:w="10453"/>
      </w:tblGrid>
      <w:tr w:rsidR="007A6011" w:rsidRPr="00AE507B" w:rsidTr="00B93572">
        <w:trPr>
          <w:cantSplit/>
          <w:trHeight w:val="300"/>
          <w:jc w:val="center"/>
        </w:trPr>
        <w:tc>
          <w:tcPr>
            <w:tcW w:w="10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</w:tcPr>
          <w:p w:rsidR="007A6011" w:rsidRDefault="007A6011" w:rsidP="00B93572">
            <w:pPr>
              <w:rPr>
                <w:rFonts w:ascii="Verdana" w:hAnsi="Verdana"/>
                <w:b/>
                <w:bCs/>
                <w:color w:val="FFFFFF"/>
              </w:rPr>
            </w:pPr>
          </w:p>
          <w:p w:rsidR="007A6011" w:rsidRPr="00E3482C" w:rsidRDefault="007A6011" w:rsidP="00B93572">
            <w:pPr>
              <w:rPr>
                <w:rFonts w:ascii="Verdana" w:hAnsi="Verdana"/>
                <w:b/>
                <w:bCs/>
                <w:color w:val="FFFFFF"/>
              </w:rPr>
            </w:pPr>
            <w:r w:rsidRPr="00E3482C">
              <w:rPr>
                <w:rFonts w:ascii="Arial Narrow" w:hAnsi="Arial Narrow"/>
                <w:b/>
                <w:bCs/>
                <w:color w:val="FFFFFF"/>
                <w:spacing w:val="-2"/>
                <w:lang w:val="ru-RU"/>
              </w:rPr>
              <w:t>Пищевая соль</w:t>
            </w:r>
            <w:r w:rsidRPr="00E3482C">
              <w:rPr>
                <w:rFonts w:ascii="Verdana" w:hAnsi="Verdana"/>
                <w:b/>
                <w:bCs/>
                <w:color w:val="FFFFFF"/>
              </w:rPr>
              <w:t xml:space="preserve"> </w:t>
            </w:r>
          </w:p>
          <w:p w:rsidR="007A6011" w:rsidRPr="00E3482C" w:rsidRDefault="007A6011" w:rsidP="00B93572">
            <w:pPr>
              <w:rPr>
                <w:rFonts w:ascii="Verdana" w:hAnsi="Verdana"/>
                <w:b/>
                <w:bCs/>
                <w:color w:val="FFFFFF"/>
              </w:rPr>
            </w:pPr>
          </w:p>
        </w:tc>
      </w:tr>
    </w:tbl>
    <w:p w:rsidR="007A6011" w:rsidRPr="0031340E" w:rsidRDefault="007A6011" w:rsidP="007A6011"/>
    <w:tbl>
      <w:tblPr>
        <w:tblW w:w="9516" w:type="dxa"/>
        <w:jc w:val="center"/>
        <w:tblInd w:w="-1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/>
      </w:tblPr>
      <w:tblGrid>
        <w:gridCol w:w="6920"/>
        <w:gridCol w:w="1469"/>
        <w:gridCol w:w="543"/>
        <w:gridCol w:w="584"/>
      </w:tblGrid>
      <w:tr w:rsidR="007A6011" w:rsidRPr="00642FB6" w:rsidTr="000C09E0">
        <w:trPr>
          <w:gridAfter w:val="3"/>
          <w:wAfter w:w="2596" w:type="dxa"/>
          <w:cantSplit/>
          <w:trHeight w:val="300"/>
          <w:jc w:val="center"/>
        </w:trPr>
        <w:tc>
          <w:tcPr>
            <w:tcW w:w="6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A6011" w:rsidRPr="00026B3A" w:rsidRDefault="007A6011" w:rsidP="00B93572">
            <w:pPr>
              <w:pStyle w:val="9"/>
              <w:tabs>
                <w:tab w:val="clear" w:pos="1450"/>
              </w:tabs>
              <w:spacing w:before="60"/>
              <w:rPr>
                <w:rFonts w:ascii="Arial Narrow" w:hAnsi="Arial Narrow"/>
                <w:b/>
                <w:bCs/>
                <w:i w:val="0"/>
                <w:iCs w:val="0"/>
                <w:lang w:val="en-GB"/>
              </w:rPr>
            </w:pPr>
            <w:r w:rsidRPr="00026B3A">
              <w:rPr>
                <w:rFonts w:ascii="Arial Narrow" w:hAnsi="Arial Narrow"/>
                <w:b/>
                <w:bCs/>
                <w:i w:val="0"/>
                <w:iCs w:val="0"/>
                <w:spacing w:val="-2"/>
                <w:sz w:val="20"/>
                <w:szCs w:val="20"/>
                <w:lang w:val="ru-RU"/>
              </w:rPr>
              <w:t>Пищевая соль</w:t>
            </w:r>
          </w:p>
        </w:tc>
      </w:tr>
      <w:tr w:rsidR="007A6011" w:rsidRPr="00A74BAD" w:rsidTr="000C09E0">
        <w:trPr>
          <w:gridAfter w:val="3"/>
          <w:wAfter w:w="2596" w:type="dxa"/>
          <w:cantSplit/>
          <w:trHeight w:val="300"/>
          <w:jc w:val="center"/>
        </w:trPr>
        <w:tc>
          <w:tcPr>
            <w:tcW w:w="6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A6011" w:rsidRPr="00026B3A" w:rsidRDefault="007A6011" w:rsidP="000C09E0">
            <w:pPr>
              <w:pStyle w:val="9"/>
              <w:tabs>
                <w:tab w:val="clear" w:pos="1450"/>
              </w:tabs>
              <w:spacing w:before="60"/>
              <w:rPr>
                <w:rFonts w:ascii="Arial Narrow" w:hAnsi="Arial Narrow"/>
                <w:i w:val="0"/>
                <w:iCs w:val="0"/>
                <w:sz w:val="18"/>
                <w:lang w:val="ru-RU"/>
              </w:rPr>
            </w:pPr>
            <w:r w:rsidRPr="001F5307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 xml:space="preserve">В этом разделе мы хотели бы узнать о количестве соли в вашем рационе. Пищевая соль включает в себя  обычную поваренную соль, неочищенную соль и йодированную соль, </w:t>
            </w:r>
            <w:r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 xml:space="preserve">соленые бульонные кубики и порошки, </w:t>
            </w:r>
            <w:r w:rsidRPr="001F5307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а также соленые соусы, такие как соевый или рыбный соусы (см. карточки). Следующие вопросы посвящены добавлению соли в пищу непосредственно перед употреблением, тому</w:t>
            </w:r>
            <w:r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,</w:t>
            </w:r>
            <w:r w:rsidRPr="001F5307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 xml:space="preserve"> как Вы готовите дома, об употреблении обработанных продуктов с высоким содержанием соли, например (</w:t>
            </w:r>
            <w:r w:rsidR="007827DA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 xml:space="preserve">Шоро, Тан, квашенная капуста, </w:t>
            </w:r>
            <w:r w:rsidR="000C09E0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сю</w:t>
            </w:r>
            <w:r w:rsidR="007827DA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зьм</w:t>
            </w:r>
            <w:r w:rsidR="000C09E0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а</w:t>
            </w:r>
            <w:r w:rsidR="007827DA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, курут, копченное мясо, соленные рыбные изделия и др.,</w:t>
            </w:r>
            <w:r w:rsidRPr="001F5307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), а так же о том</w:t>
            </w:r>
            <w:r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>,</w:t>
            </w:r>
            <w:r w:rsidRPr="001F5307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 xml:space="preserve"> как вы контролируете потребление соли.</w:t>
            </w:r>
            <w:r w:rsidRPr="00026B3A">
              <w:rPr>
                <w:rFonts w:ascii="Arial Narrow" w:hAnsi="Arial Narrow"/>
                <w:i w:val="0"/>
                <w:iCs w:val="0"/>
                <w:sz w:val="20"/>
                <w:szCs w:val="20"/>
                <w:lang w:val="ru-RU"/>
              </w:rPr>
              <w:t xml:space="preserve"> Пожалуйста, ответьте на следующие вопросы, даже если Вы считаете, что Ваш рацион содержит мало соли.</w:t>
            </w:r>
          </w:p>
        </w:tc>
      </w:tr>
      <w:tr w:rsidR="007A6011" w:rsidRPr="00642FB6" w:rsidTr="000C09E0">
        <w:trPr>
          <w:gridAfter w:val="1"/>
          <w:wAfter w:w="584" w:type="dxa"/>
          <w:cantSplit/>
          <w:trHeight w:val="300"/>
          <w:jc w:val="center"/>
        </w:trPr>
        <w:tc>
          <w:tcPr>
            <w:tcW w:w="6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5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A6011" w:rsidRPr="00026B3A" w:rsidRDefault="007A6011" w:rsidP="00B93572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 xml:space="preserve">Как часто Вы </w:t>
            </w:r>
            <w:r w:rsidRPr="00026B3A">
              <w:rPr>
                <w:rFonts w:ascii="Arial Narrow" w:hAnsi="Arial Narrow"/>
                <w:b/>
                <w:sz w:val="20"/>
                <w:szCs w:val="20"/>
                <w:lang w:val="ru-RU"/>
              </w:rPr>
              <w:t>добавляете соль</w:t>
            </w: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или соленые соусы</w:t>
            </w: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 xml:space="preserve"> в пищу перед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ее употреблением </w:t>
            </w: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 xml:space="preserve">или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непосредственно </w:t>
            </w: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 xml:space="preserve">во время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еды</w:t>
            </w: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 xml:space="preserve">? </w:t>
            </w:r>
          </w:p>
          <w:p w:rsidR="007A6011" w:rsidRPr="00026B3A" w:rsidRDefault="007A6011" w:rsidP="00B93572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(Выберите только один ответ)</w:t>
            </w:r>
          </w:p>
          <w:p w:rsidR="007A6011" w:rsidRPr="00026B3A" w:rsidRDefault="007A6011" w:rsidP="00B93572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</w:p>
          <w:p w:rsidR="007A6011" w:rsidRPr="00067F8C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(Используйте карточки с ответами</w:t>
            </w:r>
            <w:r w:rsidRPr="00026B3A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Всегда</w:t>
            </w:r>
          </w:p>
        </w:tc>
        <w:tc>
          <w:tcPr>
            <w:tcW w:w="5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  </w:t>
            </w:r>
            <w:r w:rsidRPr="00AF2620">
              <w:rPr>
                <w:rFonts w:ascii="Arial Narrow" w:hAnsi="Arial Narrow"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DS</w:t>
            </w:r>
            <w:r w:rsidRPr="00F05A96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Часто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Иногда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3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Редко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4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Никогда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5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Как часто </w:t>
            </w:r>
            <w:r w:rsidRPr="00EF0AE6">
              <w:rPr>
                <w:rFonts w:ascii="Arial Narrow" w:hAnsi="Arial Narrow"/>
                <w:b/>
                <w:sz w:val="20"/>
                <w:szCs w:val="20"/>
                <w:lang w:val="ru-RU"/>
              </w:rPr>
              <w:t>соль</w:t>
            </w: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, соленые специи или соленые соусы добавляются</w:t>
            </w:r>
            <w:r w:rsidRPr="00EF0AE6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во время приготовления пищи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у Вас 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в быту?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Всегда</w:t>
            </w:r>
          </w:p>
        </w:tc>
        <w:tc>
          <w:tcPr>
            <w:tcW w:w="5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  </w:t>
            </w:r>
            <w:r w:rsidRPr="00AF2620">
              <w:rPr>
                <w:rFonts w:ascii="Arial Narrow" w:hAnsi="Arial Narrow"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DS2</w:t>
            </w: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Часто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Иногда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3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Редко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4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Никогда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5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C721B8" w:rsidTr="000C09E0">
        <w:trPr>
          <w:cantSplit/>
          <w:trHeight w:hRule="exact" w:val="284"/>
          <w:jc w:val="center"/>
        </w:trPr>
        <w:tc>
          <w:tcPr>
            <w:tcW w:w="69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F0AE6">
              <w:rPr>
                <w:rFonts w:ascii="Arial Narrow" w:hAnsi="Arial Narrow"/>
                <w:bCs/>
                <w:sz w:val="18"/>
                <w:szCs w:val="18"/>
                <w:lang w:val="ru-RU"/>
              </w:rPr>
              <w:t>Как часто Вы употребляете обработанные прод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укты с высоким содержанием соли? Под обработанными продуктами с высоким содержанием соли я имею в виду</w:t>
            </w:r>
            <w:r w:rsidRPr="00EF0AE6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продукты, которые изменены по сравнению с их естественным состоянием, </w:t>
            </w:r>
            <w:r w:rsidRPr="00067F8C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например, мясные и рыбные копчености, колбаса, сал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о, соленья, консервы, соленая сюзьма, соленый курут</w:t>
            </w:r>
            <w:r w:rsidR="000C09E0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, соленые чипсы и орехи, Шоро, ,Тан, квашенная купуста, копченное мясо и др.) </w:t>
            </w:r>
          </w:p>
          <w:p w:rsidR="007A6011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</w:p>
          <w:p w:rsidR="007A6011" w:rsidRPr="00067F8C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lastRenderedPageBreak/>
              <w:t>(Приведите примеры)</w:t>
            </w:r>
          </w:p>
          <w:p w:rsidR="007A6011" w:rsidRPr="00FB03F1" w:rsidRDefault="007A6011" w:rsidP="00B93572">
            <w:pPr>
              <w:spacing w:before="60"/>
              <w:rPr>
                <w:rFonts w:ascii="Arial Narrow" w:hAnsi="Arial Narrow"/>
                <w:bCs/>
                <w:i/>
                <w:iCs/>
                <w:sz w:val="18"/>
                <w:szCs w:val="18"/>
                <w:lang w:val="ru-RU"/>
              </w:rPr>
            </w:pPr>
            <w:r w:rsidRPr="00FB03F1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(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FB03F1">
              <w:rPr>
                <w:rFonts w:ascii="Arial Narrow" w:hAnsi="Arial Narrow"/>
                <w:bCs/>
                <w:sz w:val="18"/>
                <w:szCs w:val="18"/>
                <w:lang w:val="ru-RU"/>
              </w:rPr>
              <w:t>)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lastRenderedPageBreak/>
              <w:t>Всегда</w:t>
            </w:r>
          </w:p>
        </w:tc>
        <w:tc>
          <w:tcPr>
            <w:tcW w:w="5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C721B8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1   </w:t>
            </w:r>
            <w:r w:rsidRPr="00C721B8">
              <w:rPr>
                <w:rFonts w:ascii="Arial Narrow" w:hAnsi="Arial Narrow"/>
                <w:bCs/>
                <w:i/>
                <w:iCs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DS</w:t>
            </w:r>
            <w:r w:rsidRPr="00C721B8">
              <w:rPr>
                <w:rFonts w:ascii="Arial Narrow" w:hAnsi="Arial Narrow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7A6011" w:rsidRPr="00C721B8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Часто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C721B8">
              <w:rPr>
                <w:rFonts w:ascii="Arial Narrow" w:hAnsi="Arial Narrow"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A6011" w:rsidRPr="00C721B8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Иногда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C721B8">
              <w:rPr>
                <w:rFonts w:ascii="Arial Narrow" w:hAnsi="Arial Narrow"/>
                <w:bCs/>
                <w:sz w:val="18"/>
                <w:szCs w:val="18"/>
                <w:lang w:val="ru-RU"/>
              </w:rPr>
              <w:t>3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A6011" w:rsidRPr="00C721B8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Редко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C721B8">
              <w:rPr>
                <w:rFonts w:ascii="Arial Narrow" w:hAnsi="Arial Narrow"/>
                <w:bCs/>
                <w:sz w:val="18"/>
                <w:szCs w:val="18"/>
                <w:lang w:val="ru-RU"/>
              </w:rPr>
              <w:t>4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A6011" w:rsidRPr="00C721B8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Никогда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C721B8">
              <w:rPr>
                <w:rFonts w:ascii="Arial Narrow" w:hAnsi="Arial Narrow"/>
                <w:bCs/>
                <w:sz w:val="18"/>
                <w:szCs w:val="18"/>
                <w:lang w:val="ru-RU"/>
              </w:rPr>
              <w:t>5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A6011" w:rsidRPr="00642FB6" w:rsidTr="000C09E0">
        <w:trPr>
          <w:cantSplit/>
          <w:trHeight w:hRule="exact" w:val="1031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721B8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A6011" w:rsidRPr="00026B3A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026B3A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lastRenderedPageBreak/>
              <w:t>Как Вы думаете, какое количество соли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или соленых соусов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 Вы употребляете?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Слишком много</w:t>
            </w:r>
          </w:p>
        </w:tc>
        <w:tc>
          <w:tcPr>
            <w:tcW w:w="5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  </w:t>
            </w:r>
            <w:r w:rsidRPr="00AF2620">
              <w:rPr>
                <w:rFonts w:ascii="Arial Narrow" w:hAnsi="Arial Narrow"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DS4</w:t>
            </w: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Много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Среднее количество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3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Мало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4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Слишком мало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5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Насколько в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ажно для Вас снизить употребление соли в Вашем рационе?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Очень важно</w:t>
            </w:r>
          </w:p>
        </w:tc>
        <w:tc>
          <w:tcPr>
            <w:tcW w:w="5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  </w:t>
            </w:r>
            <w:r w:rsidRPr="00AF2620">
              <w:rPr>
                <w:rFonts w:ascii="Arial Narrow" w:hAnsi="Arial Narrow"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DS5</w:t>
            </w: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Не так важно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Совсем не важно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3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375"/>
          <w:jc w:val="center"/>
        </w:trPr>
        <w:tc>
          <w:tcPr>
            <w:tcW w:w="69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5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Как 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Вы думаете,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может ли 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употребление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большого количества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 соли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или соленых соусов 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вызвать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у Вас 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 xml:space="preserve">серьезные </w:t>
            </w:r>
            <w:r w:rsidRPr="00EF0AE6">
              <w:rPr>
                <w:rFonts w:ascii="Arial Narrow" w:hAnsi="Arial Narrow"/>
                <w:b/>
                <w:sz w:val="20"/>
                <w:szCs w:val="20"/>
                <w:lang w:val="ru-RU"/>
              </w:rPr>
              <w:t>проблемы со здоровьем</w:t>
            </w: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5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ind w:left="249" w:hanging="238"/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/>
                <w:bCs/>
                <w:sz w:val="18"/>
                <w:szCs w:val="18"/>
              </w:rPr>
              <w:t xml:space="preserve">   </w:t>
            </w:r>
            <w:r w:rsidRPr="00AF2620">
              <w:rPr>
                <w:rFonts w:ascii="Arial Narrow" w:hAnsi="Arial Narrow"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DS6</w:t>
            </w:r>
          </w:p>
        </w:tc>
      </w:tr>
      <w:tr w:rsidR="007A6011" w:rsidRPr="00642FB6" w:rsidTr="000C09E0">
        <w:trPr>
          <w:cantSplit/>
          <w:trHeight w:hRule="exact" w:val="284"/>
          <w:jc w:val="center"/>
        </w:trPr>
        <w:tc>
          <w:tcPr>
            <w:tcW w:w="69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E56BE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5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0C09E0">
        <w:trPr>
          <w:cantSplit/>
          <w:trHeight w:hRule="exact" w:val="544"/>
          <w:jc w:val="center"/>
        </w:trPr>
        <w:tc>
          <w:tcPr>
            <w:tcW w:w="69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6011" w:rsidRPr="00EF0AE6" w:rsidRDefault="007A6011" w:rsidP="00B93572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EF0AE6">
              <w:rPr>
                <w:rFonts w:ascii="Arial Narrow" w:hAnsi="Arial Narrow"/>
                <w:sz w:val="20"/>
                <w:szCs w:val="20"/>
                <w:lang w:val="ru-RU"/>
              </w:rPr>
              <w:t>Не знаю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3E56BE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77</w:t>
            </w:r>
          </w:p>
        </w:tc>
        <w:tc>
          <w:tcPr>
            <w:tcW w:w="5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F05A96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7A6011" w:rsidRDefault="007A6011" w:rsidP="007A6011"/>
    <w:p w:rsidR="007A6011" w:rsidRDefault="007A6011" w:rsidP="007A6011"/>
    <w:tbl>
      <w:tblPr>
        <w:tblW w:w="11196" w:type="dxa"/>
        <w:jc w:val="center"/>
        <w:tblInd w:w="126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Look w:val="0000"/>
      </w:tblPr>
      <w:tblGrid>
        <w:gridCol w:w="632"/>
        <w:gridCol w:w="3542"/>
        <w:gridCol w:w="653"/>
        <w:gridCol w:w="2606"/>
        <w:gridCol w:w="2010"/>
        <w:gridCol w:w="653"/>
        <w:gridCol w:w="458"/>
        <w:gridCol w:w="642"/>
      </w:tblGrid>
      <w:tr w:rsidR="007A6011" w:rsidRPr="00642FB6" w:rsidTr="00B93572">
        <w:trPr>
          <w:gridBefore w:val="1"/>
          <w:wBefore w:w="632" w:type="dxa"/>
          <w:cantSplit/>
          <w:trHeight w:val="300"/>
          <w:jc w:val="center"/>
        </w:trPr>
        <w:tc>
          <w:tcPr>
            <w:tcW w:w="1056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A6011" w:rsidRPr="00CA1492" w:rsidRDefault="007A6011" w:rsidP="00B93572">
            <w:pPr>
              <w:pStyle w:val="9"/>
              <w:tabs>
                <w:tab w:val="clear" w:pos="1450"/>
              </w:tabs>
              <w:spacing w:before="60"/>
              <w:rPr>
                <w:rFonts w:ascii="Arial Narrow" w:hAnsi="Arial Narrow"/>
                <w:b/>
                <w:bCs/>
                <w:i w:val="0"/>
                <w:iCs w:val="0"/>
                <w:lang w:val="ru-RU"/>
              </w:rPr>
            </w:pPr>
            <w:r w:rsidRPr="00CA1492">
              <w:rPr>
                <w:rFonts w:ascii="Arial Narrow" w:hAnsi="Arial Narrow"/>
                <w:b/>
                <w:bCs/>
                <w:i w:val="0"/>
                <w:iCs w:val="0"/>
                <w:spacing w:val="-2"/>
                <w:sz w:val="20"/>
                <w:szCs w:val="20"/>
                <w:lang w:val="ru-RU"/>
              </w:rPr>
              <w:t xml:space="preserve">Пищевая соль, </w:t>
            </w:r>
            <w:r w:rsidRPr="00CA1492">
              <w:rPr>
                <w:rFonts w:ascii="Arial Narrow" w:hAnsi="Arial Narrow"/>
                <w:bCs/>
                <w:i w:val="0"/>
                <w:iCs w:val="0"/>
                <w:spacing w:val="-2"/>
                <w:sz w:val="20"/>
                <w:szCs w:val="20"/>
                <w:lang w:val="ru-RU"/>
              </w:rPr>
              <w:t>продолжение</w:t>
            </w:r>
            <w:r w:rsidRPr="00CA1492">
              <w:rPr>
                <w:rFonts w:ascii="Arial Narrow" w:hAnsi="Arial Narrow"/>
                <w:b/>
                <w:bCs/>
                <w:i w:val="0"/>
                <w:iCs w:val="0"/>
                <w:spacing w:val="-2"/>
                <w:sz w:val="20"/>
                <w:szCs w:val="20"/>
                <w:lang w:val="ru-RU"/>
              </w:rPr>
              <w:t>.</w:t>
            </w:r>
          </w:p>
        </w:tc>
      </w:tr>
      <w:tr w:rsidR="007A6011" w:rsidRPr="00642FB6" w:rsidTr="00B93572">
        <w:trPr>
          <w:gridBefore w:val="1"/>
          <w:wBefore w:w="632" w:type="dxa"/>
          <w:cantSplit/>
          <w:trHeight w:val="300"/>
          <w:jc w:val="center"/>
        </w:trPr>
        <w:tc>
          <w:tcPr>
            <w:tcW w:w="4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A6011" w:rsidRPr="00CA1492" w:rsidRDefault="007A6011" w:rsidP="00B93572">
            <w:pPr>
              <w:keepNext/>
              <w:spacing w:before="40" w:after="40"/>
              <w:rPr>
                <w:rFonts w:ascii="Arial Narrow" w:hAnsi="Arial Narrow"/>
                <w:sz w:val="18"/>
                <w:lang w:val="ru-RU"/>
              </w:rPr>
            </w:pPr>
            <w:r w:rsidRPr="00CA1492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A1492" w:rsidRDefault="007A6011" w:rsidP="00B93572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CA1492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100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CA1492" w:rsidRDefault="007A6011" w:rsidP="00B93572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CA1492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7A6011" w:rsidRPr="00CA1492" w:rsidTr="00B93572">
        <w:trPr>
          <w:gridAfter w:val="1"/>
          <w:wAfter w:w="642" w:type="dxa"/>
          <w:cantSplit/>
          <w:trHeight w:val="134"/>
          <w:jc w:val="center"/>
        </w:trPr>
        <w:tc>
          <w:tcPr>
            <w:tcW w:w="105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A6011" w:rsidRPr="00CA1492" w:rsidRDefault="007A6011" w:rsidP="00B93572">
            <w:pPr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CA1492">
              <w:rPr>
                <w:rFonts w:ascii="Arial Narrow" w:hAnsi="Arial Narrow"/>
                <w:sz w:val="20"/>
                <w:szCs w:val="20"/>
                <w:lang w:val="ru-RU"/>
              </w:rPr>
              <w:t xml:space="preserve">Что из нижеперечисленного Вы делаете на регулярной основе с целью контроля потребления Вами соли? </w:t>
            </w:r>
          </w:p>
          <w:p w:rsidR="007A6011" w:rsidRPr="00CA1492" w:rsidRDefault="007A6011" w:rsidP="00B93572">
            <w:pPr>
              <w:spacing w:before="60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  <w:r w:rsidRPr="00CA1492">
              <w:rPr>
                <w:rFonts w:ascii="Arial Narrow" w:hAnsi="Arial Narrow"/>
                <w:i/>
                <w:sz w:val="20"/>
                <w:szCs w:val="20"/>
                <w:lang w:val="ru-RU"/>
              </w:rPr>
              <w:t>(Ответить на каждый пункт)</w:t>
            </w:r>
          </w:p>
        </w:tc>
      </w:tr>
      <w:tr w:rsidR="007A6011" w:rsidRPr="0005345E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sz w:val="18"/>
                <w:lang w:val="ru-RU"/>
              </w:rPr>
              <w:t>Сокращаю</w:t>
            </w:r>
            <w:r w:rsidRPr="00EC1404">
              <w:rPr>
                <w:rFonts w:ascii="Arial Narrow" w:hAnsi="Arial Narrow"/>
                <w:sz w:val="18"/>
                <w:lang w:val="ru-RU"/>
              </w:rPr>
              <w:t xml:space="preserve"> потребление промышленно изготовленных продуктов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05345E">
              <w:rPr>
                <w:rFonts w:ascii="Arial Narrow" w:hAnsi="Arial Narrow"/>
                <w:bCs/>
                <w:sz w:val="18"/>
                <w:szCs w:val="18"/>
                <w:lang w:val="ru-RU"/>
              </w:rPr>
              <w:t>1</w:t>
            </w:r>
          </w:p>
        </w:tc>
        <w:tc>
          <w:tcPr>
            <w:tcW w:w="1111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  <w:r w:rsidRPr="00EC1404">
              <w:rPr>
                <w:rFonts w:ascii="Arial Narrow" w:hAnsi="Arial Narrow"/>
                <w:bCs/>
                <w:sz w:val="22"/>
                <w:szCs w:val="22"/>
              </w:rPr>
              <w:t>DS</w:t>
            </w:r>
            <w:r w:rsidRPr="0005345E">
              <w:rPr>
                <w:rFonts w:ascii="Arial Narrow" w:hAnsi="Arial Narrow"/>
                <w:bCs/>
                <w:sz w:val="22"/>
                <w:szCs w:val="22"/>
                <w:lang w:val="ru-RU"/>
              </w:rPr>
              <w:t>7</w:t>
            </w:r>
            <w:r w:rsidRPr="00EC1404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7A6011" w:rsidRPr="0005345E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spacing w:before="60"/>
              <w:jc w:val="right"/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Нет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05345E">
              <w:rPr>
                <w:rFonts w:ascii="Arial Narrow" w:hAnsi="Arial Narrow"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111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A6011" w:rsidRPr="0005345E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sz w:val="18"/>
                <w:lang w:val="ru-RU"/>
              </w:rPr>
            </w:pPr>
            <w:r w:rsidRPr="00EC1404">
              <w:rPr>
                <w:rFonts w:ascii="Arial Narrow" w:hAnsi="Arial Narrow"/>
                <w:sz w:val="18"/>
                <w:lang w:val="ru-RU"/>
              </w:rPr>
              <w:t xml:space="preserve">Проверяю содержание соли </w:t>
            </w:r>
            <w:r>
              <w:rPr>
                <w:rFonts w:ascii="Arial Narrow" w:hAnsi="Arial Narrow"/>
                <w:sz w:val="18"/>
                <w:lang w:val="ru-RU"/>
              </w:rPr>
              <w:t xml:space="preserve">или натрия </w:t>
            </w:r>
            <w:r w:rsidRPr="00EC1404">
              <w:rPr>
                <w:rFonts w:ascii="Arial Narrow" w:hAnsi="Arial Narrow"/>
                <w:sz w:val="18"/>
                <w:lang w:val="ru-RU"/>
              </w:rPr>
              <w:t>на упаковке продуктов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05345E">
              <w:rPr>
                <w:rFonts w:ascii="Arial Narrow" w:hAnsi="Arial Narrow"/>
                <w:bCs/>
                <w:sz w:val="18"/>
                <w:szCs w:val="18"/>
                <w:lang w:val="ru-RU"/>
              </w:rPr>
              <w:t>1</w:t>
            </w:r>
          </w:p>
        </w:tc>
        <w:tc>
          <w:tcPr>
            <w:tcW w:w="1111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  <w:r w:rsidRPr="00EC1404">
              <w:rPr>
                <w:rFonts w:ascii="Arial Narrow" w:hAnsi="Arial Narrow"/>
                <w:bCs/>
                <w:sz w:val="22"/>
                <w:szCs w:val="22"/>
              </w:rPr>
              <w:t>DS</w:t>
            </w:r>
            <w:r w:rsidRPr="0005345E">
              <w:rPr>
                <w:rFonts w:ascii="Arial Narrow" w:hAnsi="Arial Narrow"/>
                <w:bCs/>
                <w:sz w:val="22"/>
                <w:szCs w:val="22"/>
                <w:lang w:val="ru-RU"/>
              </w:rPr>
              <w:t>7</w:t>
            </w:r>
            <w:r w:rsidRPr="00EC1404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7A6011" w:rsidRPr="0005345E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A6011" w:rsidRPr="0005345E" w:rsidRDefault="007A6011" w:rsidP="00B93572">
            <w:pPr>
              <w:spacing w:before="60"/>
              <w:jc w:val="right"/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Нет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05345E">
              <w:rPr>
                <w:rFonts w:ascii="Arial Narrow" w:hAnsi="Arial Narrow"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111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05345E" w:rsidRDefault="007A6011" w:rsidP="00B93572">
            <w:pPr>
              <w:jc w:val="center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Покупаю альтернативные продукты </w:t>
            </w: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с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низким</w:t>
            </w: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содержанием соли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>/натрия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11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C1404">
              <w:rPr>
                <w:rFonts w:ascii="Arial Narrow" w:hAnsi="Arial Narrow"/>
                <w:bCs/>
                <w:sz w:val="22"/>
                <w:szCs w:val="22"/>
              </w:rPr>
              <w:t>DS7c</w:t>
            </w: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Нет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1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Использую другие специи, не содержащие соль, во время приготовления пищи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11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C1404">
              <w:rPr>
                <w:rFonts w:ascii="Arial Narrow" w:hAnsi="Arial Narrow"/>
                <w:bCs/>
                <w:sz w:val="22"/>
                <w:szCs w:val="22"/>
              </w:rPr>
              <w:t>DS7d</w:t>
            </w: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Нет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1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И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збегаю потребления </w:t>
            </w: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пищи, приготовленной вне дома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</w:rPr>
              <w:t>1</w:t>
            </w:r>
          </w:p>
        </w:tc>
        <w:tc>
          <w:tcPr>
            <w:tcW w:w="1111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C1404">
              <w:rPr>
                <w:rFonts w:ascii="Arial Narrow" w:hAnsi="Arial Narrow"/>
                <w:bCs/>
                <w:sz w:val="22"/>
                <w:szCs w:val="22"/>
              </w:rPr>
              <w:t>DS7e</w:t>
            </w: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Нет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1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406"/>
          <w:jc w:val="center"/>
        </w:trPr>
        <w:tc>
          <w:tcPr>
            <w:tcW w:w="417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18"/>
                <w:lang w:val="ru-RU"/>
              </w:rPr>
              <w:t xml:space="preserve">Использую другие меры </w:t>
            </w:r>
            <w:r w:rsidRPr="00EC1404">
              <w:rPr>
                <w:rFonts w:ascii="Arial Narrow" w:hAnsi="Arial Narrow"/>
                <w:sz w:val="18"/>
                <w:lang w:val="ru-RU"/>
              </w:rPr>
              <w:t>контроля потребления соли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Да</w:t>
            </w: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1 </w:t>
            </w:r>
            <w:r>
              <w:rPr>
                <w:rFonts w:ascii="Arial Narrow" w:hAnsi="Arial Narrow"/>
                <w:bCs/>
                <w:sz w:val="18"/>
                <w:szCs w:val="18"/>
                <w:lang w:val="ru-RU"/>
              </w:rPr>
              <w:t xml:space="preserve">  </w:t>
            </w:r>
            <w:r>
              <w:rPr>
                <w:rFonts w:ascii="Arial Narrow" w:hAnsi="Arial Narrow"/>
                <w:bCs/>
                <w:i/>
                <w:iCs/>
                <w:sz w:val="18"/>
                <w:szCs w:val="18"/>
                <w:lang w:val="ru-RU"/>
              </w:rPr>
              <w:t>Если Да, перейдите к</w:t>
            </w:r>
            <w:r w:rsidRPr="00EC1404">
              <w:rPr>
                <w:rFonts w:ascii="Arial Narrow" w:hAnsi="Arial Narrow"/>
                <w:bCs/>
                <w:sz w:val="22"/>
                <w:szCs w:val="22"/>
                <w:lang w:val="ru-RU"/>
              </w:rPr>
              <w:t xml:space="preserve"> </w:t>
            </w:r>
            <w:r w:rsidRPr="00EC1404">
              <w:rPr>
                <w:rFonts w:ascii="Arial Narrow" w:hAnsi="Arial Narrow"/>
                <w:bCs/>
                <w:i/>
                <w:iCs/>
                <w:sz w:val="18"/>
                <w:szCs w:val="18"/>
                <w:lang w:val="ru-RU"/>
              </w:rPr>
              <w:t>S7</w:t>
            </w:r>
            <w:r>
              <w:rPr>
                <w:rFonts w:ascii="Arial Narrow" w:hAnsi="Arial Narrow"/>
                <w:bCs/>
                <w:i/>
                <w:iCs/>
                <w:sz w:val="18"/>
                <w:szCs w:val="18"/>
                <w:lang w:val="ru-RU"/>
              </w:rPr>
              <w:t xml:space="preserve"> другое.</w:t>
            </w:r>
          </w:p>
        </w:tc>
        <w:tc>
          <w:tcPr>
            <w:tcW w:w="1111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C1404">
              <w:rPr>
                <w:rFonts w:ascii="Arial Narrow" w:hAnsi="Arial Narrow"/>
                <w:bCs/>
                <w:sz w:val="22"/>
                <w:szCs w:val="22"/>
              </w:rPr>
              <w:t>DS7f</w:t>
            </w:r>
          </w:p>
        </w:tc>
      </w:tr>
      <w:tr w:rsidR="007A6011" w:rsidRPr="00642FB6" w:rsidTr="00B93572">
        <w:trPr>
          <w:gridAfter w:val="1"/>
          <w:wAfter w:w="642" w:type="dxa"/>
          <w:cantSplit/>
          <w:trHeight w:hRule="exact" w:val="284"/>
          <w:jc w:val="center"/>
        </w:trPr>
        <w:tc>
          <w:tcPr>
            <w:tcW w:w="417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sz w:val="18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Нет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</w:rPr>
              <w:t>2</w:t>
            </w:r>
          </w:p>
        </w:tc>
        <w:tc>
          <w:tcPr>
            <w:tcW w:w="1111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7A6011" w:rsidRPr="00642FB6" w:rsidTr="00B93572">
        <w:trPr>
          <w:gridAfter w:val="1"/>
          <w:wAfter w:w="642" w:type="dxa"/>
          <w:cantSplit/>
          <w:trHeight w:val="585"/>
          <w:jc w:val="center"/>
        </w:trPr>
        <w:tc>
          <w:tcPr>
            <w:tcW w:w="417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spacing w:before="60"/>
              <w:jc w:val="right"/>
              <w:rPr>
                <w:rFonts w:ascii="Arial Narrow" w:hAnsi="Arial Narrow"/>
                <w:bCs/>
                <w:sz w:val="18"/>
                <w:szCs w:val="18"/>
                <w:lang w:val="ru-RU"/>
              </w:rPr>
            </w:pPr>
            <w:r w:rsidRPr="00EC1404">
              <w:rPr>
                <w:rFonts w:ascii="Arial Narrow" w:hAnsi="Arial Narrow"/>
                <w:bCs/>
                <w:sz w:val="18"/>
                <w:szCs w:val="18"/>
                <w:lang w:val="ru-RU"/>
              </w:rPr>
              <w:t>Другое (пожалуйста, уточните)</w:t>
            </w:r>
          </w:p>
        </w:tc>
        <w:tc>
          <w:tcPr>
            <w:tcW w:w="526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A6011" w:rsidRPr="00EC1404" w:rsidRDefault="007A6011" w:rsidP="00B93572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EC1404">
              <w:rPr>
                <w:rFonts w:ascii="Arial Narrow" w:hAnsi="Arial Narrow"/>
                <w:sz w:val="20"/>
                <w:szCs w:val="20"/>
              </w:rPr>
              <w:t>└─┴─┴─┴─┴─┴─┴─┘</w:t>
            </w:r>
          </w:p>
        </w:tc>
        <w:tc>
          <w:tcPr>
            <w:tcW w:w="1111" w:type="dxa"/>
            <w:gridSpan w:val="2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A6011" w:rsidRPr="00EC1404" w:rsidRDefault="007A6011" w:rsidP="00B9357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EC1404">
              <w:rPr>
                <w:rFonts w:ascii="Arial Narrow" w:hAnsi="Arial Narrow"/>
                <w:bCs/>
                <w:sz w:val="22"/>
                <w:szCs w:val="22"/>
              </w:rPr>
              <w:t>DS7other</w:t>
            </w:r>
          </w:p>
        </w:tc>
      </w:tr>
    </w:tbl>
    <w:p w:rsidR="007A6011" w:rsidRPr="0003035F" w:rsidRDefault="007A6011" w:rsidP="007A6011"/>
    <w:p w:rsidR="00D91D9C" w:rsidRPr="00372096" w:rsidRDefault="00D91D9C">
      <w:pPr>
        <w:rPr>
          <w:sz w:val="2"/>
          <w:szCs w:val="2"/>
        </w:rPr>
      </w:pPr>
      <w:r>
        <w:br w:type="page"/>
      </w: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456"/>
        <w:gridCol w:w="2626"/>
        <w:gridCol w:w="1038"/>
      </w:tblGrid>
      <w:tr w:rsidR="00A9771F" w:rsidRPr="00642FB6" w:rsidTr="00925A63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FFFFFF"/>
          </w:tcPr>
          <w:p w:rsidR="00A9771F" w:rsidRPr="00642FB6" w:rsidRDefault="00925A63" w:rsidP="00925A63">
            <w:pPr>
              <w:spacing w:before="40" w:after="40"/>
              <w:rPr>
                <w:rFonts w:ascii="Arial Narrow" w:hAnsi="Arial Narrow"/>
                <w:i/>
              </w:rPr>
            </w:pPr>
            <w:r>
              <w:lastRenderedPageBreak/>
              <w:br w:type="page"/>
            </w:r>
            <w:r w:rsidR="00966CFA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ОСНОВНОЙ МОДУЛЬ</w:t>
            </w:r>
            <w:r w:rsidR="00966CFA" w:rsidRPr="00C91493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:  </w:t>
            </w:r>
            <w:r w:rsidR="00966CFA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Физическая активность</w:t>
            </w:r>
          </w:p>
        </w:tc>
      </w:tr>
      <w:tr w:rsidR="00A9771F" w:rsidRPr="00A74BAD" w:rsidTr="00610438">
        <w:trPr>
          <w:trHeight w:val="1874"/>
          <w:jc w:val="center"/>
        </w:trPr>
        <w:tc>
          <w:tcPr>
            <w:tcW w:w="10558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610438" w:rsidRDefault="00610438" w:rsidP="00610438">
            <w:pPr>
              <w:keepNext/>
              <w:jc w:val="both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A5722E">
              <w:rPr>
                <w:rFonts w:ascii="Arial Narrow" w:hAnsi="Arial Narrow"/>
                <w:sz w:val="20"/>
                <w:szCs w:val="20"/>
                <w:lang w:val="ru-RU"/>
              </w:rPr>
              <w:t xml:space="preserve">Теперь я хочу </w:t>
            </w:r>
            <w:r w:rsidRPr="00A5722E">
              <w:rPr>
                <w:rFonts w:ascii="Arial Narrow" w:hAnsi="Arial Narrow"/>
                <w:sz w:val="20"/>
                <w:szCs w:val="20"/>
                <w:lang w:val="ru-RU" w:bidi="ar-EG"/>
              </w:rPr>
              <w:t>спросить, сколько времени в неделю Вы обычно</w:t>
            </w:r>
            <w:r>
              <w:rPr>
                <w:rFonts w:ascii="Arial Narrow" w:hAnsi="Arial Narrow"/>
                <w:sz w:val="20"/>
                <w:szCs w:val="20"/>
                <w:lang w:val="ru-RU" w:bidi="ar-EG"/>
              </w:rPr>
              <w:t xml:space="preserve"> выделяете на </w:t>
            </w:r>
            <w:r w:rsidRPr="00A5722E">
              <w:rPr>
                <w:rFonts w:ascii="Arial Narrow" w:hAnsi="Arial Narrow"/>
                <w:sz w:val="20"/>
                <w:szCs w:val="20"/>
                <w:lang w:val="ru-RU" w:bidi="ar-EG"/>
              </w:rPr>
              <w:t>физическ</w:t>
            </w:r>
            <w:r>
              <w:rPr>
                <w:rFonts w:ascii="Arial Narrow" w:hAnsi="Arial Narrow"/>
                <w:sz w:val="20"/>
                <w:szCs w:val="20"/>
                <w:lang w:val="ru-RU" w:bidi="ar-EG"/>
              </w:rPr>
              <w:t>ую</w:t>
            </w:r>
            <w:r w:rsidRPr="00A5722E">
              <w:rPr>
                <w:rFonts w:ascii="Arial Narrow" w:hAnsi="Arial Narrow"/>
                <w:sz w:val="20"/>
                <w:szCs w:val="20"/>
                <w:lang w:val="ru-RU" w:bidi="ar-EG"/>
              </w:rPr>
              <w:t xml:space="preserve"> активность</w:t>
            </w:r>
            <w:r w:rsidRPr="00A5722E">
              <w:rPr>
                <w:rFonts w:ascii="Arial Narrow" w:hAnsi="Arial Narrow"/>
                <w:sz w:val="20"/>
                <w:szCs w:val="20"/>
                <w:lang w:val="ru-RU"/>
              </w:rPr>
              <w:t xml:space="preserve">.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Пожалуйста, ответьте на эти вопросы, даже если Вы не считаете себя физически активным человеком. </w:t>
            </w:r>
          </w:p>
          <w:p w:rsidR="00A9771F" w:rsidRPr="00610438" w:rsidRDefault="00610438" w:rsidP="0053655F">
            <w:pPr>
              <w:rPr>
                <w:rFonts w:ascii="Arial Narrow" w:hAnsi="Arial Narrow" w:cs="Arial"/>
                <w:i/>
                <w:iCs/>
                <w:color w:val="FF6600"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 первую очередь подумайте о времени, которое у вас уходит 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 xml:space="preserve">на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выполнение работы. 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 xml:space="preserve">Под работой подразумевается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оплачиваемый или неоплачиваемый труд, обучение/образование, работа по дому, сбор урожая, рыбалка или охота с целью добычи пищи, поиск работы</w:t>
            </w:r>
            <w:r w:rsidR="00606396">
              <w:rPr>
                <w:rFonts w:ascii="Arial Narrow" w:hAnsi="Arial Narrow"/>
                <w:sz w:val="20"/>
                <w:szCs w:val="20"/>
                <w:lang w:val="ru-RU"/>
              </w:rPr>
              <w:t>, пастухи (выпас скота), прополка растений, поливные работы,</w:t>
            </w:r>
            <w:r w:rsidR="0053655F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A13D80">
              <w:rPr>
                <w:rFonts w:ascii="Arial Narrow" w:hAnsi="Arial Narrow"/>
                <w:sz w:val="20"/>
                <w:szCs w:val="20"/>
                <w:lang w:val="ru-RU"/>
              </w:rPr>
              <w:t xml:space="preserve">земляные и </w:t>
            </w:r>
            <w:r w:rsidR="0053655F">
              <w:rPr>
                <w:rFonts w:ascii="Arial Narrow" w:hAnsi="Arial Narrow"/>
                <w:sz w:val="20"/>
                <w:szCs w:val="20"/>
                <w:lang w:val="ru-RU"/>
              </w:rPr>
              <w:t>строительные работы,</w:t>
            </w:r>
            <w:r w:rsidR="00606396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53655F">
              <w:rPr>
                <w:rFonts w:ascii="Arial Narrow" w:hAnsi="Arial Narrow"/>
                <w:sz w:val="20"/>
                <w:szCs w:val="20"/>
                <w:lang w:val="ru-RU"/>
              </w:rPr>
              <w:t xml:space="preserve">длительная </w:t>
            </w:r>
            <w:r w:rsidR="00606396">
              <w:rPr>
                <w:rFonts w:ascii="Arial Narrow" w:hAnsi="Arial Narrow"/>
                <w:sz w:val="20"/>
                <w:szCs w:val="20"/>
                <w:lang w:val="ru-RU"/>
              </w:rPr>
              <w:t xml:space="preserve"> ходьба на работу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C3EF7">
              <w:rPr>
                <w:rFonts w:ascii="Arial Narrow" w:hAnsi="Arial Narrow"/>
                <w:i/>
                <w:sz w:val="20"/>
                <w:szCs w:val="20"/>
                <w:lang w:val="ru-RU"/>
              </w:rPr>
              <w:t>[</w:t>
            </w:r>
            <w:r w:rsidR="000D229C">
              <w:rPr>
                <w:rFonts w:ascii="Arial Narrow" w:hAnsi="Arial Narrow"/>
                <w:i/>
                <w:sz w:val="20"/>
                <w:szCs w:val="20"/>
                <w:lang w:val="ru-RU"/>
              </w:rPr>
              <w:t>Укажите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</w:t>
            </w:r>
            <w:r w:rsidRPr="006C3EF7">
              <w:rPr>
                <w:rFonts w:ascii="Arial Narrow" w:hAnsi="Arial Narrow"/>
                <w:i/>
                <w:sz w:val="20"/>
                <w:szCs w:val="20"/>
                <w:lang w:val="ru-RU"/>
              </w:rPr>
              <w:t>другие примеры, если необходимо].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При ответе на следующие вопросы имейте в виду, что «высокоинтенсивная деятельность» - это ак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тивность, при которой необходимо затрачивать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 xml:space="preserve">много физических усилий и которая вызывает значительное учащение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дыхания или сердцебиения; «активность умеренной интенсивности» - деят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ельность, при которой необходимо прилагать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умеренные физические усилия, и котор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ая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вызыва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е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т умеренное учащение дыхания или сердцебиения.</w:t>
            </w:r>
          </w:p>
        </w:tc>
      </w:tr>
      <w:tr w:rsidR="00610438" w:rsidRPr="00642FB6" w:rsidTr="00925A63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438" w:rsidRPr="006C3EF7" w:rsidRDefault="00610438" w:rsidP="00BE4721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10438" w:rsidRPr="006C3EF7" w:rsidRDefault="00610438" w:rsidP="00BE4721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438" w:rsidRPr="006C3EF7" w:rsidRDefault="00610438" w:rsidP="00BE4721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561E2E" w:rsidRPr="001B2345" w:rsidTr="001D15CF">
        <w:trPr>
          <w:trHeight w:val="163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61E2E" w:rsidRPr="00C55FC1" w:rsidRDefault="00966CFA" w:rsidP="001D15CF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Активность на работе</w:t>
            </w:r>
          </w:p>
        </w:tc>
      </w:tr>
      <w:tr w:rsidR="00966CFA" w:rsidRPr="001B2345" w:rsidTr="00611765">
        <w:trPr>
          <w:trHeight w:hRule="exact" w:val="624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66CFA" w:rsidRDefault="00966CFA" w:rsidP="00BE4721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Требует ли Ваша работа высокоинтенсивной деятельности, при которой значительно учащается дыхание или пульс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[например, поднятие тяжестей, </w:t>
            </w:r>
            <w:r w:rsidR="006B1FB7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полевые,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земляные или строительные работы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] 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и которая длится непрерывно, по меньшей мере,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10 минут? </w:t>
            </w:r>
          </w:p>
          <w:p w:rsidR="00966CFA" w:rsidRPr="007E4C2F" w:rsidRDefault="00966CFA" w:rsidP="00394E3A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1D29E1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(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</w:t>
            </w:r>
            <w:r w:rsidR="000D229C">
              <w:rPr>
                <w:rFonts w:ascii="Arial Narrow" w:hAnsi="Arial Narrow"/>
                <w:i/>
                <w:sz w:val="20"/>
                <w:szCs w:val="20"/>
                <w:lang w:val="ru-RU"/>
              </w:rPr>
              <w:t>Й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ТЕ КАРТОЧКИ </w:t>
            </w:r>
            <w:r w:rsidR="000D229C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С </w:t>
            </w:r>
            <w:r>
              <w:rPr>
                <w:rFonts w:ascii="Arial Narrow" w:hAnsi="Arial Narrow"/>
                <w:i/>
                <w:sz w:val="20"/>
                <w:szCs w:val="20"/>
                <w:lang w:val="ru-RU"/>
              </w:rPr>
              <w:t>ОТВЕТ</w:t>
            </w:r>
            <w:r w:rsidR="000D229C">
              <w:rPr>
                <w:rFonts w:ascii="Arial Narrow" w:hAnsi="Arial Narrow"/>
                <w:i/>
                <w:sz w:val="20"/>
                <w:szCs w:val="20"/>
                <w:lang w:val="ru-RU"/>
              </w:rPr>
              <w:t>АМИ)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966CFA" w:rsidRPr="0066337B" w:rsidRDefault="00966CFA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626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FA" w:rsidRPr="00642FB6" w:rsidRDefault="00966CFA" w:rsidP="00925A63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966CFA" w:rsidRPr="00A9771F" w:rsidRDefault="00966CFA" w:rsidP="00925A63">
            <w:pPr>
              <w:pStyle w:val="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  <w:sz w:val="18"/>
                <w:lang w:val="en-GB"/>
              </w:rPr>
            </w:pPr>
            <w:r w:rsidRPr="00A9771F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P1</w:t>
            </w:r>
          </w:p>
        </w:tc>
      </w:tr>
      <w:tr w:rsidR="00966CFA" w:rsidRPr="00A74BAD" w:rsidTr="00966CFA">
        <w:trPr>
          <w:trHeight w:hRule="exact" w:val="1105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66CFA" w:rsidRPr="00642FB6" w:rsidRDefault="00966CFA" w:rsidP="00925A63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966CFA" w:rsidRPr="0066337B" w:rsidRDefault="00966CFA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6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6CFA" w:rsidRPr="00966CFA" w:rsidRDefault="00966CFA" w:rsidP="00925A63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966CFA">
              <w:rPr>
                <w:rFonts w:ascii="Arial Narrow" w:hAnsi="Arial Narrow"/>
                <w:sz w:val="18"/>
                <w:lang w:val="ru-RU"/>
              </w:rPr>
              <w:t xml:space="preserve">2  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нет, перейдите к  </w:t>
            </w:r>
            <w:r w:rsidRPr="0066337B">
              <w:rPr>
                <w:rFonts w:ascii="Arial Narrow" w:hAnsi="Arial Narrow"/>
                <w:i/>
                <w:sz w:val="20"/>
                <w:szCs w:val="20"/>
              </w:rPr>
              <w:t>P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4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966CFA" w:rsidRPr="00966CFA" w:rsidRDefault="00966CFA" w:rsidP="00925A63">
            <w:pPr>
              <w:pStyle w:val="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  <w:sz w:val="22"/>
                <w:szCs w:val="22"/>
                <w:lang w:val="ru-RU"/>
              </w:rPr>
            </w:pPr>
          </w:p>
        </w:tc>
      </w:tr>
      <w:tr w:rsidR="00966CFA" w:rsidRPr="001B2345" w:rsidTr="00966CFA">
        <w:trPr>
          <w:trHeight w:hRule="exact" w:val="845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66CFA" w:rsidRPr="0066337B" w:rsidRDefault="00966CFA" w:rsidP="000D229C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дней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типичную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неделю Вы обычно занимаетесь высокоинтенсивн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ым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физическ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им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0D229C">
              <w:rPr>
                <w:rFonts w:ascii="Arial Narrow" w:hAnsi="Arial Narrow"/>
                <w:sz w:val="20"/>
                <w:szCs w:val="20"/>
                <w:lang w:val="ru-RU"/>
              </w:rPr>
              <w:t>трудом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на работе?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966CFA" w:rsidRPr="0066337B" w:rsidRDefault="00966CFA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 дней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966CFA" w:rsidRPr="00642FB6" w:rsidRDefault="00966CFA" w:rsidP="00561E2E">
            <w:pPr>
              <w:spacing w:before="60"/>
              <w:rPr>
                <w:rFonts w:ascii="Arial Narrow" w:hAnsi="Arial Narrow"/>
                <w:sz w:val="18"/>
              </w:rPr>
            </w:pPr>
            <w:r w:rsidRPr="008B1AA3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vAlign w:val="center"/>
          </w:tcPr>
          <w:p w:rsidR="00966CFA" w:rsidRPr="00A9771F" w:rsidRDefault="00966CFA" w:rsidP="00925A63">
            <w:pPr>
              <w:pStyle w:val="9"/>
              <w:tabs>
                <w:tab w:val="clear" w:pos="1450"/>
              </w:tabs>
              <w:spacing w:before="60"/>
              <w:jc w:val="center"/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P</w:t>
            </w:r>
            <w:r w:rsidRPr="00A9771F"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  <w:t>2</w:t>
            </w:r>
          </w:p>
        </w:tc>
      </w:tr>
      <w:tr w:rsidR="00966CFA" w:rsidRPr="001B2345" w:rsidTr="00611765">
        <w:trPr>
          <w:trHeight w:val="820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CFA" w:rsidRPr="0066337B" w:rsidRDefault="00966CFA" w:rsidP="007A5C9E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времени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>в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день Вы обычно занимаетесь </w:t>
            </w:r>
            <w:r w:rsidR="007A5C9E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на работе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высокоинтенсивной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физической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>деятельностью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66CFA" w:rsidRPr="0066337B" w:rsidRDefault="00966CFA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: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минуты</w:t>
            </w:r>
          </w:p>
        </w:tc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6CFA" w:rsidRDefault="00966CFA" w:rsidP="00B43CE7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966CFA" w:rsidRPr="00642FB6" w:rsidRDefault="00966CFA" w:rsidP="00B43CE7">
            <w:pPr>
              <w:spacing w:before="60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часов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   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66CFA" w:rsidRPr="00F35515" w:rsidRDefault="00966CFA" w:rsidP="00925A63">
            <w:pPr>
              <w:tabs>
                <w:tab w:val="right" w:pos="1450"/>
              </w:tabs>
              <w:jc w:val="center"/>
              <w:rPr>
                <w:rFonts w:ascii="Arial Narrow" w:hAnsi="Arial Narrow"/>
                <w:bCs/>
                <w:iCs/>
                <w:sz w:val="22"/>
              </w:rPr>
            </w:pPr>
            <w:r>
              <w:rPr>
                <w:rFonts w:ascii="Arial Narrow" w:hAnsi="Arial Narrow"/>
                <w:bCs/>
                <w:iCs/>
                <w:sz w:val="22"/>
              </w:rPr>
              <w:t>P</w:t>
            </w:r>
            <w:r w:rsidRPr="00F35515">
              <w:rPr>
                <w:rFonts w:ascii="Arial Narrow" w:hAnsi="Arial Narrow"/>
                <w:bCs/>
                <w:iCs/>
                <w:sz w:val="22"/>
              </w:rPr>
              <w:t>3</w:t>
            </w:r>
            <w:r>
              <w:rPr>
                <w:rFonts w:ascii="Arial Narrow" w:hAnsi="Arial Narrow"/>
                <w:bCs/>
                <w:iCs/>
                <w:sz w:val="22"/>
              </w:rPr>
              <w:br/>
              <w:t>(a-b)</w:t>
            </w:r>
          </w:p>
        </w:tc>
      </w:tr>
      <w:tr w:rsidR="00966CFA" w:rsidRPr="001B2345" w:rsidTr="00611765">
        <w:trPr>
          <w:trHeight w:hRule="exact" w:val="624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66CFA" w:rsidRPr="0066337B" w:rsidRDefault="00966CFA" w:rsidP="006B1FB7">
            <w:pPr>
              <w:keepNext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Требует ли Ваша работа среднеинтенсивной деятельности, при которой немного учащается дыхание или пульс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[например, быстрая ходьба или поднятие небольших тяжестей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]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>и которая длится непрерывно, по меньшей мере,</w:t>
            </w:r>
            <w:r w:rsidR="007A5C9E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10 минут?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[</w:t>
            </w:r>
            <w:r w:rsidR="006B1FB7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выгон скота, работа в огороде -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  (</w:t>
            </w:r>
            <w:r w:rsidR="007A5C9E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</w:tcBorders>
            <w:vAlign w:val="center"/>
          </w:tcPr>
          <w:p w:rsidR="00966CFA" w:rsidRPr="0066337B" w:rsidRDefault="00966CFA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FA" w:rsidRPr="00642FB6" w:rsidRDefault="00966CFA" w:rsidP="00925A63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966CFA" w:rsidRPr="001B2345" w:rsidRDefault="00966CFA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P4</w:t>
            </w:r>
          </w:p>
        </w:tc>
      </w:tr>
      <w:tr w:rsidR="00966CFA" w:rsidRPr="00A74BAD" w:rsidTr="00966CFA">
        <w:trPr>
          <w:trHeight w:hRule="exact" w:val="95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6CFA" w:rsidRPr="00642FB6" w:rsidRDefault="00966CFA" w:rsidP="00925A63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nil"/>
              <w:bottom w:val="single" w:sz="6" w:space="0" w:color="auto"/>
            </w:tcBorders>
            <w:vAlign w:val="center"/>
          </w:tcPr>
          <w:p w:rsidR="00966CFA" w:rsidRPr="0066337B" w:rsidRDefault="00966CFA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626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FA" w:rsidRPr="00966CFA" w:rsidRDefault="00966CFA" w:rsidP="00925A63">
            <w:pPr>
              <w:spacing w:before="60"/>
              <w:ind w:right="90"/>
              <w:rPr>
                <w:rFonts w:ascii="Arial Narrow" w:hAnsi="Arial Narrow"/>
                <w:sz w:val="18"/>
                <w:lang w:val="ru-RU"/>
              </w:rPr>
            </w:pPr>
            <w:r w:rsidRPr="00966CFA">
              <w:rPr>
                <w:rFonts w:ascii="Arial Narrow" w:hAnsi="Arial Narrow"/>
                <w:iCs/>
                <w:sz w:val="18"/>
                <w:lang w:val="ru-RU"/>
              </w:rPr>
              <w:t>2</w:t>
            </w:r>
            <w:r w:rsidRPr="00966CFA">
              <w:rPr>
                <w:rFonts w:ascii="Arial Narrow" w:hAnsi="Arial Narrow"/>
                <w:i/>
                <w:sz w:val="18"/>
                <w:lang w:val="ru-RU"/>
              </w:rPr>
              <w:t xml:space="preserve">  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нет, перейдите к  </w:t>
            </w:r>
            <w:r w:rsidRPr="0066337B">
              <w:rPr>
                <w:rFonts w:ascii="Arial Narrow" w:hAnsi="Arial Narrow"/>
                <w:i/>
                <w:sz w:val="20"/>
                <w:szCs w:val="20"/>
              </w:rPr>
              <w:t>P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7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66CFA" w:rsidRPr="00966CFA" w:rsidRDefault="00966CFA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966CFA" w:rsidRPr="001B2345" w:rsidTr="00966CFA">
        <w:trPr>
          <w:trHeight w:hRule="exact" w:val="854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CFA" w:rsidRPr="0066337B" w:rsidRDefault="00966CFA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дней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типичную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неделю Вы обычно занимаетесь среднеинтенсивной деятельностью на работе?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66CFA" w:rsidRPr="002C2CDF" w:rsidRDefault="00966CFA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 дней</w:t>
            </w:r>
          </w:p>
        </w:tc>
        <w:tc>
          <w:tcPr>
            <w:tcW w:w="26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66CFA" w:rsidRPr="00642FB6" w:rsidRDefault="00966CFA" w:rsidP="00561E2E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66CFA" w:rsidRDefault="00966CFA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P5</w:t>
            </w:r>
          </w:p>
        </w:tc>
      </w:tr>
      <w:tr w:rsidR="00966CFA" w:rsidRPr="001B2345" w:rsidTr="00611765">
        <w:trPr>
          <w:trHeight w:val="810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6CFA" w:rsidRPr="0066337B" w:rsidRDefault="00966CFA" w:rsidP="007A5C9E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времени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типичный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день Вы обычно занимаетесь среднеинтенсивной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физической </w:t>
            </w:r>
            <w:r w:rsidR="007A5C9E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деятельностью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на работе?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66CFA" w:rsidRPr="0066337B" w:rsidRDefault="00966CFA" w:rsidP="00BE4721">
            <w:pPr>
              <w:keepNext/>
              <w:spacing w:before="1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Pr="0066337B">
              <w:rPr>
                <w:rFonts w:ascii="Arial Narrow" w:hAnsi="Arial Narrow"/>
                <w:sz w:val="20"/>
                <w:szCs w:val="20"/>
              </w:rPr>
              <w:t>: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минуты</w:t>
            </w:r>
          </w:p>
        </w:tc>
        <w:tc>
          <w:tcPr>
            <w:tcW w:w="26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66CFA" w:rsidRDefault="00966CFA" w:rsidP="00B43CE7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966CFA" w:rsidRPr="00642FB6" w:rsidRDefault="00782003" w:rsidP="00B43CE7">
            <w:pPr>
              <w:spacing w:before="60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часов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   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66CFA" w:rsidRDefault="00966CFA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P6</w:t>
            </w:r>
            <w:r>
              <w:rPr>
                <w:rFonts w:ascii="Arial Narrow" w:hAnsi="Arial Narrow"/>
                <w:bCs/>
                <w:sz w:val="22"/>
                <w:szCs w:val="22"/>
              </w:rPr>
              <w:br/>
              <w:t>(a-b)</w:t>
            </w:r>
          </w:p>
        </w:tc>
      </w:tr>
      <w:tr w:rsidR="00A9771F" w:rsidRPr="001B2345" w:rsidTr="00A9771F">
        <w:trPr>
          <w:trHeight w:val="163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A9771F" w:rsidRPr="00C55FC1" w:rsidRDefault="00782003" w:rsidP="00A9771F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 w:bidi="ar-EG"/>
              </w:rPr>
              <w:t>Передвижение</w:t>
            </w:r>
          </w:p>
        </w:tc>
      </w:tr>
      <w:tr w:rsidR="00A9771F" w:rsidRPr="007A5C9E" w:rsidTr="00925A63">
        <w:trPr>
          <w:trHeight w:val="810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71F" w:rsidRPr="007A5C9E" w:rsidRDefault="00782003" w:rsidP="00925A63">
            <w:pPr>
              <w:rPr>
                <w:rFonts w:ascii="Arial Narrow" w:hAnsi="Arial Narrow"/>
                <w:i/>
                <w:iCs/>
                <w:color w:val="FF6600"/>
                <w:sz w:val="18"/>
                <w:szCs w:val="18"/>
                <w:lang w:val="ru-RU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Следующие вопросы исключают физическую нагрузку на работе,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о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 которой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Вы 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уже говорил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и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.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Теперь хотелось бы узнать о том, как Вы обычно передвигаетесь, например, на работу, в магазины, на рынок,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 xml:space="preserve">в места поклонения. </w:t>
            </w:r>
            <w:r w:rsidRPr="002E09FD">
              <w:rPr>
                <w:rFonts w:ascii="Arial Narrow" w:hAnsi="Arial Narrow"/>
                <w:sz w:val="20"/>
                <w:szCs w:val="20"/>
                <w:lang w:val="ru-RU"/>
              </w:rPr>
              <w:t>[</w:t>
            </w:r>
            <w:r w:rsidRPr="007A5C9E">
              <w:rPr>
                <w:rFonts w:ascii="Arial Narrow" w:hAnsi="Arial Narrow"/>
                <w:i/>
                <w:sz w:val="20"/>
                <w:szCs w:val="20"/>
                <w:lang w:val="ru-RU"/>
              </w:rPr>
              <w:t>Приведите другие примеры, если необходимо]</w:t>
            </w:r>
          </w:p>
        </w:tc>
      </w:tr>
      <w:tr w:rsidR="00782003" w:rsidRPr="001B2345" w:rsidTr="00611765">
        <w:trPr>
          <w:trHeight w:val="405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82003" w:rsidRPr="0066337B" w:rsidRDefault="00782003" w:rsidP="00790691">
            <w:pPr>
              <w:keepNext/>
              <w:spacing w:before="6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Ходите ли Вы пешком или используете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 xml:space="preserve">ли Вы 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велосипед непрерывно в течение не менее 10 минут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в качестве средства передвижения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 xml:space="preserve">с 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места на мест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о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782003" w:rsidRPr="0066337B" w:rsidRDefault="00782003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782003" w:rsidRPr="00642FB6" w:rsidRDefault="00782003" w:rsidP="00925A63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2003" w:rsidRDefault="00782003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P7</w:t>
            </w:r>
          </w:p>
        </w:tc>
      </w:tr>
      <w:tr w:rsidR="00782003" w:rsidRPr="00A74BAD" w:rsidTr="00611765">
        <w:trPr>
          <w:trHeight w:val="405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003" w:rsidRPr="00642FB6" w:rsidRDefault="00782003" w:rsidP="00925A63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782003" w:rsidRPr="0066337B" w:rsidRDefault="00782003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626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2003" w:rsidRPr="00782003" w:rsidRDefault="00782003" w:rsidP="00925A63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нет, перейдите к </w:t>
            </w:r>
            <w:r w:rsidRPr="0066337B">
              <w:rPr>
                <w:rFonts w:ascii="Arial Narrow" w:hAnsi="Arial Narrow"/>
                <w:i/>
                <w:sz w:val="20"/>
                <w:szCs w:val="20"/>
              </w:rPr>
              <w:t>P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10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2003" w:rsidRPr="00782003" w:rsidRDefault="00782003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782003" w:rsidRPr="001B2345" w:rsidTr="00782003">
        <w:trPr>
          <w:trHeight w:hRule="exact" w:val="1093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003" w:rsidRPr="0066337B" w:rsidRDefault="00782003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дней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типичную 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неделю Вы обычно ходите пешком или ездите на велосипеде непрерывно в течение не менее 10 минут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, чтобы добраться до другого места</w:t>
            </w:r>
            <w:r w:rsidRPr="005B0812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82003" w:rsidRPr="0066337B" w:rsidRDefault="00782003" w:rsidP="00BE4721">
            <w:pPr>
              <w:keepNext/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 дней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82003" w:rsidRPr="00642FB6" w:rsidRDefault="00782003" w:rsidP="00561E2E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2003" w:rsidRDefault="00782003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P8</w:t>
            </w:r>
          </w:p>
        </w:tc>
      </w:tr>
      <w:tr w:rsidR="00782003" w:rsidRPr="001B2345" w:rsidTr="00611765">
        <w:trPr>
          <w:trHeight w:val="810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2003" w:rsidRPr="0066337B" w:rsidRDefault="00782003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времени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типичный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день Вы обычно уделяете ходьб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е пешком или езде на велосипеде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82003" w:rsidRPr="0066337B" w:rsidRDefault="00782003" w:rsidP="00BE4721">
            <w:pPr>
              <w:keepNext/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Pr="0066337B">
              <w:rPr>
                <w:rFonts w:ascii="Arial Narrow" w:hAnsi="Arial Narrow"/>
                <w:sz w:val="20"/>
                <w:szCs w:val="20"/>
              </w:rPr>
              <w:t>: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минуты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782003" w:rsidRDefault="00782003" w:rsidP="00B43CE7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782003" w:rsidRPr="00642FB6" w:rsidRDefault="00782003" w:rsidP="00B43CE7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</w:t>
            </w:r>
            <w:r w:rsidR="00710D94" w:rsidRPr="0066337B">
              <w:rPr>
                <w:rFonts w:ascii="Arial Narrow" w:hAnsi="Arial Narrow"/>
                <w:sz w:val="20"/>
                <w:szCs w:val="20"/>
                <w:lang w:val="ru-RU"/>
              </w:rPr>
              <w:t>часов</w:t>
            </w:r>
            <w:r w:rsidR="00710D94" w:rsidRPr="0066337B">
              <w:rPr>
                <w:rFonts w:ascii="Arial Narrow" w:hAnsi="Arial Narrow"/>
                <w:sz w:val="20"/>
                <w:szCs w:val="20"/>
              </w:rPr>
              <w:t xml:space="preserve">          </w:t>
            </w:r>
            <w:r w:rsidR="00710D94"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2003" w:rsidRDefault="00782003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P9</w:t>
            </w:r>
            <w:r>
              <w:rPr>
                <w:rFonts w:ascii="Arial Narrow" w:hAnsi="Arial Narrow"/>
                <w:bCs/>
                <w:sz w:val="22"/>
                <w:szCs w:val="22"/>
              </w:rPr>
              <w:br/>
              <w:t>(a-b)</w:t>
            </w:r>
          </w:p>
        </w:tc>
      </w:tr>
    </w:tbl>
    <w:p w:rsidR="00D91D9C" w:rsidRPr="00372096" w:rsidRDefault="00D91D9C">
      <w:pPr>
        <w:rPr>
          <w:sz w:val="2"/>
          <w:szCs w:val="2"/>
        </w:rPr>
      </w:pPr>
      <w:r>
        <w:br w:type="page"/>
      </w: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456"/>
        <w:gridCol w:w="2626"/>
        <w:gridCol w:w="1038"/>
      </w:tblGrid>
      <w:tr w:rsidR="00D91D9C" w:rsidRPr="00A74BAD" w:rsidTr="00D91D9C">
        <w:trPr>
          <w:trHeight w:hRule="exact" w:val="300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D91D9C" w:rsidRPr="002409ED" w:rsidRDefault="002409ED" w:rsidP="00D65772">
            <w:pPr>
              <w:rPr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lastRenderedPageBreak/>
              <w:t>ОСНОВНОЙ МОДУЛЬ</w:t>
            </w:r>
            <w:r w:rsidRPr="00C91493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: 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Физическая активность</w:t>
            </w:r>
            <w:r w:rsidR="00D91D9C" w:rsidRPr="002409ED">
              <w:rPr>
                <w:rFonts w:ascii="Arial Narrow" w:hAnsi="Arial Narrow"/>
                <w:b/>
                <w:lang w:val="ru-RU"/>
              </w:rPr>
              <w:t xml:space="preserve">, </w:t>
            </w:r>
            <w:r w:rsidRPr="002409ED">
              <w:rPr>
                <w:rFonts w:ascii="Arial Narrow" w:hAnsi="Arial Narrow"/>
                <w:b/>
                <w:sz w:val="20"/>
                <w:szCs w:val="20"/>
                <w:lang w:val="ru-RU"/>
              </w:rPr>
              <w:t>продолжение</w:t>
            </w:r>
          </w:p>
        </w:tc>
      </w:tr>
      <w:tr w:rsidR="00460D68" w:rsidRPr="001B2345" w:rsidTr="00D65772">
        <w:trPr>
          <w:trHeight w:val="254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0D68" w:rsidRPr="006C3EF7" w:rsidRDefault="00460D68" w:rsidP="00BE4721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0D68" w:rsidRPr="006C3EF7" w:rsidRDefault="00460D68" w:rsidP="00BE4721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0D68" w:rsidRPr="006C3EF7" w:rsidRDefault="00460D68" w:rsidP="00BE4721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A9771F" w:rsidRPr="001B2345" w:rsidTr="00561E2E">
        <w:trPr>
          <w:trHeight w:hRule="exact" w:val="300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A9771F" w:rsidRPr="00C55FC1" w:rsidRDefault="00A9771F" w:rsidP="00A9771F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  <w:r>
              <w:br w:type="page"/>
            </w:r>
            <w:r w:rsidR="00460D68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Активный досуг</w:t>
            </w:r>
          </w:p>
        </w:tc>
      </w:tr>
      <w:tr w:rsidR="00A9771F" w:rsidRPr="00A74BAD" w:rsidTr="00A50D8D">
        <w:trPr>
          <w:trHeight w:val="464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A8B" w:rsidRPr="007C1879" w:rsidRDefault="00AF5A8B" w:rsidP="00AF5A8B">
            <w:pPr>
              <w:autoSpaceDE w:val="0"/>
              <w:autoSpaceDN w:val="0"/>
              <w:adjustRightInd w:val="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7C1879">
              <w:rPr>
                <w:rFonts w:ascii="Arial Narrow" w:hAnsi="Arial Narrow"/>
                <w:sz w:val="20"/>
                <w:szCs w:val="20"/>
                <w:lang w:val="ru-RU"/>
              </w:rPr>
              <w:t xml:space="preserve">Следующие вопросы исключают деятельность, связанную с работой и передвижением, о которой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>мы уже говорили</w:t>
            </w:r>
            <w:r w:rsidRPr="007C1879">
              <w:rPr>
                <w:rFonts w:ascii="Arial Narrow" w:hAnsi="Arial Narrow"/>
                <w:sz w:val="20"/>
                <w:szCs w:val="20"/>
                <w:lang w:val="ru-RU"/>
              </w:rPr>
              <w:t>.</w:t>
            </w:r>
          </w:p>
          <w:p w:rsidR="00A9771F" w:rsidRPr="00AF5A8B" w:rsidRDefault="00AF5A8B" w:rsidP="007A5C9E">
            <w:pPr>
              <w:rPr>
                <w:rFonts w:ascii="Arial Narrow" w:hAnsi="Arial Narrow"/>
                <w:i/>
                <w:iCs/>
                <w:color w:val="FF6600"/>
                <w:sz w:val="18"/>
                <w:szCs w:val="18"/>
                <w:lang w:val="ru-RU"/>
              </w:rPr>
            </w:pPr>
            <w:r w:rsidRPr="007C1879">
              <w:rPr>
                <w:rFonts w:ascii="Arial Narrow" w:hAnsi="Arial Narrow"/>
                <w:sz w:val="20"/>
                <w:szCs w:val="20"/>
                <w:lang w:val="ru-RU"/>
              </w:rPr>
              <w:t xml:space="preserve">Теперь мне хотелось бы узнать о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 xml:space="preserve">Ваших </w:t>
            </w:r>
            <w:r w:rsidRPr="007C1879">
              <w:rPr>
                <w:rFonts w:ascii="Arial Narrow" w:hAnsi="Arial Narrow"/>
                <w:sz w:val="20"/>
                <w:szCs w:val="20"/>
                <w:lang w:val="ru-RU"/>
              </w:rPr>
              <w:t xml:space="preserve">занятиях спортом, физическими упражнениями и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>о Вашем активном досуге</w:t>
            </w:r>
            <w:r w:rsidRPr="007C1879">
              <w:rPr>
                <w:rFonts w:ascii="Arial Narrow" w:hAnsi="Arial Narrow"/>
                <w:sz w:val="20"/>
                <w:szCs w:val="20"/>
                <w:lang w:val="ru-RU"/>
              </w:rPr>
              <w:t xml:space="preserve"> [</w:t>
            </w:r>
            <w:r w:rsidRPr="007A5C9E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добавьте </w:t>
            </w:r>
            <w:r w:rsidR="007A5C9E">
              <w:rPr>
                <w:rFonts w:ascii="Arial Narrow" w:hAnsi="Arial Narrow"/>
                <w:i/>
                <w:sz w:val="20"/>
                <w:szCs w:val="20"/>
                <w:lang w:val="ru-RU"/>
              </w:rPr>
              <w:t>другие примеры</w:t>
            </w:r>
            <w:r w:rsidRPr="007C1879">
              <w:rPr>
                <w:rFonts w:ascii="Arial Narrow" w:hAnsi="Arial Narrow"/>
                <w:sz w:val="20"/>
                <w:szCs w:val="20"/>
                <w:lang w:val="ru-RU"/>
              </w:rPr>
              <w:t>].</w:t>
            </w:r>
          </w:p>
        </w:tc>
      </w:tr>
      <w:tr w:rsidR="00AF5A8B" w:rsidRPr="001B2345" w:rsidTr="00611765">
        <w:trPr>
          <w:trHeight w:hRule="exact" w:val="624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F5A8B" w:rsidRPr="00C05E59" w:rsidRDefault="00EE51E6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Занимаетесь ли Вы</w:t>
            </w:r>
            <w:r w:rsidR="00AF5A8B"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 </w:t>
            </w:r>
            <w:r w:rsidR="00C05E59" w:rsidRPr="00C05E59">
              <w:rPr>
                <w:rFonts w:ascii="Arial Narrow" w:hAnsi="Arial Narrow"/>
                <w:sz w:val="20"/>
                <w:szCs w:val="20"/>
                <w:lang w:val="ru-RU"/>
              </w:rPr>
              <w:t>непрерывно в течение, по меньшей мере, 10 минут</w:t>
            </w:r>
            <w:r w:rsidR="00C05E59"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 </w:t>
            </w:r>
            <w:r w:rsidR="00AF5A8B"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спортом, </w:t>
            </w:r>
            <w:r w:rsidR="00C05E59"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активным досугом </w:t>
            </w:r>
            <w:r w:rsidR="00AF5A8B"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или </w:t>
            </w:r>
            <w:r w:rsidR="00C05E59"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физическими упражнениями </w:t>
            </w:r>
            <w:r w:rsidR="00C109B0" w:rsidRPr="00C05E59">
              <w:rPr>
                <w:rFonts w:ascii="Arial Narrow" w:hAnsi="Arial Narrow"/>
                <w:sz w:val="20"/>
                <w:szCs w:val="20"/>
                <w:lang w:val="ru-RU"/>
              </w:rPr>
              <w:t>с высокой нагрузкой на организм</w:t>
            </w:r>
            <w:r w:rsidR="00AF5A8B" w:rsidRPr="00C05E59">
              <w:rPr>
                <w:rFonts w:ascii="Arial Narrow" w:hAnsi="Arial Narrow"/>
                <w:sz w:val="20"/>
                <w:szCs w:val="20"/>
                <w:lang w:val="ru-RU"/>
              </w:rPr>
              <w:t>, при котор</w:t>
            </w:r>
            <w:r w:rsidR="00C05E59" w:rsidRPr="00C05E59">
              <w:rPr>
                <w:rFonts w:ascii="Arial Narrow" w:hAnsi="Arial Narrow"/>
                <w:sz w:val="20"/>
                <w:szCs w:val="20"/>
                <w:lang w:val="ru-RU"/>
              </w:rPr>
              <w:t>ых</w:t>
            </w:r>
            <w:r w:rsidR="00AF5A8B" w:rsidRPr="00C05E59">
              <w:rPr>
                <w:rFonts w:ascii="Arial Narrow" w:hAnsi="Arial Narrow"/>
                <w:sz w:val="20"/>
                <w:szCs w:val="20"/>
                <w:lang w:val="ru-RU"/>
              </w:rPr>
              <w:t xml:space="preserve"> значительно учащается дыхание или пульс </w:t>
            </w:r>
            <w:r w:rsidR="00AF5A8B" w:rsidRPr="00C05E59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[например, бег или футбол</w:t>
            </w:r>
            <w:r w:rsidR="00AF5A8B" w:rsidRPr="00C05E59">
              <w:rPr>
                <w:rFonts w:ascii="Arial Narrow" w:hAnsi="Arial Narrow"/>
                <w:sz w:val="20"/>
                <w:szCs w:val="20"/>
                <w:lang w:val="ru-RU"/>
              </w:rPr>
              <w:t xml:space="preserve">]? </w:t>
            </w:r>
          </w:p>
          <w:p w:rsidR="00AF5A8B" w:rsidRPr="0066337B" w:rsidRDefault="00AF5A8B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[ПРИВЕДИТЕ ПРИМЕРЫ]  (</w:t>
            </w:r>
            <w:r w:rsidR="007A5C9E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F5A8B" w:rsidRDefault="00AF5A8B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6337B">
              <w:rPr>
                <w:rFonts w:ascii="Arial Narrow" w:hAnsi="Arial Narrow"/>
                <w:i/>
                <w:sz w:val="20"/>
                <w:szCs w:val="20"/>
              </w:rPr>
              <w:t xml:space="preserve"> </w:t>
            </w:r>
          </w:p>
          <w:p w:rsidR="00AF5A8B" w:rsidRDefault="00AF5A8B" w:rsidP="00BE4721">
            <w:pPr>
              <w:rPr>
                <w:rFonts w:ascii="Arial Narrow" w:hAnsi="Arial Narrow"/>
                <w:sz w:val="20"/>
                <w:szCs w:val="20"/>
              </w:rPr>
            </w:pPr>
          </w:p>
          <w:p w:rsidR="00AF5A8B" w:rsidRPr="00011DC9" w:rsidRDefault="00AF5A8B" w:rsidP="00BE472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F5A8B" w:rsidRPr="00642FB6" w:rsidRDefault="00AF5A8B" w:rsidP="00925A63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P10</w:t>
            </w:r>
          </w:p>
        </w:tc>
      </w:tr>
      <w:tr w:rsidR="00AF5A8B" w:rsidRPr="00A74BAD" w:rsidTr="00AF5A8B">
        <w:trPr>
          <w:trHeight w:hRule="exact" w:val="1355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5A8B" w:rsidRPr="00642FB6" w:rsidRDefault="00AF5A8B" w:rsidP="00925A63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626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Pr="00E63D14" w:rsidRDefault="00AF5A8B" w:rsidP="00B43CE7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E63D14">
              <w:rPr>
                <w:rFonts w:ascii="Arial Narrow" w:hAnsi="Arial Narrow"/>
                <w:sz w:val="18"/>
                <w:lang w:val="ru-RU"/>
              </w:rPr>
              <w:t xml:space="preserve">2  </w:t>
            </w:r>
            <w:r w:rsidRPr="00E63D14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="00E63D14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нет, перейдите к  </w:t>
            </w:r>
            <w:r w:rsidR="00E63D14" w:rsidRPr="0066337B">
              <w:rPr>
                <w:rFonts w:ascii="Arial Narrow" w:hAnsi="Arial Narrow"/>
                <w:i/>
                <w:sz w:val="20"/>
                <w:szCs w:val="20"/>
              </w:rPr>
              <w:t>P</w:t>
            </w:r>
            <w:r w:rsidR="00E63D14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13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Pr="00E63D14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AF5A8B" w:rsidRPr="001B2345" w:rsidTr="00611765">
        <w:trPr>
          <w:trHeight w:val="810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дней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типичную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неделю Вы обычно занимаетесь 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спортом, физическими упражнениями или активным досугом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высокоинтенсивного характера?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 дней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F5A8B" w:rsidRPr="00642FB6" w:rsidRDefault="00AF5A8B" w:rsidP="00B43CE7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P11</w:t>
            </w:r>
          </w:p>
        </w:tc>
      </w:tr>
      <w:tr w:rsidR="00AF5A8B" w:rsidRPr="001B2345" w:rsidTr="00611765">
        <w:trPr>
          <w:trHeight w:val="810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5A8B" w:rsidRPr="0066337B" w:rsidRDefault="00AF5A8B" w:rsidP="007A5C9E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времени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в </w:t>
            </w:r>
            <w:r w:rsidR="007A5C9E">
              <w:rPr>
                <w:rFonts w:ascii="Arial Narrow" w:hAnsi="Arial Narrow"/>
                <w:sz w:val="20"/>
                <w:szCs w:val="20"/>
                <w:lang w:val="ru-RU"/>
              </w:rPr>
              <w:t>типичный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день Вы обычно занимаетесь 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спортом, физическими упражнениями или активным досугом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высокоинтенсивного характера?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1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: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минуты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F5A8B" w:rsidRDefault="00AF5A8B" w:rsidP="007F2CD5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AF5A8B" w:rsidRPr="00642FB6" w:rsidRDefault="00AF5A8B" w:rsidP="007F2CD5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r w:rsidR="00E63D14" w:rsidRPr="0066337B">
              <w:rPr>
                <w:rFonts w:ascii="Arial Narrow" w:hAnsi="Arial Narrow"/>
                <w:sz w:val="20"/>
                <w:szCs w:val="20"/>
                <w:lang w:val="ru-RU"/>
              </w:rPr>
              <w:t>часов</w:t>
            </w:r>
            <w:r w:rsidR="00E63D14" w:rsidRPr="0066337B">
              <w:rPr>
                <w:rFonts w:ascii="Arial Narrow" w:hAnsi="Arial Narrow"/>
                <w:sz w:val="20"/>
                <w:szCs w:val="20"/>
              </w:rPr>
              <w:t xml:space="preserve">         </w:t>
            </w:r>
            <w:r w:rsidR="00E63D14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минут</w:t>
            </w:r>
            <w:r w:rsidR="00E63D14" w:rsidRPr="0066337B"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P12</w:t>
            </w:r>
          </w:p>
          <w:p w:rsidR="00AF5A8B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  <w:tr w:rsidR="00AF5A8B" w:rsidRPr="001B2345" w:rsidTr="00611765">
        <w:trPr>
          <w:trHeight w:hRule="exact" w:val="624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F5A8B" w:rsidRPr="0066337B" w:rsidRDefault="00C05E59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Занимаетесь ли Вы </w:t>
            </w:r>
            <w:r w:rsidRPr="00C05E59">
              <w:rPr>
                <w:rFonts w:ascii="Arial Narrow" w:hAnsi="Arial Narrow"/>
                <w:sz w:val="20"/>
                <w:szCs w:val="20"/>
                <w:lang w:val="ru-RU"/>
              </w:rPr>
              <w:t>непрерывно в течение, по меньшей мере, 10 минут</w:t>
            </w:r>
            <w:r w:rsidRPr="00C05E59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 спортом, активным досугом или физическими упражнениями </w:t>
            </w:r>
            <w:r w:rsidRPr="00C05E59">
              <w:rPr>
                <w:rFonts w:ascii="Arial Narrow" w:hAnsi="Arial Narrow"/>
                <w:sz w:val="20"/>
                <w:szCs w:val="20"/>
                <w:lang w:val="ru-RU"/>
              </w:rPr>
              <w:t xml:space="preserve">с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умеренной</w:t>
            </w:r>
            <w:r w:rsidRPr="00C05E59">
              <w:rPr>
                <w:rFonts w:ascii="Arial Narrow" w:hAnsi="Arial Narrow"/>
                <w:sz w:val="20"/>
                <w:szCs w:val="20"/>
                <w:lang w:val="ru-RU"/>
              </w:rPr>
              <w:t xml:space="preserve"> нагрузкой на организм, при которых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не</w:t>
            </w:r>
            <w:r w:rsidRPr="00C05E59">
              <w:rPr>
                <w:rFonts w:ascii="Arial Narrow" w:hAnsi="Arial Narrow"/>
                <w:sz w:val="20"/>
                <w:szCs w:val="20"/>
                <w:lang w:val="ru-RU"/>
              </w:rPr>
              <w:t>значительно учащается дыхание или пульс</w:t>
            </w:r>
            <w:r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AF5A8B" w:rsidRPr="0066337B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[например, быстрая ходьба, езда на велосипеде, плавание, волейбол</w:t>
            </w:r>
            <w:r w:rsidR="00394E3A">
              <w:rPr>
                <w:rFonts w:ascii="Arial Narrow" w:hAnsi="Arial Narrow"/>
                <w:i/>
                <w:iCs/>
                <w:sz w:val="20"/>
                <w:szCs w:val="20"/>
                <w:lang w:val="ru-RU"/>
              </w:rPr>
              <w:t>, упражнения</w:t>
            </w:r>
            <w:r w:rsidR="00AF5A8B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]? </w:t>
            </w:r>
          </w:p>
          <w:p w:rsidR="00AF5A8B" w:rsidRPr="0066337B" w:rsidRDefault="00AF5A8B" w:rsidP="00BE4721">
            <w:pPr>
              <w:keepNext/>
              <w:spacing w:before="60"/>
              <w:rPr>
                <w:rFonts w:ascii="Arial Narrow" w:hAnsi="Arial Narrow"/>
                <w:i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[ПРИВЕДИТЕ ПРИМЕРЫ]  (</w:t>
            </w:r>
            <w:r w:rsidR="00EE51E6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6337B">
              <w:rPr>
                <w:rFonts w:ascii="Arial Narrow" w:hAnsi="Arial Narrow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F5A8B" w:rsidRPr="00642FB6" w:rsidRDefault="00AF5A8B" w:rsidP="00925A63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P13</w:t>
            </w:r>
          </w:p>
        </w:tc>
      </w:tr>
      <w:tr w:rsidR="00AF5A8B" w:rsidRPr="00A74BAD" w:rsidTr="00C05E59">
        <w:trPr>
          <w:trHeight w:hRule="exact" w:val="1556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5A8B" w:rsidRPr="00642FB6" w:rsidRDefault="00AF5A8B" w:rsidP="00925A63">
            <w:pPr>
              <w:spacing w:before="60"/>
              <w:rPr>
                <w:rFonts w:ascii="Arial Narrow" w:hAnsi="Arial Narrow"/>
                <w:sz w:val="18"/>
              </w:rPr>
            </w:pPr>
          </w:p>
        </w:tc>
        <w:tc>
          <w:tcPr>
            <w:tcW w:w="245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626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Pr="00E63D14" w:rsidRDefault="00AF5A8B" w:rsidP="00B43CE7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E63D14">
              <w:rPr>
                <w:rFonts w:ascii="Arial Narrow" w:hAnsi="Arial Narrow"/>
                <w:sz w:val="18"/>
                <w:lang w:val="ru-RU"/>
              </w:rPr>
              <w:t xml:space="preserve">2    </w:t>
            </w:r>
            <w:r w:rsidR="00E63D14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нет, перейдите к </w:t>
            </w:r>
            <w:r w:rsidR="00E63D14" w:rsidRPr="0066337B">
              <w:rPr>
                <w:rFonts w:ascii="Arial Narrow" w:hAnsi="Arial Narrow"/>
                <w:i/>
                <w:sz w:val="20"/>
                <w:szCs w:val="20"/>
              </w:rPr>
              <w:t>P</w:t>
            </w:r>
            <w:r w:rsidR="00E63D14"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16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Pr="00E63D14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AF5A8B" w:rsidRPr="001B2345" w:rsidTr="00611765">
        <w:trPr>
          <w:trHeight w:val="915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дней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типичную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неделю Вы обычно занимаетесь 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 xml:space="preserve">спортом, физическими упражнениями или активным досугом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среднеинтенсивного характера?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1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Количество дней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F5A8B" w:rsidRDefault="00AF5A8B" w:rsidP="00B43CE7">
            <w:pPr>
              <w:spacing w:before="60"/>
              <w:rPr>
                <w:rFonts w:ascii="Arial Narrow" w:hAnsi="Arial Narrow"/>
                <w:sz w:val="20"/>
                <w:szCs w:val="20"/>
              </w:rPr>
            </w:pPr>
          </w:p>
          <w:p w:rsidR="00AF5A8B" w:rsidRPr="00642FB6" w:rsidRDefault="00AF5A8B" w:rsidP="00B43CE7">
            <w:pPr>
              <w:spacing w:before="6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└─┘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P14</w:t>
            </w:r>
          </w:p>
        </w:tc>
      </w:tr>
      <w:tr w:rsidR="00AF5A8B" w:rsidRPr="001B2345" w:rsidTr="00611765">
        <w:trPr>
          <w:trHeight w:val="915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Сколько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времени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в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типичный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день Вы обычно занимаетесь </w:t>
            </w:r>
            <w:r w:rsidRPr="0066337B">
              <w:rPr>
                <w:rFonts w:ascii="Arial Narrow" w:hAnsi="Arial Narrow"/>
                <w:sz w:val="20"/>
                <w:szCs w:val="20"/>
                <w:lang w:val="ru-RU" w:eastAsia="zh-CN" w:bidi="ar-EG"/>
              </w:rPr>
              <w:t>спортом, физическими упражнениями или активным досугом средне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интенсивного характера?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F5A8B" w:rsidRPr="0066337B" w:rsidRDefault="00AF5A8B" w:rsidP="00BE4721">
            <w:pPr>
              <w:keepNext/>
              <w:spacing w:before="16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: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минуты</w:t>
            </w:r>
          </w:p>
        </w:tc>
        <w:tc>
          <w:tcPr>
            <w:tcW w:w="26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Default="00AF5A8B" w:rsidP="00925A63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AF5A8B" w:rsidRPr="00642FB6" w:rsidRDefault="00AF5A8B" w:rsidP="00925A63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r w:rsidR="00A02E58" w:rsidRPr="0066337B">
              <w:rPr>
                <w:rFonts w:ascii="Arial Narrow" w:hAnsi="Arial Narrow"/>
                <w:sz w:val="20"/>
                <w:szCs w:val="20"/>
                <w:lang w:val="ru-RU"/>
              </w:rPr>
              <w:t>часов</w:t>
            </w:r>
            <w:r w:rsidR="00A02E58" w:rsidRPr="0066337B">
              <w:rPr>
                <w:rFonts w:ascii="Arial Narrow" w:hAnsi="Arial Narrow"/>
                <w:sz w:val="20"/>
                <w:szCs w:val="20"/>
              </w:rPr>
              <w:t xml:space="preserve">          </w:t>
            </w:r>
            <w:r w:rsidR="00A02E58"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F5A8B" w:rsidRDefault="00AF5A8B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P15</w:t>
            </w:r>
            <w:r>
              <w:rPr>
                <w:rFonts w:ascii="Arial Narrow" w:hAnsi="Arial Narrow"/>
                <w:bCs/>
                <w:sz w:val="22"/>
                <w:szCs w:val="22"/>
              </w:rPr>
              <w:br/>
              <w:t>(a-b)</w:t>
            </w:r>
          </w:p>
        </w:tc>
      </w:tr>
    </w:tbl>
    <w:p w:rsidR="004C324A" w:rsidRDefault="004C324A" w:rsidP="004C324A"/>
    <w:tbl>
      <w:tblPr>
        <w:tblW w:w="10558" w:type="dxa"/>
        <w:jc w:val="center"/>
        <w:shd w:val="pct15" w:color="auto" w:fill="auto"/>
        <w:tblLayout w:type="fixed"/>
        <w:tblLook w:val="0000"/>
      </w:tblPr>
      <w:tblGrid>
        <w:gridCol w:w="4438"/>
        <w:gridCol w:w="2456"/>
        <w:gridCol w:w="2626"/>
        <w:gridCol w:w="1038"/>
      </w:tblGrid>
      <w:tr w:rsidR="00257C5E" w:rsidRPr="00642FB6" w:rsidTr="001D15CF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257C5E" w:rsidRPr="00642FB6" w:rsidRDefault="00D07130" w:rsidP="001D15CF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РАСШИРЕННЫЙ МОДУЛЬ: 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Физическая активность</w:t>
            </w:r>
          </w:p>
        </w:tc>
      </w:tr>
      <w:tr w:rsidR="00257C5E" w:rsidRPr="001B2345" w:rsidTr="00257C5E">
        <w:tblPrEx>
          <w:shd w:val="clear" w:color="auto" w:fill="auto"/>
        </w:tblPrEx>
        <w:trPr>
          <w:trHeight w:hRule="exact" w:val="300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257C5E" w:rsidRPr="00C55FC1" w:rsidRDefault="00D07130" w:rsidP="001D15CF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Сидячий образ жизни</w:t>
            </w:r>
          </w:p>
        </w:tc>
      </w:tr>
      <w:tr w:rsidR="00257C5E" w:rsidRPr="00D07130" w:rsidTr="00257C5E">
        <w:tblPrEx>
          <w:shd w:val="clear" w:color="auto" w:fill="auto"/>
        </w:tblPrEx>
        <w:trPr>
          <w:trHeight w:val="525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257C5E" w:rsidRPr="00D07130" w:rsidRDefault="00D07130" w:rsidP="0014319A">
            <w:pPr>
              <w:rPr>
                <w:rFonts w:ascii="Arial Narrow" w:hAnsi="Arial Narrow"/>
                <w:i/>
                <w:iCs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Следующий вопрос касается нахождения в сидячем или полулежащем положении на работе, дома, при </w:t>
            </w:r>
            <w:r w:rsidR="0014319A">
              <w:rPr>
                <w:rFonts w:ascii="Arial Narrow" w:hAnsi="Arial Narrow"/>
                <w:sz w:val="20"/>
                <w:szCs w:val="20"/>
                <w:lang w:val="ru-RU"/>
              </w:rPr>
              <w:t>передвижении с места на место, включая время, проведенное сидя за столом, сидя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с друзьями, </w:t>
            </w:r>
            <w:r w:rsidR="0014319A">
              <w:rPr>
                <w:rFonts w:ascii="Arial Narrow" w:hAnsi="Arial Narrow"/>
                <w:sz w:val="20"/>
                <w:szCs w:val="20"/>
                <w:lang w:val="ru-RU"/>
              </w:rPr>
              <w:t xml:space="preserve">во время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поездки в автомобиле, автобусе, поезде, </w:t>
            </w:r>
            <w:r w:rsidR="0014319A">
              <w:rPr>
                <w:rFonts w:ascii="Arial Narrow" w:hAnsi="Arial Narrow"/>
                <w:sz w:val="20"/>
                <w:szCs w:val="20"/>
                <w:lang w:val="ru-RU"/>
              </w:rPr>
              <w:t xml:space="preserve">во время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чтения, игры в </w:t>
            </w:r>
            <w:r w:rsidR="0014319A">
              <w:rPr>
                <w:rFonts w:ascii="Arial Narrow" w:hAnsi="Arial Narrow"/>
                <w:sz w:val="20"/>
                <w:szCs w:val="20"/>
                <w:lang w:val="ru-RU"/>
              </w:rPr>
              <w:t>карты или просмотра телевидения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, но исключая время сна.</w:t>
            </w:r>
            <w:r w:rsidRPr="00D07130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[ПРИВЕДИТЕ ПРИМЕРЫ]  (</w:t>
            </w:r>
            <w:r w:rsidR="0014319A">
              <w:rPr>
                <w:rFonts w:ascii="Arial Narrow" w:hAnsi="Arial Narrow"/>
                <w:i/>
                <w:sz w:val="20"/>
                <w:szCs w:val="20"/>
                <w:lang w:val="ru-RU"/>
              </w:rPr>
              <w:t>ИСПОЛЬЗУЙТЕ КАРТОЧКИ С ОТВЕТАМИ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)</w:t>
            </w:r>
          </w:p>
        </w:tc>
      </w:tr>
      <w:tr w:rsidR="00571EE9" w:rsidRPr="001B2345" w:rsidTr="00611765">
        <w:tblPrEx>
          <w:shd w:val="clear" w:color="auto" w:fill="auto"/>
        </w:tblPrEx>
        <w:trPr>
          <w:trHeight w:val="915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71EE9" w:rsidRPr="000B0F92" w:rsidRDefault="000B0F92" w:rsidP="001D15CF">
            <w:pPr>
              <w:spacing w:before="60"/>
              <w:rPr>
                <w:rFonts w:ascii="Arial Narrow" w:hAnsi="Arial Narrow"/>
                <w:sz w:val="18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Сколько времени в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типичный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день Вы обычно проводите в положении сидя или полулежа?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15" w:color="auto" w:fill="auto"/>
            <w:vAlign w:val="center"/>
          </w:tcPr>
          <w:p w:rsidR="00571EE9" w:rsidRPr="00642FB6" w:rsidRDefault="000B0F92" w:rsidP="001D15CF">
            <w:pPr>
              <w:spacing w:before="16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: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минуты</w:t>
            </w:r>
          </w:p>
        </w:tc>
        <w:tc>
          <w:tcPr>
            <w:tcW w:w="26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bottom"/>
          </w:tcPr>
          <w:p w:rsidR="00571EE9" w:rsidRDefault="00571EE9" w:rsidP="00381F1C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571EE9" w:rsidRPr="00642FB6" w:rsidRDefault="00571EE9" w:rsidP="00381F1C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r w:rsidR="000B0F92" w:rsidRPr="0066337B">
              <w:rPr>
                <w:rFonts w:ascii="Arial Narrow" w:hAnsi="Arial Narrow"/>
                <w:sz w:val="20"/>
                <w:szCs w:val="20"/>
                <w:lang w:val="ru-RU"/>
              </w:rPr>
              <w:t>часов</w:t>
            </w:r>
            <w:r w:rsidR="000B0F92" w:rsidRPr="0066337B">
              <w:rPr>
                <w:rFonts w:ascii="Arial Narrow" w:hAnsi="Arial Narrow"/>
                <w:sz w:val="20"/>
                <w:szCs w:val="20"/>
              </w:rPr>
              <w:t xml:space="preserve">          </w:t>
            </w:r>
            <w:r w:rsidR="000B0F92"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71EE9" w:rsidRPr="001B2345" w:rsidRDefault="00571EE9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 xml:space="preserve">P16 </w:t>
            </w:r>
          </w:p>
          <w:p w:rsidR="00571EE9" w:rsidRPr="00642FB6" w:rsidRDefault="00571EE9" w:rsidP="001D15CF">
            <w:pPr>
              <w:jc w:val="center"/>
              <w:rPr>
                <w:rFonts w:ascii="Arial Narrow" w:hAnsi="Arial Narrow"/>
                <w:i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(a-b)</w:t>
            </w:r>
          </w:p>
        </w:tc>
      </w:tr>
    </w:tbl>
    <w:p w:rsidR="00257C5E" w:rsidRDefault="00257C5E" w:rsidP="004C324A"/>
    <w:p w:rsidR="00925A63" w:rsidRDefault="00925A63" w:rsidP="004C324A"/>
    <w:p w:rsidR="00925A63" w:rsidRDefault="00925A63" w:rsidP="004C324A"/>
    <w:p w:rsidR="00561E2E" w:rsidRPr="00372096" w:rsidRDefault="00561E2E">
      <w:pPr>
        <w:rPr>
          <w:sz w:val="2"/>
          <w:szCs w:val="2"/>
        </w:rPr>
      </w:pPr>
      <w:r>
        <w:br w:type="page"/>
      </w: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541"/>
        <w:gridCol w:w="2541"/>
        <w:gridCol w:w="1038"/>
      </w:tblGrid>
      <w:tr w:rsidR="00925A63" w:rsidRPr="00A74BAD" w:rsidTr="00925A63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925A63" w:rsidRPr="007555DB" w:rsidRDefault="00925A63" w:rsidP="00925A63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lang w:val="ru-RU"/>
              </w:rPr>
            </w:pPr>
            <w:bookmarkStart w:id="5" w:name="OLE_LINK11"/>
            <w:bookmarkStart w:id="6" w:name="OLE_LINK12"/>
            <w:r w:rsidRPr="007555DB">
              <w:rPr>
                <w:lang w:val="ru-RU"/>
              </w:rPr>
              <w:lastRenderedPageBreak/>
              <w:br w:type="page"/>
            </w:r>
            <w:r w:rsidR="007555DB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ОСНОВНОЙ МОДУЛЬ: </w:t>
            </w:r>
            <w:r w:rsidR="007555D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История </w:t>
            </w:r>
            <w:r w:rsidR="007555DB" w:rsidRPr="005B0812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повышенно</w:t>
            </w:r>
            <w:r w:rsidR="007555D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го</w:t>
            </w:r>
            <w:r w:rsidR="007555DB" w:rsidRPr="005B0812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7555D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артериального </w:t>
            </w:r>
            <w:r w:rsidR="007555DB" w:rsidRPr="005B0812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давлени</w:t>
            </w:r>
            <w:r w:rsidR="007555D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я</w:t>
            </w:r>
          </w:p>
        </w:tc>
      </w:tr>
      <w:bookmarkEnd w:id="5"/>
      <w:bookmarkEnd w:id="6"/>
      <w:tr w:rsidR="00B732AF" w:rsidRPr="00D17B37" w:rsidTr="000E157A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2AF" w:rsidRPr="0066337B" w:rsidRDefault="00B732AF" w:rsidP="00BE4721">
            <w:pPr>
              <w:keepNext/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732AF" w:rsidRPr="0066337B" w:rsidRDefault="00B732AF" w:rsidP="00BE4721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732AF" w:rsidRPr="0066337B" w:rsidRDefault="00B732AF" w:rsidP="00BE4721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A712E5" w:rsidRPr="00D17B37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B732AF" w:rsidRDefault="00A712E5" w:rsidP="00925A63">
            <w:pPr>
              <w:spacing w:before="40"/>
              <w:rPr>
                <w:rFonts w:ascii="Arial Narrow" w:hAnsi="Arial Narrow"/>
                <w:sz w:val="18"/>
                <w:szCs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Измеря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>л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ли 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>Ва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м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 xml:space="preserve"> артериальное</w:t>
            </w:r>
            <w:r w:rsidRPr="00A87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>давление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врач или другой 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>медицинский работник когда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-нибудь?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925A63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925A63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D17B37">
              <w:rPr>
                <w:rFonts w:ascii="Arial Narrow" w:hAnsi="Arial Narrow"/>
                <w:iCs/>
                <w:sz w:val="22"/>
                <w:szCs w:val="22"/>
              </w:rPr>
              <w:t>H1</w:t>
            </w:r>
          </w:p>
        </w:tc>
      </w:tr>
      <w:tr w:rsidR="00A712E5" w:rsidRPr="00A74BAD" w:rsidTr="0014319A">
        <w:trPr>
          <w:trHeight w:hRule="exact" w:val="362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925A63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712E5" w:rsidRPr="00A712E5" w:rsidRDefault="00A712E5" w:rsidP="00925A63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A712E5">
              <w:rPr>
                <w:rFonts w:ascii="Arial Narrow" w:hAnsi="Arial Narrow"/>
                <w:sz w:val="18"/>
                <w:lang w:val="ru-RU"/>
              </w:rPr>
              <w:t>2</w:t>
            </w:r>
            <w:r w:rsidRPr="00A712E5">
              <w:rPr>
                <w:rFonts w:ascii="Arial Narrow" w:hAnsi="Arial Narrow"/>
                <w:i/>
                <w:sz w:val="18"/>
                <w:lang w:val="ru-RU"/>
              </w:rPr>
              <w:t xml:space="preserve">   </w:t>
            </w:r>
            <w:r w:rsidR="0014319A">
              <w:rPr>
                <w:rFonts w:ascii="Arial Narrow" w:hAnsi="Arial Narrow"/>
                <w:sz w:val="20"/>
                <w:szCs w:val="20"/>
                <w:lang w:val="ru-RU"/>
              </w:rPr>
              <w:t>Если Н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ет, перейдите к  </w:t>
            </w:r>
            <w:r w:rsidRPr="00D17B37">
              <w:rPr>
                <w:rFonts w:ascii="Arial Narrow" w:hAnsi="Arial Narrow"/>
                <w:i/>
                <w:sz w:val="18"/>
              </w:rPr>
              <w:t>H</w:t>
            </w:r>
            <w:r w:rsidRPr="00A712E5">
              <w:rPr>
                <w:rFonts w:ascii="Arial Narrow" w:hAnsi="Arial Narrow"/>
                <w:i/>
                <w:sz w:val="18"/>
                <w:lang w:val="ru-RU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A712E5" w:rsidRDefault="00A712E5" w:rsidP="00925A63">
            <w:pPr>
              <w:jc w:val="center"/>
              <w:rPr>
                <w:rFonts w:ascii="Arial Narrow" w:hAnsi="Arial Narrow"/>
                <w:iCs/>
                <w:sz w:val="22"/>
                <w:szCs w:val="22"/>
                <w:lang w:val="ru-RU"/>
              </w:rPr>
            </w:pPr>
          </w:p>
        </w:tc>
      </w:tr>
      <w:tr w:rsidR="00A712E5" w:rsidRPr="00D17B37" w:rsidTr="00611765">
        <w:trPr>
          <w:trHeight w:hRule="exact" w:val="34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B732AF" w:rsidRDefault="00A712E5" w:rsidP="0014319A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732AF">
              <w:rPr>
                <w:rFonts w:ascii="Arial Narrow" w:hAnsi="Arial Narrow"/>
                <w:sz w:val="20"/>
                <w:szCs w:val="20"/>
                <w:lang w:val="ru-RU"/>
              </w:rPr>
              <w:t xml:space="preserve">Говорил ли Вам </w:t>
            </w:r>
            <w:r w:rsidR="0014319A" w:rsidRPr="00B732AF">
              <w:rPr>
                <w:rFonts w:ascii="Arial Narrow" w:hAnsi="Arial Narrow"/>
                <w:sz w:val="20"/>
                <w:szCs w:val="20"/>
                <w:lang w:val="ru-RU"/>
              </w:rPr>
              <w:t xml:space="preserve">когда-либо </w:t>
            </w:r>
            <w:r w:rsidRPr="00B732AF">
              <w:rPr>
                <w:rFonts w:ascii="Arial Narrow" w:hAnsi="Arial Narrow"/>
                <w:sz w:val="20"/>
                <w:szCs w:val="20"/>
                <w:lang w:val="ru-RU"/>
              </w:rPr>
              <w:t>врач или другой медицинский работник, что у Вас повышенное артериальное давление или гипертония?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925A63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925A63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D17B37">
              <w:rPr>
                <w:rFonts w:ascii="Arial Narrow" w:hAnsi="Arial Narrow"/>
                <w:iCs/>
                <w:sz w:val="22"/>
                <w:szCs w:val="22"/>
              </w:rPr>
              <w:t>H2a</w:t>
            </w:r>
          </w:p>
        </w:tc>
      </w:tr>
      <w:tr w:rsidR="00A712E5" w:rsidRPr="00A74BAD" w:rsidTr="0014319A">
        <w:trPr>
          <w:trHeight w:hRule="exact" w:val="50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A22F88" w:rsidRDefault="00A712E5" w:rsidP="00925A63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712E5" w:rsidRPr="00A712E5" w:rsidRDefault="00A712E5" w:rsidP="00925A63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A712E5">
              <w:rPr>
                <w:rFonts w:ascii="Arial Narrow" w:hAnsi="Arial Narrow"/>
                <w:sz w:val="18"/>
                <w:lang w:val="ru-RU"/>
              </w:rPr>
              <w:t xml:space="preserve">2    </w:t>
            </w:r>
            <w:r w:rsidR="0014319A">
              <w:rPr>
                <w:rFonts w:ascii="Arial Narrow" w:hAnsi="Arial Narrow"/>
                <w:sz w:val="20"/>
                <w:szCs w:val="20"/>
                <w:lang w:val="ru-RU"/>
              </w:rPr>
              <w:t>Если Н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ет, перейдите к  </w:t>
            </w:r>
            <w:r w:rsidRPr="00D17B37">
              <w:rPr>
                <w:rFonts w:ascii="Arial Narrow" w:hAnsi="Arial Narrow"/>
                <w:i/>
                <w:sz w:val="18"/>
              </w:rPr>
              <w:t>H</w:t>
            </w:r>
            <w:r w:rsidRPr="00A712E5">
              <w:rPr>
                <w:rFonts w:ascii="Arial Narrow" w:hAnsi="Arial Narrow"/>
                <w:i/>
                <w:sz w:val="18"/>
                <w:lang w:val="ru-RU"/>
              </w:rPr>
              <w:t>6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A712E5" w:rsidRDefault="00A712E5" w:rsidP="00925A63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A712E5" w:rsidRPr="00D17B37" w:rsidTr="00611765">
        <w:trPr>
          <w:trHeight w:val="36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B732AF" w:rsidRDefault="00A712E5" w:rsidP="00925A63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732AF">
              <w:rPr>
                <w:rFonts w:ascii="Arial Narrow" w:hAnsi="Arial Narrow"/>
                <w:sz w:val="20"/>
                <w:szCs w:val="20"/>
                <w:lang w:val="ru-RU"/>
              </w:rPr>
              <w:t>Говорил ли Вам врач или другой медицинский работник в течение последних 12 месяцев, что у Вас повышенное артериальное давление или гипертония?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345611">
            <w:pPr>
              <w:spacing w:before="6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925A63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D17B37">
              <w:rPr>
                <w:rFonts w:ascii="Arial Narrow" w:hAnsi="Arial Narrow"/>
                <w:iCs/>
                <w:sz w:val="22"/>
                <w:szCs w:val="22"/>
              </w:rPr>
              <w:t>H2b</w:t>
            </w:r>
          </w:p>
        </w:tc>
      </w:tr>
      <w:tr w:rsidR="00A712E5" w:rsidRPr="00D17B37" w:rsidTr="00611765">
        <w:trPr>
          <w:trHeight w:val="36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A712E5" w:rsidRPr="00A22F88" w:rsidRDefault="00A712E5" w:rsidP="00925A63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345611">
            <w:pPr>
              <w:spacing w:before="6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 xml:space="preserve">2 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A712E5" w:rsidRPr="00D17B37" w:rsidRDefault="00A712E5" w:rsidP="00925A63">
            <w:pPr>
              <w:jc w:val="center"/>
              <w:rPr>
                <w:rFonts w:ascii="Arial Narrow" w:hAnsi="Arial Narrow"/>
                <w:iCs/>
              </w:rPr>
            </w:pPr>
          </w:p>
        </w:tc>
      </w:tr>
      <w:tr w:rsidR="00A712E5" w:rsidRPr="00D17B37" w:rsidTr="00611765">
        <w:trPr>
          <w:trHeight w:val="353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B732AF" w:rsidRDefault="0014319A" w:rsidP="00D357D6">
            <w:pPr>
              <w:spacing w:before="40"/>
              <w:rPr>
                <w:rFonts w:ascii="Arial Narrow" w:hAnsi="Arial Narrow"/>
                <w:bCs/>
                <w:sz w:val="18"/>
                <w:lang w:val="ru-RU"/>
              </w:rPr>
            </w:pPr>
            <w:r>
              <w:rPr>
                <w:rFonts w:ascii="Arial Narrow" w:hAnsi="Arial Narrow" w:cs="Times New (W1)"/>
                <w:bCs/>
                <w:sz w:val="20"/>
                <w:szCs w:val="20"/>
                <w:lang w:val="ru-RU"/>
              </w:rPr>
              <w:t>В</w:t>
            </w:r>
            <w:r w:rsidR="00A712E5" w:rsidRPr="00B732AF">
              <w:rPr>
                <w:rFonts w:ascii="Arial Narrow" w:hAnsi="Arial Narrow" w:cs="Times New (W1)"/>
                <w:bCs/>
                <w:sz w:val="20"/>
                <w:szCs w:val="20"/>
                <w:lang w:val="ru-RU"/>
              </w:rPr>
              <w:t xml:space="preserve"> течение последних 2 недель</w:t>
            </w:r>
            <w:r>
              <w:rPr>
                <w:rFonts w:ascii="Arial Narrow" w:hAnsi="Arial Narrow" w:cs="Times New (W1)"/>
                <w:bCs/>
                <w:sz w:val="20"/>
                <w:szCs w:val="20"/>
                <w:lang w:val="ru-RU"/>
              </w:rPr>
              <w:t xml:space="preserve"> принимали ли Вы какие-либо лекарства (медицинские препараты) от повышенного артериального давления, выписанные врачом или другим медицинским сотрудником?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D357D6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D17B37">
              <w:rPr>
                <w:rFonts w:ascii="Arial Narrow" w:hAnsi="Arial Narrow"/>
                <w:bCs/>
                <w:sz w:val="22"/>
                <w:szCs w:val="22"/>
              </w:rPr>
              <w:t>H</w:t>
            </w: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</w:tr>
      <w:tr w:rsidR="00A712E5" w:rsidRPr="00D17B37" w:rsidTr="00611765">
        <w:trPr>
          <w:trHeight w:val="35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D357D6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A712E5" w:rsidRPr="00D17B37" w:rsidTr="00611765">
        <w:trPr>
          <w:trHeight w:val="353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B732AF" w:rsidRDefault="00A712E5" w:rsidP="001D15CF">
            <w:pPr>
              <w:spacing w:before="40"/>
              <w:rPr>
                <w:rFonts w:ascii="Arial Narrow" w:hAnsi="Arial Narrow"/>
                <w:bCs/>
                <w:sz w:val="18"/>
                <w:lang w:val="ru-RU"/>
              </w:rPr>
            </w:pPr>
            <w:r w:rsidRPr="00B732AF">
              <w:rPr>
                <w:rFonts w:ascii="Arial Narrow" w:hAnsi="Arial Narrow" w:cs="Times New (W1)"/>
                <w:bCs/>
                <w:sz w:val="20"/>
                <w:szCs w:val="20"/>
                <w:lang w:val="ru-RU"/>
              </w:rPr>
              <w:t>Обращались ли Вы когда-либо к народным целителям по поводу повышенного артериального давления или гипертонии?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D17B37">
              <w:rPr>
                <w:rFonts w:ascii="Arial Narrow" w:hAnsi="Arial Narrow"/>
                <w:bCs/>
                <w:sz w:val="22"/>
                <w:szCs w:val="22"/>
              </w:rPr>
              <w:t>H4</w:t>
            </w:r>
          </w:p>
        </w:tc>
      </w:tr>
      <w:tr w:rsidR="00A712E5" w:rsidRPr="00D17B37" w:rsidTr="00611765">
        <w:trPr>
          <w:trHeight w:val="35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A712E5" w:rsidRPr="00D17B37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B732AF" w:rsidRDefault="00A712E5" w:rsidP="0014319A">
            <w:pPr>
              <w:spacing w:before="40"/>
              <w:rPr>
                <w:rFonts w:ascii="Arial Narrow" w:hAnsi="Arial Narrow"/>
                <w:bCs/>
                <w:sz w:val="18"/>
                <w:lang w:val="ru-RU"/>
              </w:rPr>
            </w:pPr>
            <w:r w:rsidRPr="00B732AF">
              <w:rPr>
                <w:rFonts w:ascii="Arial Narrow" w:hAnsi="Arial Narrow" w:cs="Times New (W1)"/>
                <w:bCs/>
                <w:sz w:val="20"/>
                <w:szCs w:val="20"/>
                <w:lang w:val="ru-RU"/>
              </w:rPr>
              <w:t xml:space="preserve">Принимаете ли Вы в настоящее время какие-либо лекарственные травы или народные средства для лечения </w:t>
            </w:r>
            <w:r w:rsidR="0014319A">
              <w:rPr>
                <w:rFonts w:ascii="Arial Narrow" w:hAnsi="Arial Narrow" w:cs="Times New (W1)"/>
                <w:bCs/>
                <w:sz w:val="20"/>
                <w:szCs w:val="20"/>
                <w:lang w:val="ru-RU"/>
              </w:rPr>
              <w:t>повышенного артериального давления</w:t>
            </w:r>
            <w:r w:rsidRPr="00B732AF">
              <w:rPr>
                <w:rFonts w:ascii="Arial Narrow" w:hAnsi="Arial Narrow" w:cs="Times New (W1)"/>
                <w:bCs/>
                <w:sz w:val="20"/>
                <w:szCs w:val="20"/>
                <w:lang w:val="ru-RU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D17B37">
              <w:rPr>
                <w:rFonts w:ascii="Arial Narrow" w:hAnsi="Arial Narrow"/>
                <w:bCs/>
                <w:sz w:val="22"/>
                <w:szCs w:val="22"/>
              </w:rPr>
              <w:t>H5</w:t>
            </w:r>
          </w:p>
        </w:tc>
      </w:tr>
      <w:tr w:rsidR="00A712E5" w:rsidRPr="001B2345" w:rsidTr="00611765">
        <w:trPr>
          <w:trHeight w:hRule="exact" w:val="38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Pr="00D17B37" w:rsidRDefault="00A712E5" w:rsidP="001D15CF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A712E5" w:rsidRPr="0066337B" w:rsidRDefault="00A712E5" w:rsidP="00BE4721">
            <w:pPr>
              <w:keepNext/>
              <w:spacing w:before="4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2E5" w:rsidRDefault="00A712E5" w:rsidP="001D15CF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712E5" w:rsidRPr="001B2345" w:rsidRDefault="00A712E5" w:rsidP="001D15CF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A04DD9" w:rsidRDefault="00A04DD9" w:rsidP="004C324A"/>
    <w:tbl>
      <w:tblPr>
        <w:tblW w:w="10558" w:type="dxa"/>
        <w:jc w:val="center"/>
        <w:tblLayout w:type="fixed"/>
        <w:tblLook w:val="0000"/>
      </w:tblPr>
      <w:tblGrid>
        <w:gridCol w:w="4438"/>
        <w:gridCol w:w="2541"/>
        <w:gridCol w:w="2541"/>
        <w:gridCol w:w="1038"/>
      </w:tblGrid>
      <w:tr w:rsidR="005E6545" w:rsidRPr="00642FB6" w:rsidTr="00D357D6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5E6545" w:rsidRPr="00642FB6" w:rsidRDefault="005E6545" w:rsidP="00D357D6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</w:rPr>
            </w:pPr>
            <w:r>
              <w:br w:type="page"/>
            </w:r>
            <w:r w:rsidR="007555DB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ОСНОВНОЙ МОДУЛЬ</w:t>
            </w:r>
            <w:r w:rsidR="007555DB" w:rsidRPr="0066337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  <w:r w:rsidR="007555DB"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История д</w:t>
            </w:r>
            <w:r w:rsidR="007555DB" w:rsidRPr="0066337B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>иабет</w:t>
            </w:r>
            <w:r w:rsidR="007555DB">
              <w:rPr>
                <w:rFonts w:ascii="Arial Narrow" w:hAnsi="Arial Narrow"/>
                <w:b/>
                <w:bCs/>
                <w:sz w:val="20"/>
                <w:szCs w:val="20"/>
                <w:lang w:val="ru-RU" w:eastAsia="zh-CN" w:bidi="ar-EG"/>
              </w:rPr>
              <w:t>а</w:t>
            </w:r>
          </w:p>
        </w:tc>
      </w:tr>
      <w:tr w:rsidR="0061267E" w:rsidRPr="001B2345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A8737B" w:rsidRDefault="0061267E" w:rsidP="00BE4721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>Измерял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ся ли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 xml:space="preserve"> у Вас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когда-либо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 xml:space="preserve"> уровень сахара в крови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 врачом или другим медицинским работником</w:t>
            </w:r>
            <w:r w:rsidRPr="00A87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925A63" w:rsidRDefault="0061267E" w:rsidP="00D357D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H6</w:t>
            </w:r>
          </w:p>
        </w:tc>
      </w:tr>
      <w:tr w:rsidR="0061267E" w:rsidRPr="00A74BAD" w:rsidTr="00611765">
        <w:trPr>
          <w:trHeight w:hRule="exact" w:val="38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Default="0061267E" w:rsidP="00D357D6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267E" w:rsidRPr="0061267E" w:rsidRDefault="0061267E" w:rsidP="007A089E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61267E">
              <w:rPr>
                <w:rFonts w:ascii="Arial Narrow" w:hAnsi="Arial Narrow"/>
                <w:sz w:val="18"/>
                <w:lang w:val="ru-RU"/>
              </w:rPr>
              <w:t>2</w:t>
            </w:r>
            <w:r w:rsidRPr="0061267E">
              <w:rPr>
                <w:rFonts w:ascii="Arial Narrow" w:hAnsi="Arial Narrow"/>
                <w:i/>
                <w:sz w:val="18"/>
                <w:lang w:val="ru-RU"/>
              </w:rPr>
              <w:t xml:space="preserve">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Если нет, перейдите к  </w:t>
            </w:r>
            <w:r>
              <w:rPr>
                <w:rFonts w:ascii="Arial Narrow" w:hAnsi="Arial Narrow"/>
                <w:i/>
                <w:sz w:val="18"/>
              </w:rPr>
              <w:t>H</w:t>
            </w:r>
            <w:r w:rsidRPr="0061267E">
              <w:rPr>
                <w:rFonts w:ascii="Arial Narrow" w:hAnsi="Arial Narrow"/>
                <w:i/>
                <w:sz w:val="18"/>
                <w:lang w:val="ru-RU"/>
              </w:rPr>
              <w:t>12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61267E" w:rsidRDefault="0061267E" w:rsidP="00D357D6">
            <w:pPr>
              <w:jc w:val="center"/>
              <w:rPr>
                <w:rFonts w:ascii="Arial Narrow" w:hAnsi="Arial Narrow"/>
                <w:iCs/>
                <w:sz w:val="22"/>
                <w:szCs w:val="22"/>
                <w:lang w:val="ru-RU"/>
              </w:rPr>
            </w:pPr>
          </w:p>
        </w:tc>
      </w:tr>
      <w:tr w:rsidR="0061267E" w:rsidRPr="001B2345" w:rsidTr="00611765">
        <w:trPr>
          <w:trHeight w:hRule="exact" w:val="34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6337B" w:rsidRDefault="0061267E" w:rsidP="006A0545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Говорил ли Вам когда-либо </w:t>
            </w:r>
            <w:r w:rsidR="006A0545">
              <w:rPr>
                <w:rFonts w:ascii="Arial Narrow" w:hAnsi="Arial Narrow"/>
                <w:sz w:val="20"/>
                <w:szCs w:val="20"/>
                <w:lang w:val="ru-RU"/>
              </w:rPr>
              <w:t xml:space="preserve">врач или другой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медицинский работник, что у Вас повышен уровень сахара в крови, </w:t>
            </w:r>
            <w:r w:rsidR="006A0545">
              <w:rPr>
                <w:rFonts w:ascii="Arial Narrow" w:hAnsi="Arial Narrow"/>
                <w:sz w:val="20"/>
                <w:szCs w:val="20"/>
                <w:lang w:val="ru-RU"/>
              </w:rPr>
              <w:t>или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что </w:t>
            </w:r>
            <w:r w:rsidR="006A0545">
              <w:rPr>
                <w:rFonts w:ascii="Arial Narrow" w:hAnsi="Arial Narrow"/>
                <w:sz w:val="20"/>
                <w:szCs w:val="20"/>
                <w:lang w:val="ru-RU"/>
              </w:rPr>
              <w:t>у Вас диабет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925A63" w:rsidRDefault="0061267E" w:rsidP="00D357D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H7a</w:t>
            </w:r>
          </w:p>
        </w:tc>
      </w:tr>
      <w:tr w:rsidR="0061267E" w:rsidRPr="00A74BAD" w:rsidTr="00611765">
        <w:trPr>
          <w:trHeight w:hRule="exact" w:val="38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A22F88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267E" w:rsidRPr="00D74562" w:rsidRDefault="0061267E" w:rsidP="007A089E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D74562">
              <w:rPr>
                <w:rFonts w:ascii="Arial Narrow" w:hAnsi="Arial Narrow"/>
                <w:sz w:val="18"/>
                <w:lang w:val="ru-RU"/>
              </w:rPr>
              <w:t xml:space="preserve">2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Если нет, перейдите к  </w:t>
            </w:r>
            <w:r>
              <w:rPr>
                <w:rFonts w:ascii="Arial Narrow" w:hAnsi="Arial Narrow"/>
                <w:i/>
                <w:sz w:val="18"/>
              </w:rPr>
              <w:t>H</w:t>
            </w:r>
            <w:r w:rsidRPr="00D74562">
              <w:rPr>
                <w:rFonts w:ascii="Arial Narrow" w:hAnsi="Arial Narrow"/>
                <w:i/>
                <w:sz w:val="18"/>
                <w:lang w:val="ru-RU"/>
              </w:rPr>
              <w:t>12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D74562" w:rsidRDefault="0061267E" w:rsidP="00D357D6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61267E" w:rsidRPr="001B2345" w:rsidTr="00BE4721">
        <w:trPr>
          <w:trHeight w:val="36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61267E" w:rsidRPr="0066337B" w:rsidRDefault="0061267E" w:rsidP="00BE4721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Говорил ли Вам врач или другой медицинский работник </w:t>
            </w:r>
            <w:r w:rsidRPr="00F6123C">
              <w:rPr>
                <w:rFonts w:ascii="Arial Narrow" w:hAnsi="Arial Narrow"/>
                <w:b/>
                <w:sz w:val="20"/>
                <w:szCs w:val="20"/>
                <w:lang w:val="ru-RU"/>
              </w:rPr>
              <w:t>в течение последних 12 месяцев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, что у Вас повышен уровень сахара в крови, </w:t>
            </w:r>
            <w:r w:rsidR="006A0545">
              <w:rPr>
                <w:rFonts w:ascii="Arial Narrow" w:hAnsi="Arial Narrow"/>
                <w:sz w:val="20"/>
                <w:szCs w:val="20"/>
                <w:lang w:val="ru-RU"/>
              </w:rPr>
              <w:t>или</w:t>
            </w:r>
            <w:r w:rsidR="006A0545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что </w:t>
            </w:r>
            <w:r w:rsidR="006A0545">
              <w:rPr>
                <w:rFonts w:ascii="Arial Narrow" w:hAnsi="Arial Narrow"/>
                <w:sz w:val="20"/>
                <w:szCs w:val="20"/>
                <w:lang w:val="ru-RU"/>
              </w:rPr>
              <w:t>у Вас диабет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925A63" w:rsidRDefault="0061267E" w:rsidP="00D357D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H7b</w:t>
            </w:r>
          </w:p>
        </w:tc>
      </w:tr>
      <w:tr w:rsidR="0061267E" w:rsidRPr="001B2345" w:rsidTr="00611765">
        <w:trPr>
          <w:trHeight w:val="36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61267E" w:rsidRPr="00A22F88" w:rsidRDefault="0061267E" w:rsidP="00D357D6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Default="0061267E" w:rsidP="00D357D6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61267E" w:rsidRDefault="0061267E" w:rsidP="00D357D6">
            <w:pPr>
              <w:jc w:val="center"/>
              <w:rPr>
                <w:rFonts w:ascii="Arial Narrow" w:hAnsi="Arial Narrow"/>
                <w:iCs/>
              </w:rPr>
            </w:pPr>
          </w:p>
        </w:tc>
      </w:tr>
      <w:tr w:rsidR="0061267E" w:rsidRPr="00D17B37" w:rsidTr="00611765">
        <w:trPr>
          <w:trHeight w:val="353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2010AC" w:rsidRDefault="0061267E" w:rsidP="00BE4721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010AC">
              <w:rPr>
                <w:rFonts w:ascii="Arial Narrow" w:hAnsi="Arial Narrow"/>
                <w:sz w:val="20"/>
                <w:szCs w:val="20"/>
                <w:lang w:val="ru-RU"/>
              </w:rPr>
              <w:t>В течение последних 2 недель принимали ли Вы какие-либо лекарственные средства (медицинские препараты)</w:t>
            </w:r>
            <w:r w:rsidR="006A0545">
              <w:rPr>
                <w:rFonts w:ascii="Arial Narrow" w:hAnsi="Arial Narrow"/>
                <w:sz w:val="20"/>
                <w:szCs w:val="20"/>
                <w:lang w:val="ru-RU"/>
              </w:rPr>
              <w:t xml:space="preserve"> от диабета</w:t>
            </w:r>
            <w:r w:rsidRPr="002010AC">
              <w:rPr>
                <w:rFonts w:ascii="Arial Narrow" w:hAnsi="Arial Narrow"/>
                <w:sz w:val="20"/>
                <w:szCs w:val="20"/>
                <w:lang w:val="ru-RU"/>
              </w:rPr>
              <w:t xml:space="preserve">, назначенные врачом или другим медицинским работником?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D17B37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D17B37" w:rsidRDefault="0061267E" w:rsidP="007C3452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D17B37">
              <w:rPr>
                <w:rFonts w:ascii="Arial Narrow" w:hAnsi="Arial Narrow"/>
                <w:bCs/>
                <w:sz w:val="22"/>
                <w:szCs w:val="22"/>
              </w:rPr>
              <w:t>H</w:t>
            </w:r>
            <w:r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</w:tr>
      <w:tr w:rsidR="0061267E" w:rsidRPr="00D17B37" w:rsidTr="00611765">
        <w:trPr>
          <w:trHeight w:val="35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A22F88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D17B37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267E" w:rsidRPr="00D17B37" w:rsidRDefault="0061267E" w:rsidP="00D357D6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61267E" w:rsidRPr="00D17B37" w:rsidTr="00611765">
        <w:trPr>
          <w:trHeight w:val="353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1267E" w:rsidRDefault="006A0545" w:rsidP="00BE4721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Принимаете</w:t>
            </w:r>
            <w:r w:rsidR="0061267E" w:rsidRPr="002010AC">
              <w:rPr>
                <w:rFonts w:ascii="Arial Narrow" w:hAnsi="Arial Narrow"/>
                <w:sz w:val="20"/>
                <w:szCs w:val="20"/>
                <w:lang w:val="ru-RU"/>
              </w:rPr>
              <w:t xml:space="preserve"> ли Вы в настоящее время инсулин для лечения диабета, назначенный врачом или другим медицинским работником</w:t>
            </w:r>
            <w:r w:rsidR="0061267E" w:rsidRPr="0061267E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D17B37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D17B37" w:rsidRDefault="0061267E" w:rsidP="007C3452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D17B37">
              <w:rPr>
                <w:rFonts w:ascii="Arial Narrow" w:hAnsi="Arial Narrow"/>
                <w:bCs/>
                <w:sz w:val="22"/>
                <w:szCs w:val="22"/>
              </w:rPr>
              <w:t>H</w:t>
            </w:r>
            <w:r>
              <w:rPr>
                <w:rFonts w:ascii="Arial Narrow" w:hAnsi="Arial Narrow"/>
                <w:bCs/>
                <w:sz w:val="22"/>
                <w:szCs w:val="22"/>
              </w:rPr>
              <w:t>9</w:t>
            </w:r>
          </w:p>
        </w:tc>
      </w:tr>
      <w:tr w:rsidR="0061267E" w:rsidRPr="00D17B37" w:rsidTr="007555DB">
        <w:trPr>
          <w:trHeight w:val="454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D17B37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D17B37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D17B3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267E" w:rsidRPr="00D17B37" w:rsidRDefault="0061267E" w:rsidP="00D357D6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61267E" w:rsidRPr="001B2345" w:rsidTr="00611765">
        <w:trPr>
          <w:trHeight w:val="353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2010AC" w:rsidRDefault="0061267E" w:rsidP="00BE4721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010AC">
              <w:rPr>
                <w:rFonts w:ascii="Arial Narrow" w:hAnsi="Arial Narrow"/>
                <w:sz w:val="20"/>
                <w:szCs w:val="20"/>
                <w:lang w:val="ru-RU"/>
              </w:rPr>
              <w:t xml:space="preserve">Обращались ли Вы когда-либо к народным целителям по поводу </w:t>
            </w:r>
            <w:r w:rsidRPr="002010AC">
              <w:rPr>
                <w:rFonts w:ascii="Arial Narrow" w:hAnsi="Arial Narrow"/>
                <w:sz w:val="20"/>
                <w:szCs w:val="20"/>
                <w:lang w:val="ru-RU" w:bidi="ar-EG"/>
              </w:rPr>
              <w:t>диабета</w:t>
            </w:r>
            <w:r w:rsidR="006A0545">
              <w:rPr>
                <w:rFonts w:ascii="Arial Narrow" w:hAnsi="Arial Narrow"/>
                <w:sz w:val="20"/>
                <w:szCs w:val="20"/>
                <w:lang w:val="ru-RU" w:bidi="ar-EG"/>
              </w:rPr>
              <w:t xml:space="preserve"> или повышенного уровня сахара в крови</w:t>
            </w:r>
            <w:r w:rsidRPr="002010AC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1B2345" w:rsidRDefault="0061267E" w:rsidP="007C3452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</w:tr>
      <w:tr w:rsidR="0061267E" w:rsidRPr="001B2345" w:rsidTr="00611765">
        <w:trPr>
          <w:trHeight w:val="35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267E" w:rsidRPr="001B2345" w:rsidRDefault="0061267E" w:rsidP="00D357D6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</w:p>
        </w:tc>
      </w:tr>
      <w:tr w:rsidR="0061267E" w:rsidRPr="001B2345" w:rsidTr="00611765">
        <w:trPr>
          <w:trHeight w:val="353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2010AC" w:rsidRDefault="0061267E" w:rsidP="00BE4721">
            <w:pPr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2010AC">
              <w:rPr>
                <w:rFonts w:ascii="Arial Narrow" w:hAnsi="Arial Narrow"/>
                <w:sz w:val="20"/>
                <w:szCs w:val="20"/>
                <w:lang w:val="ru-RU"/>
              </w:rPr>
              <w:t>Принимаете ли Вы в настоящее время какие-либо лекарственные травы или народные средства для лечения диабета?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61267E" w:rsidRPr="001B2345" w:rsidRDefault="0061267E" w:rsidP="007C3452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H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11</w:t>
            </w:r>
          </w:p>
        </w:tc>
      </w:tr>
      <w:tr w:rsidR="0061267E" w:rsidRPr="001B2345" w:rsidTr="00611765">
        <w:trPr>
          <w:trHeight w:val="35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61267E" w:rsidRPr="0066337B" w:rsidRDefault="0061267E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67E" w:rsidRPr="00642FB6" w:rsidRDefault="0061267E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267E" w:rsidRPr="001B2345" w:rsidRDefault="0061267E" w:rsidP="00D357D6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</w:tbl>
    <w:p w:rsidR="00A04DD9" w:rsidRDefault="00A04DD9" w:rsidP="004C324A"/>
    <w:p w:rsidR="005E6545" w:rsidRPr="00372096" w:rsidRDefault="005E6545">
      <w:pPr>
        <w:rPr>
          <w:sz w:val="2"/>
          <w:szCs w:val="2"/>
        </w:rPr>
      </w:pPr>
      <w:r>
        <w:br w:type="page"/>
      </w:r>
    </w:p>
    <w:tbl>
      <w:tblPr>
        <w:tblW w:w="1167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</w:tblBorders>
        <w:shd w:val="clear" w:color="auto" w:fill="FFFFFF"/>
        <w:tblLayout w:type="fixed"/>
        <w:tblLook w:val="0000"/>
      </w:tblPr>
      <w:tblGrid>
        <w:gridCol w:w="710"/>
        <w:gridCol w:w="469"/>
        <w:gridCol w:w="3955"/>
        <w:gridCol w:w="469"/>
        <w:gridCol w:w="2241"/>
        <w:gridCol w:w="2387"/>
        <w:gridCol w:w="260"/>
        <w:gridCol w:w="209"/>
        <w:gridCol w:w="501"/>
        <w:gridCol w:w="469"/>
      </w:tblGrid>
      <w:tr w:rsidR="005E6545" w:rsidRPr="00A74BAD" w:rsidTr="002F65FB">
        <w:trPr>
          <w:gridAfter w:val="3"/>
          <w:wAfter w:w="1179" w:type="dxa"/>
          <w:cantSplit/>
          <w:trHeight w:val="300"/>
          <w:jc w:val="center"/>
        </w:trPr>
        <w:tc>
          <w:tcPr>
            <w:tcW w:w="1049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FFFFFF"/>
          </w:tcPr>
          <w:p w:rsidR="005E6545" w:rsidRPr="00C92EBC" w:rsidRDefault="00C92EBC" w:rsidP="00D357D6">
            <w:pPr>
              <w:spacing w:before="40" w:after="40"/>
              <w:rPr>
                <w:rFonts w:ascii="Arial Narrow" w:hAnsi="Arial Narrow"/>
                <w:i/>
                <w:highlight w:val="lightGray"/>
                <w:lang w:val="ru-RU"/>
              </w:rPr>
            </w:pPr>
            <w:r w:rsidRPr="00BE571A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lastRenderedPageBreak/>
              <w:t>ОСНОВНОЙ МОДУЛЬ: История повышенного общего холестерина</w:t>
            </w:r>
          </w:p>
        </w:tc>
      </w:tr>
      <w:tr w:rsidR="00C92EBC" w:rsidRPr="00D04CD4" w:rsidTr="00BE4721">
        <w:trPr>
          <w:gridBefore w:val="1"/>
          <w:gridAfter w:val="1"/>
          <w:wBefore w:w="710" w:type="dxa"/>
          <w:wAfter w:w="469" w:type="dxa"/>
          <w:cantSplit/>
          <w:trHeight w:val="300"/>
          <w:jc w:val="center"/>
        </w:trPr>
        <w:tc>
          <w:tcPr>
            <w:tcW w:w="4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2EBC" w:rsidRPr="00BE571A" w:rsidRDefault="00C92EBC" w:rsidP="00BE4721">
            <w:pPr>
              <w:keepNext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2EBC" w:rsidRPr="00BE571A" w:rsidRDefault="00C92EBC" w:rsidP="00BE4721">
            <w:pPr>
              <w:keepNext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97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2EBC" w:rsidRPr="00BE571A" w:rsidRDefault="00C92EBC" w:rsidP="00BE4721">
            <w:pPr>
              <w:keepNext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BE571A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3753A5" w:rsidRPr="00D04CD4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C92EBC" w:rsidRDefault="006A0545" w:rsidP="006A0545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Измерял</w:t>
            </w:r>
            <w:r w:rsidR="003753A5" w:rsidRPr="00BE571A">
              <w:rPr>
                <w:rFonts w:ascii="Arial Narrow" w:hAnsi="Arial Narrow"/>
                <w:sz w:val="20"/>
                <w:szCs w:val="20"/>
                <w:lang w:val="ru-RU"/>
              </w:rPr>
              <w:t xml:space="preserve"> ли Вам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врач или другой медицинский работник </w:t>
            </w:r>
            <w:r w:rsidR="003753A5" w:rsidRPr="00BE571A">
              <w:rPr>
                <w:rFonts w:ascii="Arial Narrow" w:hAnsi="Arial Narrow"/>
                <w:sz w:val="20"/>
                <w:szCs w:val="20"/>
                <w:lang w:val="ru-RU"/>
              </w:rPr>
              <w:t>когда-либо уровень холестерина (уровень жиров в крови)</w:t>
            </w:r>
            <w:r w:rsidR="003753A5" w:rsidRPr="00C92EBC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56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753A5" w:rsidRPr="00D04CD4" w:rsidRDefault="003753A5" w:rsidP="00D357D6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D04CD4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70" w:type="dxa"/>
            <w:gridSpan w:val="2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D04CD4" w:rsidRDefault="003753A5" w:rsidP="007A089E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H12</w:t>
            </w:r>
          </w:p>
        </w:tc>
      </w:tr>
      <w:tr w:rsidR="003753A5" w:rsidRPr="00A74BAD" w:rsidTr="00BE4721">
        <w:trPr>
          <w:gridBefore w:val="2"/>
          <w:wBefore w:w="1179" w:type="dxa"/>
          <w:cantSplit/>
          <w:trHeight w:hRule="exact" w:val="419"/>
          <w:jc w:val="center"/>
        </w:trPr>
        <w:tc>
          <w:tcPr>
            <w:tcW w:w="442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D04CD4" w:rsidRDefault="003753A5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2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53A5" w:rsidRPr="003753A5" w:rsidRDefault="003753A5" w:rsidP="00D357D6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3753A5">
              <w:rPr>
                <w:rFonts w:ascii="Arial Narrow" w:hAnsi="Arial Narrow"/>
                <w:sz w:val="18"/>
                <w:lang w:val="ru-RU"/>
              </w:rPr>
              <w:t xml:space="preserve">2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Если нет, перейдите к  </w:t>
            </w:r>
            <w:r>
              <w:rPr>
                <w:rFonts w:ascii="Arial Narrow" w:hAnsi="Arial Narrow"/>
                <w:i/>
                <w:sz w:val="18"/>
              </w:rPr>
              <w:t>H</w:t>
            </w:r>
            <w:r w:rsidRPr="003753A5">
              <w:rPr>
                <w:rFonts w:ascii="Arial Narrow" w:hAnsi="Arial Narrow"/>
                <w:i/>
                <w:sz w:val="18"/>
                <w:lang w:val="ru-RU"/>
              </w:rPr>
              <w:t>17</w:t>
            </w:r>
          </w:p>
        </w:tc>
        <w:tc>
          <w:tcPr>
            <w:tcW w:w="970" w:type="dxa"/>
            <w:gridSpan w:val="2"/>
            <w:vMerge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3753A5" w:rsidRDefault="003753A5" w:rsidP="00D357D6">
            <w:pPr>
              <w:jc w:val="center"/>
              <w:rPr>
                <w:rFonts w:ascii="Arial Narrow" w:hAnsi="Arial Narrow"/>
                <w:bCs/>
                <w:sz w:val="22"/>
                <w:szCs w:val="22"/>
                <w:lang w:val="ru-RU"/>
              </w:rPr>
            </w:pP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C92EBC" w:rsidRDefault="003753A5" w:rsidP="00D357D6">
            <w:pPr>
              <w:spacing w:before="40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 xml:space="preserve">Говорил ли Вам </w:t>
            </w:r>
            <w:r w:rsidR="006A0545">
              <w:rPr>
                <w:rFonts w:ascii="Arial Narrow" w:hAnsi="Arial Narrow"/>
                <w:sz w:val="20"/>
                <w:szCs w:val="20"/>
                <w:lang w:val="ru-RU"/>
              </w:rPr>
              <w:t xml:space="preserve">когда-либо </w:t>
            </w: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врач или другой медицинский работник, что у Вас повышенный уровень холестерина?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56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D357D6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70" w:type="dxa"/>
            <w:gridSpan w:val="2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7A089E">
            <w:pPr>
              <w:jc w:val="center"/>
              <w:rPr>
                <w:rFonts w:ascii="Arial Narrow" w:hAnsi="Arial Narrow"/>
                <w:bCs/>
                <w:iCs/>
                <w:sz w:val="22"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H1</w:t>
            </w: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3753A5" w:rsidRPr="00A74BAD" w:rsidTr="00BE4721">
        <w:trPr>
          <w:gridBefore w:val="2"/>
          <w:wBefore w:w="1179" w:type="dxa"/>
          <w:cantSplit/>
          <w:trHeight w:hRule="exact" w:val="415"/>
          <w:jc w:val="center"/>
        </w:trPr>
        <w:tc>
          <w:tcPr>
            <w:tcW w:w="442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241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53A5" w:rsidRPr="003753A5" w:rsidRDefault="003753A5" w:rsidP="00D357D6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3753A5">
              <w:rPr>
                <w:rFonts w:ascii="Arial Narrow" w:hAnsi="Arial Narrow"/>
                <w:sz w:val="18"/>
                <w:lang w:val="ru-RU"/>
              </w:rPr>
              <w:t xml:space="preserve">2  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Если нет, перейдите к  </w:t>
            </w:r>
            <w:r w:rsidRPr="00A22F88">
              <w:rPr>
                <w:rFonts w:ascii="Arial Narrow" w:hAnsi="Arial Narrow"/>
                <w:i/>
                <w:sz w:val="18"/>
              </w:rPr>
              <w:t>H</w:t>
            </w:r>
            <w:r w:rsidRPr="003753A5">
              <w:rPr>
                <w:rFonts w:ascii="Arial Narrow" w:hAnsi="Arial Narrow"/>
                <w:i/>
                <w:sz w:val="18"/>
                <w:lang w:val="ru-RU"/>
              </w:rPr>
              <w:t>17</w:t>
            </w:r>
          </w:p>
        </w:tc>
        <w:tc>
          <w:tcPr>
            <w:tcW w:w="970" w:type="dxa"/>
            <w:gridSpan w:val="2"/>
            <w:vMerge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3753A5" w:rsidRDefault="003753A5" w:rsidP="00D357D6">
            <w:pPr>
              <w:spacing w:before="40"/>
              <w:jc w:val="center"/>
              <w:rPr>
                <w:rFonts w:ascii="Arial Narrow" w:hAnsi="Arial Narrow"/>
                <w:b/>
                <w:sz w:val="22"/>
                <w:szCs w:val="22"/>
                <w:lang w:val="ru-RU"/>
              </w:rPr>
            </w:pP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C92EBC" w:rsidRDefault="003753A5" w:rsidP="007A089E">
            <w:pPr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За последние 12 месяцев говорил ли Вам врач или другой медицинский работник, что у Вас повышенный уровень холестерина?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A709F7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70" w:type="dxa"/>
            <w:gridSpan w:val="2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7A089E">
            <w:pPr>
              <w:spacing w:before="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A22F88">
              <w:rPr>
                <w:rFonts w:ascii="Arial Narrow" w:hAnsi="Arial Narrow"/>
                <w:sz w:val="22"/>
                <w:szCs w:val="22"/>
              </w:rPr>
              <w:t>b</w:t>
            </w: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53A5" w:rsidRPr="00A22F88" w:rsidRDefault="003753A5" w:rsidP="00A709F7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2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A709F7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0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A709F7">
            <w:pPr>
              <w:spacing w:before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6A0545" w:rsidRDefault="006A0545" w:rsidP="00A709F7">
            <w:pPr>
              <w:rPr>
                <w:rFonts w:ascii="Arial Narrow" w:hAnsi="Arial Narrow"/>
                <w:sz w:val="18"/>
                <w:lang w:val="ru-RU"/>
              </w:rPr>
            </w:pPr>
            <w:r w:rsidRPr="006A0545">
              <w:rPr>
                <w:rFonts w:ascii="Arial Narrow" w:hAnsi="Arial Narrow"/>
                <w:sz w:val="20"/>
                <w:szCs w:val="20"/>
                <w:lang w:val="ru-RU"/>
              </w:rPr>
              <w:t>В течение последних двух недель принимали ли Вы препараты (лекарства) от повышенного холестерина, выписанные врачом или другим медицинским работником?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A709F7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70" w:type="dxa"/>
            <w:gridSpan w:val="2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7A089E">
            <w:pPr>
              <w:spacing w:before="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3753A5" w:rsidRPr="00A22F88" w:rsidTr="006A0545">
        <w:trPr>
          <w:gridBefore w:val="2"/>
          <w:wBefore w:w="1179" w:type="dxa"/>
          <w:cantSplit/>
          <w:trHeight w:hRule="exact" w:val="565"/>
          <w:jc w:val="center"/>
        </w:trPr>
        <w:tc>
          <w:tcPr>
            <w:tcW w:w="44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53A5" w:rsidRPr="00A22F88" w:rsidRDefault="003753A5" w:rsidP="00A709F7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2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A709F7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0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A709F7">
            <w:pPr>
              <w:spacing w:before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C92EBC" w:rsidRDefault="003753A5" w:rsidP="00D357D6">
            <w:pPr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Обращались ли Вы когда-либо к народным целителям по поводу повышенного холестерина?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D357D6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70" w:type="dxa"/>
            <w:gridSpan w:val="2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7A089E">
            <w:pPr>
              <w:spacing w:before="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53A5" w:rsidRPr="00A22F88" w:rsidRDefault="003753A5" w:rsidP="00D357D6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2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D357D6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0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D357D6">
            <w:pPr>
              <w:spacing w:before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C92EBC" w:rsidRDefault="003753A5" w:rsidP="00611765">
            <w:pPr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Принимаете ли Вы в настоящее время какие-либо лекарственные травы или народные средства для лечения повышенного холестерина?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8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611765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970" w:type="dxa"/>
            <w:gridSpan w:val="2"/>
            <w:vMerge w:val="restart"/>
            <w:tcBorders>
              <w:left w:val="nil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611765">
            <w:pPr>
              <w:spacing w:before="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2F88">
              <w:rPr>
                <w:rFonts w:ascii="Arial Narrow" w:hAnsi="Arial Narrow"/>
                <w:sz w:val="22"/>
                <w:szCs w:val="22"/>
              </w:rPr>
              <w:t>H1</w:t>
            </w: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3753A5" w:rsidRPr="00A22F88" w:rsidTr="002F65FB">
        <w:trPr>
          <w:gridBefore w:val="2"/>
          <w:wBefore w:w="1179" w:type="dxa"/>
          <w:cantSplit/>
          <w:trHeight w:hRule="exact" w:val="352"/>
          <w:jc w:val="center"/>
        </w:trPr>
        <w:tc>
          <w:tcPr>
            <w:tcW w:w="44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53A5" w:rsidRPr="00A22F88" w:rsidRDefault="003753A5" w:rsidP="00611765">
            <w:pPr>
              <w:rPr>
                <w:rFonts w:ascii="Arial Narrow" w:hAnsi="Arial Narrow"/>
                <w:b/>
                <w:sz w:val="18"/>
                <w:u w:val="single"/>
              </w:rPr>
            </w:pPr>
          </w:p>
        </w:tc>
        <w:tc>
          <w:tcPr>
            <w:tcW w:w="22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53A5" w:rsidRPr="00A22F88" w:rsidRDefault="003753A5" w:rsidP="00611765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  <w:r w:rsidRPr="00A22F88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970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53A5" w:rsidRPr="00A22F88" w:rsidRDefault="003753A5" w:rsidP="00611765">
            <w:pPr>
              <w:spacing w:before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8767A1" w:rsidRPr="00A22F88" w:rsidRDefault="008767A1" w:rsidP="004C324A"/>
    <w:tbl>
      <w:tblPr>
        <w:tblW w:w="10558" w:type="dxa"/>
        <w:jc w:val="center"/>
        <w:tblLayout w:type="fixed"/>
        <w:tblLook w:val="0000"/>
      </w:tblPr>
      <w:tblGrid>
        <w:gridCol w:w="4438"/>
        <w:gridCol w:w="2541"/>
        <w:gridCol w:w="2541"/>
        <w:gridCol w:w="1038"/>
      </w:tblGrid>
      <w:tr w:rsidR="00582E8B" w:rsidRPr="00A74BAD" w:rsidTr="00D357D6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582E8B" w:rsidRPr="002F2425" w:rsidRDefault="00582E8B" w:rsidP="00D357D6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lang w:val="ru-RU"/>
              </w:rPr>
            </w:pPr>
            <w:r w:rsidRPr="002F2425">
              <w:rPr>
                <w:lang w:val="ru-RU"/>
              </w:rPr>
              <w:br w:type="page"/>
            </w:r>
            <w:r w:rsidR="002F2425" w:rsidRPr="00BE571A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ОСНОВНОЙ МОДУЛЬ: История сердечно-сосудистых заболеваний</w:t>
            </w:r>
          </w:p>
        </w:tc>
      </w:tr>
      <w:tr w:rsidR="002F2425" w:rsidRPr="00A22F88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2F2425" w:rsidRDefault="002F2425" w:rsidP="00BE4721">
            <w:pPr>
              <w:keepNext/>
              <w:rPr>
                <w:rFonts w:ascii="Arial Narrow" w:hAnsi="Arial Narrow"/>
                <w:bCs/>
                <w:sz w:val="20"/>
                <w:szCs w:val="20"/>
                <w:lang w:val="ru-RU"/>
              </w:rPr>
            </w:pPr>
            <w:r w:rsidRPr="002F2425">
              <w:rPr>
                <w:rFonts w:ascii="Arial Narrow" w:hAnsi="Arial Narrow"/>
                <w:sz w:val="20"/>
                <w:szCs w:val="20"/>
                <w:lang w:val="ru-RU"/>
              </w:rPr>
              <w:t>Был ли у Вас когда-либо сердечный приступ или боль в груди в связи с сердечным заболеванием  (стенокардия) или инсульт?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2F2425" w:rsidRPr="00BE571A" w:rsidRDefault="002F242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A22F88" w:rsidRDefault="002F2425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2425" w:rsidRPr="00A22F88" w:rsidRDefault="002F2425" w:rsidP="008B6565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A22F88">
              <w:rPr>
                <w:rFonts w:ascii="Arial Narrow" w:hAnsi="Arial Narrow"/>
                <w:iCs/>
                <w:sz w:val="22"/>
                <w:szCs w:val="22"/>
              </w:rPr>
              <w:t>H1</w:t>
            </w:r>
            <w:r>
              <w:rPr>
                <w:rFonts w:ascii="Arial Narrow" w:hAnsi="Arial Narrow"/>
                <w:iCs/>
                <w:sz w:val="22"/>
                <w:szCs w:val="22"/>
              </w:rPr>
              <w:t>7</w:t>
            </w:r>
          </w:p>
        </w:tc>
      </w:tr>
      <w:tr w:rsidR="002F2425" w:rsidRPr="00A22F88" w:rsidTr="00611765">
        <w:trPr>
          <w:trHeight w:hRule="exact" w:val="38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2F2425" w:rsidRDefault="002F2425" w:rsidP="00D357D6">
            <w:pPr>
              <w:spacing w:before="4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1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F2425" w:rsidRPr="00BE571A" w:rsidRDefault="002F242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A22F88" w:rsidRDefault="002F2425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2425" w:rsidRPr="00A22F88" w:rsidRDefault="002F2425" w:rsidP="00D357D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2F2425" w:rsidRPr="00A22F88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2F2425" w:rsidRDefault="006A0545" w:rsidP="006A0545">
            <w:pPr>
              <w:keepNext/>
              <w:rPr>
                <w:rFonts w:ascii="Arial Narrow" w:hAnsi="Arial Narrow"/>
                <w:bCs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В </w:t>
            </w:r>
            <w:r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настоящее время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п</w:t>
            </w:r>
            <w:r w:rsidR="002F2425"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ринимаете ли Вы </w:t>
            </w:r>
            <w:r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регулярно </w:t>
            </w:r>
            <w:r w:rsidR="002F2425" w:rsidRPr="002F2425">
              <w:rPr>
                <w:rFonts w:ascii="Arial Narrow" w:hAnsi="Arial Narrow"/>
                <w:sz w:val="20"/>
                <w:szCs w:val="20"/>
                <w:lang w:val="ru-RU"/>
              </w:rPr>
              <w:t>аспирин в целях профилактики или лечения заболеваний сердца?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2F2425" w:rsidRPr="00BE571A" w:rsidRDefault="002F242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A22F88" w:rsidRDefault="002F2425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2425" w:rsidRPr="00A22F88" w:rsidRDefault="002F2425" w:rsidP="008B6565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A22F88">
              <w:rPr>
                <w:rFonts w:ascii="Arial Narrow" w:hAnsi="Arial Narrow"/>
                <w:iCs/>
                <w:sz w:val="22"/>
                <w:szCs w:val="22"/>
              </w:rPr>
              <w:t>H</w:t>
            </w:r>
            <w:r>
              <w:rPr>
                <w:rFonts w:ascii="Arial Narrow" w:hAnsi="Arial Narrow"/>
                <w:iCs/>
                <w:sz w:val="22"/>
                <w:szCs w:val="22"/>
              </w:rPr>
              <w:t>18</w:t>
            </w:r>
          </w:p>
        </w:tc>
      </w:tr>
      <w:tr w:rsidR="002F2425" w:rsidRPr="00A22F88" w:rsidTr="00611765">
        <w:trPr>
          <w:trHeight w:hRule="exact" w:val="38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2F2425" w:rsidRDefault="002F2425" w:rsidP="00D357D6">
            <w:pPr>
              <w:spacing w:before="4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1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F2425" w:rsidRPr="00BE571A" w:rsidRDefault="002F242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A22F88" w:rsidRDefault="002F2425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2425" w:rsidRPr="00A22F88" w:rsidRDefault="002F2425" w:rsidP="00D357D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2F2425" w:rsidRPr="001B2345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2F2425" w:rsidRDefault="006A0545" w:rsidP="006A0545">
            <w:pPr>
              <w:keepNext/>
              <w:rPr>
                <w:rFonts w:ascii="Arial Narrow" w:hAnsi="Arial Narrow"/>
                <w:bCs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В</w:t>
            </w:r>
            <w:r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 настоящее время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п</w:t>
            </w:r>
            <w:r w:rsidR="002F2425"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ринимаете ли Вы </w:t>
            </w:r>
            <w:r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регулярно </w:t>
            </w:r>
            <w:r w:rsidR="002F2425"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статины </w:t>
            </w:r>
            <w:r w:rsidR="002F2425" w:rsidRPr="006A0545">
              <w:rPr>
                <w:rFonts w:ascii="Arial Narrow" w:hAnsi="Arial Narrow"/>
                <w:sz w:val="20"/>
                <w:szCs w:val="20"/>
                <w:lang w:val="ru-RU"/>
              </w:rPr>
              <w:t>(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л</w:t>
            </w:r>
            <w:r w:rsidR="00D062DF">
              <w:rPr>
                <w:rFonts w:ascii="Arial Narrow" w:hAnsi="Arial Narrow"/>
                <w:sz w:val="20"/>
                <w:szCs w:val="20"/>
                <w:lang w:val="ru-RU"/>
              </w:rPr>
              <w:t>ова</w:t>
            </w:r>
            <w:r w:rsidRPr="006A0545">
              <w:rPr>
                <w:rFonts w:ascii="Arial Narrow" w:hAnsi="Arial Narrow"/>
                <w:sz w:val="20"/>
                <w:szCs w:val="20"/>
                <w:lang w:val="ru-RU"/>
              </w:rPr>
              <w:t>статин</w:t>
            </w:r>
            <w:r w:rsidR="002F2425" w:rsidRPr="006A0545">
              <w:rPr>
                <w:rFonts w:ascii="Arial Narrow" w:hAnsi="Arial Narrow"/>
                <w:sz w:val="20"/>
                <w:szCs w:val="20"/>
                <w:lang w:val="ru-RU"/>
              </w:rPr>
              <w:t>/</w:t>
            </w:r>
            <w:r w:rsidRPr="006A0545">
              <w:rPr>
                <w:rFonts w:ascii="Arial Narrow" w:hAnsi="Arial Narrow"/>
                <w:sz w:val="20"/>
                <w:szCs w:val="20"/>
                <w:lang w:val="ru-RU"/>
              </w:rPr>
              <w:t xml:space="preserve"> симвастатин </w:t>
            </w:r>
            <w:r w:rsidR="002F2425" w:rsidRPr="006A0545">
              <w:rPr>
                <w:rFonts w:ascii="Arial Narrow" w:hAnsi="Arial Narrow"/>
                <w:sz w:val="20"/>
                <w:szCs w:val="20"/>
                <w:lang w:val="ru-RU"/>
              </w:rPr>
              <w:t>/</w:t>
            </w:r>
            <w:r w:rsidRPr="006A0545">
              <w:rPr>
                <w:rFonts w:ascii="Arial Narrow" w:hAnsi="Arial Narrow"/>
                <w:sz w:val="20"/>
                <w:szCs w:val="20"/>
                <w:lang w:val="ru-RU"/>
              </w:rPr>
              <w:t xml:space="preserve"> аторвастатин</w:t>
            </w:r>
            <w:r w:rsidRPr="002F2425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="002F2425" w:rsidRPr="002F2425">
              <w:rPr>
                <w:rFonts w:ascii="Arial Narrow" w:hAnsi="Arial Narrow"/>
                <w:sz w:val="20"/>
                <w:szCs w:val="20"/>
                <w:lang w:val="ru-RU"/>
              </w:rPr>
              <w:t>или другие статины) в целях профилактики или лечения заболеваний сердца?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2F2425" w:rsidRPr="00BE571A" w:rsidRDefault="002F242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25" w:rsidRPr="00A22F88" w:rsidRDefault="002F2425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2425" w:rsidRPr="00925A63" w:rsidRDefault="002F2425" w:rsidP="008B6565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 w:rsidRPr="00A22F88">
              <w:rPr>
                <w:rFonts w:ascii="Arial Narrow" w:hAnsi="Arial Narrow"/>
                <w:iCs/>
                <w:sz w:val="22"/>
                <w:szCs w:val="22"/>
              </w:rPr>
              <w:t>H</w:t>
            </w:r>
            <w:r>
              <w:rPr>
                <w:rFonts w:ascii="Arial Narrow" w:hAnsi="Arial Narrow"/>
                <w:iCs/>
                <w:sz w:val="22"/>
                <w:szCs w:val="22"/>
              </w:rPr>
              <w:t>19</w:t>
            </w:r>
          </w:p>
        </w:tc>
      </w:tr>
      <w:tr w:rsidR="003753A5" w:rsidRPr="001B2345" w:rsidTr="002F2425">
        <w:trPr>
          <w:trHeight w:hRule="exact" w:val="56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Default="003753A5" w:rsidP="00D357D6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Default="003753A5" w:rsidP="00D357D6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53A5" w:rsidRPr="00925A63" w:rsidRDefault="003753A5" w:rsidP="00D357D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</w:tbl>
    <w:p w:rsidR="00582E8B" w:rsidRDefault="00582E8B"/>
    <w:tbl>
      <w:tblPr>
        <w:tblW w:w="10959" w:type="dxa"/>
        <w:jc w:val="center"/>
        <w:tblInd w:w="-515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shd w:val="clear" w:color="auto" w:fill="FFFFFF"/>
        <w:tblLayout w:type="fixed"/>
        <w:tblLook w:val="0000"/>
      </w:tblPr>
      <w:tblGrid>
        <w:gridCol w:w="422"/>
        <w:gridCol w:w="3997"/>
        <w:gridCol w:w="2541"/>
        <w:gridCol w:w="2541"/>
        <w:gridCol w:w="1033"/>
        <w:gridCol w:w="425"/>
      </w:tblGrid>
      <w:tr w:rsidR="00280A95" w:rsidRPr="00A74BAD" w:rsidTr="002A5A30">
        <w:trPr>
          <w:gridBefore w:val="1"/>
          <w:wBefore w:w="422" w:type="dxa"/>
          <w:cantSplit/>
          <w:trHeight w:val="300"/>
          <w:jc w:val="center"/>
        </w:trPr>
        <w:tc>
          <w:tcPr>
            <w:tcW w:w="1053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FFFFFF"/>
          </w:tcPr>
          <w:p w:rsidR="00280A95" w:rsidRPr="004A26E8" w:rsidRDefault="004A26E8" w:rsidP="00280A95">
            <w:pPr>
              <w:spacing w:before="40" w:after="40"/>
              <w:rPr>
                <w:rFonts w:ascii="Arial Narrow" w:hAnsi="Arial Narrow"/>
                <w:b/>
                <w:bCs/>
                <w:i/>
                <w:highlight w:val="lightGray"/>
                <w:lang w:val="ru-RU"/>
              </w:rPr>
            </w:pPr>
            <w:r w:rsidRPr="004A26E8">
              <w:rPr>
                <w:rFonts w:ascii="Arial Narrow" w:hAnsi="Arial Narrow" w:cs="Arial"/>
                <w:b/>
                <w:bCs/>
                <w:sz w:val="20"/>
                <w:szCs w:val="20"/>
                <w:lang w:val="ru-RU"/>
              </w:rPr>
              <w:t>ОСНОВНОЙ МОДУЛЬ: Советы по здоровому образу жизни</w:t>
            </w:r>
          </w:p>
        </w:tc>
      </w:tr>
      <w:tr w:rsidR="00667F9C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246"/>
          <w:jc w:val="center"/>
        </w:trPr>
        <w:tc>
          <w:tcPr>
            <w:tcW w:w="1053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26E8" w:rsidRPr="00BE571A" w:rsidRDefault="004A26E8" w:rsidP="004A26E8">
            <w:pPr>
              <w:pStyle w:val="9"/>
              <w:tabs>
                <w:tab w:val="clear" w:pos="1450"/>
              </w:tabs>
              <w:spacing w:before="0"/>
              <w:rPr>
                <w:rFonts w:ascii="Arial Narrow" w:hAnsi="Arial Narrow"/>
                <w:i w:val="0"/>
                <w:iCs w:val="0"/>
                <w:sz w:val="18"/>
                <w:lang w:val="ru-RU"/>
              </w:rPr>
            </w:pPr>
            <w:r w:rsidRPr="00BE571A">
              <w:rPr>
                <w:rFonts w:ascii="Arial Narrow" w:hAnsi="Arial Narrow"/>
                <w:i w:val="0"/>
                <w:iCs w:val="0"/>
                <w:sz w:val="18"/>
                <w:lang w:val="ru-RU"/>
              </w:rPr>
              <w:t>В течение последних трех лет, рекомендовал ли врач или другой медицинский работник Вам делать что-либо из нижеперечисленного?</w:t>
            </w:r>
          </w:p>
          <w:p w:rsidR="00667F9C" w:rsidRPr="00A22F88" w:rsidRDefault="004A26E8" w:rsidP="006A0545">
            <w:pPr>
              <w:rPr>
                <w:lang w:val="en-NZ"/>
              </w:rPr>
            </w:pPr>
            <w:r w:rsidRPr="00BE571A">
              <w:rPr>
                <w:rFonts w:ascii="Arial Narrow" w:hAnsi="Arial Narrow"/>
                <w:i/>
                <w:sz w:val="18"/>
                <w:szCs w:val="18"/>
              </w:rPr>
              <w:t>(</w:t>
            </w:r>
            <w:r w:rsidR="006A0545">
              <w:rPr>
                <w:rFonts w:ascii="Arial Narrow" w:hAnsi="Arial Narrow"/>
                <w:i/>
                <w:sz w:val="18"/>
                <w:szCs w:val="18"/>
                <w:lang w:val="ru-RU"/>
              </w:rPr>
              <w:t>Ответить на каждый пункт</w:t>
            </w:r>
            <w:r w:rsidRPr="00BE571A">
              <w:rPr>
                <w:rFonts w:ascii="Arial Narrow" w:hAnsi="Arial Narrow"/>
                <w:i/>
                <w:sz w:val="18"/>
                <w:szCs w:val="18"/>
              </w:rPr>
              <w:t>)</w:t>
            </w: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hRule="exact" w:val="340"/>
          <w:jc w:val="center"/>
        </w:trPr>
        <w:tc>
          <w:tcPr>
            <w:tcW w:w="441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18"/>
                <w:lang w:val="ru-RU"/>
              </w:rPr>
              <w:t>Прекратить употребление табачной продукции или вовсе не начинать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61015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H2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hRule="exact" w:val="340"/>
          <w:jc w:val="center"/>
        </w:trPr>
        <w:tc>
          <w:tcPr>
            <w:tcW w:w="4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3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40"/>
          <w:jc w:val="center"/>
        </w:trPr>
        <w:tc>
          <w:tcPr>
            <w:tcW w:w="441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18"/>
                <w:lang w:val="ru-RU"/>
              </w:rPr>
              <w:t>Уменьшить употребление соли в еде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61015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H2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40"/>
          <w:jc w:val="center"/>
        </w:trPr>
        <w:tc>
          <w:tcPr>
            <w:tcW w:w="4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3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18"/>
                <w:lang w:val="ru-RU"/>
              </w:rPr>
              <w:t xml:space="preserve">Ежедневно употреблять  минимум пять порций фруктов и/или овощей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610153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H2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c</w:t>
            </w: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3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18"/>
                <w:lang w:val="ru-RU"/>
              </w:rPr>
              <w:t>Уменьшить употребление жиров в еде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610153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H2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d</w:t>
            </w: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3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BE571A" w:rsidRDefault="004A26E8" w:rsidP="006A0545">
            <w:pPr>
              <w:keepNext/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18"/>
                <w:lang w:val="ru-RU"/>
              </w:rPr>
              <w:t xml:space="preserve">Начать заниматься </w:t>
            </w:r>
            <w:r w:rsidR="006A0545">
              <w:rPr>
                <w:rFonts w:ascii="Arial Narrow" w:hAnsi="Arial Narrow"/>
                <w:sz w:val="18"/>
                <w:lang w:val="ru-RU"/>
              </w:rPr>
              <w:t xml:space="preserve">спортом </w:t>
            </w:r>
            <w:r w:rsidRPr="00BE571A">
              <w:rPr>
                <w:rFonts w:ascii="Arial Narrow" w:hAnsi="Arial Narrow"/>
                <w:sz w:val="18"/>
                <w:lang w:val="ru-RU"/>
              </w:rPr>
              <w:t xml:space="preserve">или </w:t>
            </w:r>
            <w:r w:rsidR="006A0545">
              <w:rPr>
                <w:rFonts w:ascii="Arial Narrow" w:hAnsi="Arial Narrow"/>
                <w:sz w:val="18"/>
                <w:lang w:val="ru-RU"/>
              </w:rPr>
              <w:t>увеличить уровень физической активности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610153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H2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e</w:t>
            </w: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spacing w:before="40"/>
              <w:rPr>
                <w:rFonts w:ascii="Arial Narrow" w:hAnsi="Arial Narrow"/>
                <w:sz w:val="18"/>
              </w:rPr>
            </w:pPr>
            <w:r w:rsidRPr="00A22F88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3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D357D6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4A26E8" w:rsidRPr="00D17B37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BE571A">
              <w:rPr>
                <w:rFonts w:ascii="Arial Narrow" w:hAnsi="Arial Narrow"/>
                <w:sz w:val="18"/>
                <w:lang w:val="ru-RU"/>
              </w:rPr>
              <w:t xml:space="preserve">Поддерживать </w:t>
            </w:r>
            <w:r w:rsidR="000F5264">
              <w:rPr>
                <w:rFonts w:ascii="Arial Narrow" w:hAnsi="Arial Narrow"/>
                <w:sz w:val="18"/>
                <w:lang w:val="ru-RU"/>
              </w:rPr>
              <w:t>нормальный (</w:t>
            </w:r>
            <w:r w:rsidRPr="00BE571A">
              <w:rPr>
                <w:rFonts w:ascii="Arial Narrow" w:hAnsi="Arial Narrow"/>
                <w:sz w:val="18"/>
                <w:lang w:val="ru-RU"/>
              </w:rPr>
              <w:t>здоровый</w:t>
            </w:r>
            <w:r w:rsidR="000F5264">
              <w:rPr>
                <w:rFonts w:ascii="Arial Narrow" w:hAnsi="Arial Narrow"/>
                <w:sz w:val="18"/>
                <w:lang w:val="ru-RU"/>
              </w:rPr>
              <w:t>)</w:t>
            </w:r>
            <w:r w:rsidRPr="00BE571A">
              <w:rPr>
                <w:rFonts w:ascii="Arial Narrow" w:hAnsi="Arial Narrow"/>
                <w:sz w:val="18"/>
                <w:lang w:val="ru-RU"/>
              </w:rPr>
              <w:t xml:space="preserve"> вес тела или похудеть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4A26E8" w:rsidRPr="00BE571A" w:rsidRDefault="004A26E8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A26E8" w:rsidRPr="004A26E8" w:rsidRDefault="004A26E8" w:rsidP="00D357D6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4A26E8">
              <w:rPr>
                <w:rFonts w:ascii="Arial Narrow" w:hAnsi="Arial Narrow"/>
                <w:sz w:val="18"/>
                <w:lang w:val="ru-RU"/>
              </w:rPr>
              <w:t xml:space="preserve">1     </w:t>
            </w:r>
            <w:r w:rsidRPr="004A26E8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Pr="00BE571A">
              <w:rPr>
                <w:rFonts w:ascii="Arial Narrow" w:hAnsi="Arial Narrow"/>
                <w:i/>
                <w:sz w:val="18"/>
                <w:lang w:val="ru-RU"/>
              </w:rPr>
              <w:t xml:space="preserve">Если респондент мужчина перейдите к </w:t>
            </w:r>
            <w:r w:rsidRPr="00BE571A">
              <w:rPr>
                <w:rFonts w:ascii="Arial Narrow" w:hAnsi="Arial Narrow"/>
                <w:i/>
                <w:sz w:val="18"/>
              </w:rPr>
              <w:t>M</w:t>
            </w:r>
            <w:r w:rsidRPr="00BE571A">
              <w:rPr>
                <w:rFonts w:ascii="Arial Narrow" w:hAnsi="Arial Narrow"/>
                <w:i/>
                <w:sz w:val="18"/>
                <w:lang w:val="ru-RU"/>
              </w:rPr>
              <w:t>1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A26E8" w:rsidRPr="00A22F88" w:rsidRDefault="004A26E8" w:rsidP="00610153">
            <w:pPr>
              <w:jc w:val="center"/>
              <w:rPr>
                <w:rFonts w:ascii="Arial Narrow" w:hAnsi="Arial Narrow"/>
                <w:bCs/>
                <w:i/>
                <w:sz w:val="18"/>
              </w:rPr>
            </w:pPr>
            <w:r w:rsidRPr="00A22F88">
              <w:rPr>
                <w:rFonts w:ascii="Arial Narrow" w:hAnsi="Arial Narrow"/>
                <w:bCs/>
                <w:sz w:val="22"/>
                <w:szCs w:val="22"/>
              </w:rPr>
              <w:t>H2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</w:t>
            </w:r>
            <w:r w:rsidRPr="00A22F88">
              <w:rPr>
                <w:rFonts w:ascii="Arial Narrow" w:hAnsi="Arial Narrow"/>
                <w:bCs/>
                <w:sz w:val="22"/>
                <w:szCs w:val="22"/>
              </w:rPr>
              <w:t>f</w:t>
            </w:r>
          </w:p>
        </w:tc>
      </w:tr>
      <w:tr w:rsidR="003753A5" w:rsidRPr="00A74BAD" w:rsidTr="002A5A30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shd w:val="clear" w:color="auto" w:fill="auto"/>
        </w:tblPrEx>
        <w:trPr>
          <w:gridAfter w:val="1"/>
          <w:wAfter w:w="425" w:type="dxa"/>
          <w:trHeight w:val="360"/>
          <w:jc w:val="center"/>
        </w:trPr>
        <w:tc>
          <w:tcPr>
            <w:tcW w:w="441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D17B37" w:rsidRDefault="003753A5" w:rsidP="00D357D6">
            <w:pPr>
              <w:pStyle w:val="TableTextBasic"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4A26E8" w:rsidRDefault="003753A5" w:rsidP="00D357D6">
            <w:pPr>
              <w:spacing w:before="40"/>
              <w:rPr>
                <w:rFonts w:ascii="Arial Narrow" w:hAnsi="Arial Narrow"/>
                <w:sz w:val="18"/>
                <w:lang w:val="ru-RU"/>
              </w:rPr>
            </w:pPr>
            <w:r w:rsidRPr="004A26E8">
              <w:rPr>
                <w:rFonts w:ascii="Arial Narrow" w:hAnsi="Arial Narrow"/>
                <w:sz w:val="18"/>
                <w:lang w:val="ru-RU"/>
              </w:rPr>
              <w:t xml:space="preserve">2     </w:t>
            </w:r>
            <w:r w:rsidRPr="004A26E8">
              <w:rPr>
                <w:rFonts w:ascii="Arial Narrow" w:hAnsi="Arial Narrow"/>
                <w:i/>
                <w:sz w:val="18"/>
                <w:lang w:val="ru-RU"/>
              </w:rPr>
              <w:t xml:space="preserve"> </w:t>
            </w:r>
            <w:r w:rsidR="004A26E8" w:rsidRPr="00BE571A">
              <w:rPr>
                <w:rFonts w:ascii="Arial Narrow" w:hAnsi="Arial Narrow"/>
                <w:i/>
                <w:sz w:val="18"/>
                <w:lang w:val="ru-RU"/>
              </w:rPr>
              <w:t xml:space="preserve">Если респондент мужчина перейдите к </w:t>
            </w:r>
            <w:r w:rsidR="004A26E8" w:rsidRPr="00BE571A">
              <w:rPr>
                <w:rFonts w:ascii="Arial Narrow" w:hAnsi="Arial Narrow"/>
                <w:i/>
                <w:sz w:val="18"/>
              </w:rPr>
              <w:t>M</w:t>
            </w:r>
            <w:r w:rsidR="004A26E8" w:rsidRPr="00BE571A">
              <w:rPr>
                <w:rFonts w:ascii="Arial Narrow" w:hAnsi="Arial Narrow"/>
                <w:i/>
                <w:sz w:val="18"/>
                <w:lang w:val="ru-RU"/>
              </w:rPr>
              <w:t>1</w:t>
            </w:r>
          </w:p>
        </w:tc>
        <w:tc>
          <w:tcPr>
            <w:tcW w:w="1033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53A5" w:rsidRPr="004A26E8" w:rsidRDefault="003753A5" w:rsidP="00D357D6">
            <w:pPr>
              <w:rPr>
                <w:rFonts w:ascii="Arial Narrow" w:hAnsi="Arial Narrow"/>
                <w:bCs/>
                <w:i/>
                <w:iCs/>
                <w:sz w:val="18"/>
                <w:lang w:val="ru-RU"/>
              </w:rPr>
            </w:pPr>
          </w:p>
        </w:tc>
      </w:tr>
    </w:tbl>
    <w:p w:rsidR="00A04DD9" w:rsidRPr="004A26E8" w:rsidRDefault="00A04DD9" w:rsidP="004C324A">
      <w:pPr>
        <w:rPr>
          <w:lang w:val="ru-RU"/>
        </w:rPr>
      </w:pPr>
    </w:p>
    <w:p w:rsidR="008B6565" w:rsidRPr="004A26E8" w:rsidRDefault="008B6565" w:rsidP="004C324A">
      <w:pPr>
        <w:rPr>
          <w:lang w:val="ru-RU"/>
        </w:rPr>
      </w:pPr>
    </w:p>
    <w:p w:rsidR="00372096" w:rsidRPr="004A26E8" w:rsidRDefault="00372096" w:rsidP="004C324A">
      <w:pPr>
        <w:rPr>
          <w:lang w:val="ru-RU"/>
        </w:rPr>
      </w:pPr>
    </w:p>
    <w:p w:rsidR="002A5A30" w:rsidRPr="004A26E8" w:rsidRDefault="002A5A30" w:rsidP="004C324A">
      <w:pPr>
        <w:rPr>
          <w:lang w:val="ru-RU"/>
        </w:rPr>
      </w:pPr>
    </w:p>
    <w:p w:rsidR="002A5A30" w:rsidRPr="004A26E8" w:rsidRDefault="002A5A30" w:rsidP="004C324A">
      <w:pPr>
        <w:rPr>
          <w:lang w:val="ru-RU"/>
        </w:rPr>
      </w:pPr>
    </w:p>
    <w:p w:rsidR="008B6565" w:rsidRPr="004A26E8" w:rsidRDefault="008B6565" w:rsidP="004C324A">
      <w:pPr>
        <w:rPr>
          <w:lang w:val="ru-RU"/>
        </w:rPr>
      </w:pP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541"/>
        <w:gridCol w:w="2541"/>
        <w:gridCol w:w="1038"/>
      </w:tblGrid>
      <w:tr w:rsidR="00751A31" w:rsidRPr="00A74BAD" w:rsidTr="00751A31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751A31" w:rsidRPr="00790691" w:rsidRDefault="00751A31" w:rsidP="00790691">
            <w:pPr>
              <w:tabs>
                <w:tab w:val="right" w:pos="1450"/>
              </w:tabs>
              <w:spacing w:before="40" w:after="40"/>
              <w:rPr>
                <w:rFonts w:ascii="Arial Narrow" w:hAnsi="Arial Narrow"/>
                <w:b/>
                <w:lang w:val="ru-RU"/>
              </w:rPr>
            </w:pPr>
            <w:r w:rsidRPr="004A26E8">
              <w:rPr>
                <w:lang w:val="ru-RU"/>
              </w:rPr>
              <w:br w:type="page"/>
            </w:r>
            <w:r>
              <w:rPr>
                <w:rFonts w:ascii="Arial Narrow" w:hAnsi="Arial Narrow"/>
                <w:b/>
              </w:rPr>
              <w:t>CORE</w:t>
            </w:r>
            <w:r w:rsidRPr="00790691">
              <w:rPr>
                <w:rFonts w:ascii="Arial Narrow" w:hAnsi="Arial Narrow"/>
                <w:b/>
                <w:lang w:val="ru-RU"/>
              </w:rPr>
              <w:t xml:space="preserve"> (</w:t>
            </w:r>
            <w:r w:rsidR="00790691">
              <w:rPr>
                <w:rFonts w:ascii="Arial Narrow" w:hAnsi="Arial Narrow"/>
                <w:b/>
                <w:lang w:val="ru-RU"/>
              </w:rPr>
              <w:t>только для женщин</w:t>
            </w:r>
            <w:r w:rsidRPr="00790691">
              <w:rPr>
                <w:rFonts w:ascii="Arial Narrow" w:hAnsi="Arial Narrow"/>
                <w:b/>
                <w:lang w:val="ru-RU"/>
              </w:rPr>
              <w:t xml:space="preserve">): </w:t>
            </w:r>
            <w:r w:rsidR="00790691">
              <w:rPr>
                <w:rFonts w:ascii="Arial Narrow" w:hAnsi="Arial Narrow"/>
                <w:b/>
                <w:lang w:val="ru-RU"/>
              </w:rPr>
              <w:t>Скрининг рака шейки матки</w:t>
            </w:r>
          </w:p>
        </w:tc>
      </w:tr>
      <w:tr w:rsidR="007476C3" w:rsidRPr="00A74BAD" w:rsidTr="007D2DE5">
        <w:trPr>
          <w:trHeight w:val="302"/>
          <w:jc w:val="center"/>
        </w:trPr>
        <w:tc>
          <w:tcPr>
            <w:tcW w:w="1055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76C3" w:rsidRPr="00000C78" w:rsidRDefault="00000C78" w:rsidP="00790691">
            <w:pPr>
              <w:spacing w:before="40" w:after="4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BE571A">
              <w:rPr>
                <w:rFonts w:ascii="Arial Narrow" w:hAnsi="Arial Narrow"/>
                <w:bCs/>
                <w:sz w:val="20"/>
                <w:szCs w:val="20"/>
                <w:lang w:val="ru-RU"/>
              </w:rPr>
              <w:t>Следующие вопросы касаются профилактики рака шейки матки. Скрининг рака шейки матки осуществляется при помощи различ</w:t>
            </w:r>
            <w:r w:rsidR="00B07861">
              <w:rPr>
                <w:rFonts w:ascii="Arial Narrow" w:hAnsi="Arial Narrow"/>
                <w:bCs/>
                <w:sz w:val="20"/>
                <w:szCs w:val="20"/>
                <w:lang w:val="ru-RU"/>
              </w:rPr>
              <w:t xml:space="preserve">ных тестов, таких как визуальный осмотр </w:t>
            </w:r>
            <w:r w:rsidR="00B07861" w:rsidRPr="00BE571A">
              <w:rPr>
                <w:rFonts w:ascii="Arial Narrow" w:hAnsi="Arial Narrow"/>
                <w:bCs/>
                <w:sz w:val="20"/>
                <w:szCs w:val="20"/>
                <w:lang w:val="ru-RU"/>
              </w:rPr>
              <w:t>шейки матки</w:t>
            </w:r>
            <w:r w:rsidR="00B07861">
              <w:rPr>
                <w:rFonts w:ascii="Arial Narrow" w:hAnsi="Arial Narrow"/>
                <w:bCs/>
                <w:sz w:val="20"/>
                <w:szCs w:val="20"/>
                <w:lang w:val="ru-RU"/>
              </w:rPr>
              <w:t xml:space="preserve"> в сочетании с пробой</w:t>
            </w:r>
            <w:r w:rsidRPr="00BE571A">
              <w:rPr>
                <w:rFonts w:ascii="Arial Narrow" w:hAnsi="Arial Narrow"/>
                <w:bCs/>
                <w:sz w:val="20"/>
                <w:szCs w:val="20"/>
                <w:lang w:val="ru-RU"/>
              </w:rPr>
              <w:t xml:space="preserve"> </w:t>
            </w:r>
            <w:r w:rsidR="000F5264">
              <w:rPr>
                <w:rFonts w:ascii="Arial Narrow" w:hAnsi="Arial Narrow"/>
                <w:bCs/>
                <w:sz w:val="20"/>
                <w:szCs w:val="20"/>
                <w:lang w:val="ru-RU"/>
              </w:rPr>
              <w:t xml:space="preserve">с </w:t>
            </w:r>
            <w:r w:rsidRPr="00BE571A">
              <w:rPr>
                <w:rFonts w:ascii="Arial Narrow" w:hAnsi="Arial Narrow"/>
                <w:bCs/>
                <w:sz w:val="20"/>
                <w:szCs w:val="20"/>
                <w:lang w:val="ru-RU"/>
              </w:rPr>
              <w:t>уксусной кислотой (ВУК), ПАП тест или тест Вируса Папилломы Человека. ВУК- это осмотр поверхности шейки</w:t>
            </w:r>
            <w:r w:rsidR="000F5264">
              <w:rPr>
                <w:rFonts w:ascii="Arial Narrow" w:hAnsi="Arial Narrow"/>
                <w:bCs/>
                <w:sz w:val="20"/>
                <w:szCs w:val="20"/>
                <w:lang w:val="ru-RU"/>
              </w:rPr>
              <w:t xml:space="preserve"> матки после нанесения</w:t>
            </w:r>
            <w:r w:rsidRPr="00BE571A">
              <w:rPr>
                <w:rFonts w:ascii="Arial Narrow" w:hAnsi="Arial Narrow"/>
                <w:bCs/>
                <w:sz w:val="20"/>
                <w:szCs w:val="20"/>
                <w:lang w:val="ru-RU"/>
              </w:rPr>
              <w:t xml:space="preserve"> на неё </w:t>
            </w:r>
            <w:r w:rsidR="000F5264">
              <w:rPr>
                <w:rFonts w:ascii="Arial Narrow" w:hAnsi="Arial Narrow"/>
                <w:bCs/>
                <w:sz w:val="20"/>
                <w:szCs w:val="20"/>
                <w:lang w:val="ru-RU"/>
              </w:rPr>
              <w:t>3</w:t>
            </w:r>
            <w:r w:rsidRPr="00BE571A">
              <w:rPr>
                <w:rFonts w:ascii="Arial Narrow" w:hAnsi="Arial Narrow"/>
                <w:bCs/>
                <w:sz w:val="20"/>
                <w:szCs w:val="20"/>
                <w:lang w:val="ru-RU"/>
              </w:rPr>
              <w:t>% уксусной кислоты</w:t>
            </w: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 xml:space="preserve">. Для проведения ПАП теста и ВПЧ теста, врач или медсестра протирают  влагалище тампоном, </w:t>
            </w:r>
            <w:r w:rsidR="000F5264">
              <w:rPr>
                <w:rFonts w:ascii="Arial Narrow" w:hAnsi="Arial Narrow"/>
                <w:sz w:val="20"/>
                <w:szCs w:val="20"/>
                <w:lang w:val="ru-RU"/>
              </w:rPr>
              <w:t>тем самым производя</w:t>
            </w: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 xml:space="preserve"> забор цервикального мазка</w:t>
            </w:r>
            <w:r w:rsidR="000F5264">
              <w:rPr>
                <w:rFonts w:ascii="Arial Narrow" w:hAnsi="Arial Narrow"/>
                <w:sz w:val="20"/>
                <w:szCs w:val="20"/>
                <w:lang w:val="ru-RU"/>
              </w:rPr>
              <w:t>,</w:t>
            </w: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 xml:space="preserve"> и отправляют его в лабораторию. </w:t>
            </w:r>
            <w:r w:rsidR="000F5264">
              <w:rPr>
                <w:rFonts w:ascii="Arial Narrow" w:hAnsi="Arial Narrow"/>
                <w:sz w:val="20"/>
                <w:szCs w:val="20"/>
                <w:lang w:val="ru-RU"/>
              </w:rPr>
              <w:t>В</w:t>
            </w: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 xml:space="preserve">озможно, Вам </w:t>
            </w:r>
            <w:r w:rsidR="000F5264">
              <w:rPr>
                <w:rFonts w:ascii="Arial Narrow" w:hAnsi="Arial Narrow"/>
                <w:sz w:val="20"/>
                <w:szCs w:val="20"/>
                <w:lang w:val="ru-RU"/>
              </w:rPr>
              <w:t>предложили самостоятельно</w:t>
            </w: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 xml:space="preserve"> взять мазок из влагалища. </w:t>
            </w:r>
            <w:r w:rsidR="00B07861">
              <w:rPr>
                <w:rFonts w:ascii="Arial Narrow" w:hAnsi="Arial Narrow"/>
                <w:sz w:val="20"/>
                <w:szCs w:val="20"/>
                <w:lang w:val="ru-RU"/>
              </w:rPr>
              <w:t>Лаборатория проверяет наличие атипичных клеточных изменений в случае, если ПАП тест был сделан, или проверяют наличие папиллом</w:t>
            </w:r>
            <w:r w:rsidR="00790691">
              <w:rPr>
                <w:rFonts w:ascii="Arial Narrow" w:hAnsi="Arial Narrow"/>
                <w:sz w:val="20"/>
                <w:szCs w:val="20"/>
                <w:lang w:val="ru-RU"/>
              </w:rPr>
              <w:t>о</w:t>
            </w:r>
            <w:r w:rsidR="00B07861">
              <w:rPr>
                <w:rFonts w:ascii="Arial Narrow" w:hAnsi="Arial Narrow"/>
                <w:sz w:val="20"/>
                <w:szCs w:val="20"/>
                <w:lang w:val="ru-RU"/>
              </w:rPr>
              <w:t>вируса, если был сделан ВПЧ тест.</w:t>
            </w:r>
          </w:p>
        </w:tc>
      </w:tr>
      <w:tr w:rsidR="00000C78" w:rsidRPr="00642FB6" w:rsidTr="00751A31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C78" w:rsidRPr="00000C78" w:rsidRDefault="00000C78" w:rsidP="00000C78">
            <w:pPr>
              <w:keepNext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000C78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Вопросы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0C78" w:rsidRPr="00000C78" w:rsidRDefault="00000C78" w:rsidP="00BE4721">
            <w:pPr>
              <w:keepNext/>
              <w:tabs>
                <w:tab w:val="right" w:pos="317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000C78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Ответы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0C78" w:rsidRPr="00000C78" w:rsidRDefault="00000C78" w:rsidP="00BE4721">
            <w:pPr>
              <w:keepNext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</w:pPr>
            <w:r w:rsidRPr="00000C78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3753A5" w:rsidRPr="001B2345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000C78" w:rsidRDefault="00000C78" w:rsidP="00CB7979">
            <w:pPr>
              <w:spacing w:before="40"/>
              <w:rPr>
                <w:rFonts w:ascii="Arial Narrow" w:hAnsi="Arial Narrow"/>
                <w:sz w:val="18"/>
                <w:szCs w:val="18"/>
                <w:lang w:val="ru-RU"/>
              </w:rPr>
            </w:pPr>
            <w:r w:rsidRPr="00BE571A">
              <w:rPr>
                <w:rFonts w:ascii="Arial Narrow" w:hAnsi="Arial Narrow"/>
                <w:sz w:val="18"/>
                <w:szCs w:val="18"/>
                <w:lang w:val="ru-RU"/>
              </w:rPr>
              <w:t>Проходили ли Вы когда-либо скрининг на рак шейки матки при помощи вышеописанных методов?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Default="003753A5" w:rsidP="00751A3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3753A5" w:rsidRPr="00925A63" w:rsidRDefault="003753A5" w:rsidP="00751A31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CX1</w:t>
            </w:r>
          </w:p>
        </w:tc>
      </w:tr>
      <w:tr w:rsidR="003753A5" w:rsidRPr="001B2345" w:rsidTr="00611765">
        <w:trPr>
          <w:trHeight w:hRule="exact" w:val="38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Default="003753A5" w:rsidP="00751A3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753A5" w:rsidRDefault="003753A5" w:rsidP="00751A3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3753A5" w:rsidRPr="00925A63" w:rsidRDefault="003753A5" w:rsidP="00751A31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2D0D84" w:rsidRPr="001B2345" w:rsidTr="00611765">
        <w:trPr>
          <w:trHeight w:hRule="exact" w:val="366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D84" w:rsidRDefault="002D0D84" w:rsidP="00751A31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D0D84" w:rsidRDefault="00000C78" w:rsidP="003A2AB0">
            <w:pPr>
              <w:spacing w:before="40"/>
              <w:jc w:val="right"/>
              <w:rPr>
                <w:rFonts w:ascii="Arial Narrow" w:hAnsi="Arial Narrow"/>
                <w:sz w:val="18"/>
              </w:rPr>
            </w:pPr>
            <w:r w:rsidRPr="00BE571A">
              <w:rPr>
                <w:rFonts w:ascii="Arial Narrow" w:hAnsi="Arial Narrow"/>
                <w:sz w:val="18"/>
                <w:lang w:val="ru-RU"/>
              </w:rPr>
              <w:t>Не знаю</w:t>
            </w:r>
          </w:p>
        </w:tc>
        <w:tc>
          <w:tcPr>
            <w:tcW w:w="25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D84" w:rsidRDefault="002D0D84" w:rsidP="00751A31">
            <w:pPr>
              <w:spacing w:before="4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77</w:t>
            </w:r>
          </w:p>
        </w:tc>
        <w:tc>
          <w:tcPr>
            <w:tcW w:w="1038" w:type="dxa"/>
            <w:vMerge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0D84" w:rsidRPr="00925A63" w:rsidRDefault="002D0D84" w:rsidP="00751A31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</w:tbl>
    <w:p w:rsidR="00751A31" w:rsidRDefault="00751A31" w:rsidP="004C324A"/>
    <w:p w:rsidR="004319F1" w:rsidRDefault="004319F1" w:rsidP="004C324A"/>
    <w:p w:rsidR="00582E8B" w:rsidRPr="00273234" w:rsidRDefault="00582E8B">
      <w:pPr>
        <w:rPr>
          <w:sz w:val="2"/>
          <w:szCs w:val="2"/>
        </w:rPr>
      </w:pPr>
      <w:r>
        <w:br w:type="page"/>
      </w:r>
    </w:p>
    <w:tbl>
      <w:tblPr>
        <w:tblW w:w="105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58"/>
      </w:tblGrid>
      <w:tr w:rsidR="00925A63" w:rsidRPr="00BF28E4" w:rsidTr="00570A25">
        <w:trPr>
          <w:cantSplit/>
          <w:trHeight w:val="798"/>
          <w:jc w:val="center"/>
        </w:trPr>
        <w:tc>
          <w:tcPr>
            <w:tcW w:w="10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925A63" w:rsidRPr="00BE4721" w:rsidRDefault="00C21DC4" w:rsidP="00925A63">
            <w:pPr>
              <w:keepNext/>
              <w:tabs>
                <w:tab w:val="left" w:pos="426"/>
              </w:tabs>
              <w:spacing w:before="96"/>
              <w:jc w:val="center"/>
              <w:rPr>
                <w:rFonts w:ascii="Verdana" w:hAnsi="Verdana" w:cs="Arial (W1)"/>
                <w:b/>
                <w:bCs/>
                <w:color w:val="FFFFFF"/>
              </w:rPr>
            </w:pPr>
            <w:r>
              <w:lastRenderedPageBreak/>
              <w:br w:type="page"/>
            </w:r>
            <w:r w:rsidR="00925A63">
              <w:br w:type="page"/>
            </w:r>
            <w:r w:rsidR="00925A63">
              <w:br w:type="page"/>
            </w:r>
            <w:r w:rsidR="00925A63" w:rsidRPr="00BF28E4">
              <w:rPr>
                <w:rFonts w:cs="Arial (W1)"/>
                <w:b/>
                <w:bCs/>
                <w:color w:val="FFFFFF"/>
              </w:rPr>
              <w:br w:type="page"/>
            </w:r>
            <w:r w:rsidR="00C373A3" w:rsidRPr="00BE4721">
              <w:rPr>
                <w:rFonts w:ascii="Verdana" w:hAnsi="Verdana" w:cs="Arial (W1)"/>
                <w:b/>
                <w:bCs/>
                <w:color w:val="FFFFFF"/>
                <w:sz w:val="20"/>
                <w:szCs w:val="20"/>
                <w:lang w:val="ru-RU"/>
              </w:rPr>
              <w:t>Этап</w:t>
            </w:r>
            <w:r w:rsidR="00C373A3" w:rsidRPr="00BE4721">
              <w:rPr>
                <w:rFonts w:ascii="Verdana" w:hAnsi="Verdana" w:cs="Arial (W1)"/>
                <w:b/>
                <w:bCs/>
                <w:color w:val="FFFFFF"/>
                <w:sz w:val="20"/>
                <w:szCs w:val="20"/>
              </w:rPr>
              <w:t xml:space="preserve"> 2</w:t>
            </w:r>
            <w:r w:rsidR="00C373A3" w:rsidRPr="00BE4721">
              <w:rPr>
                <w:rFonts w:ascii="Verdana" w:hAnsi="Verdana" w:cs="Arial (W1)"/>
                <w:b/>
                <w:bCs/>
                <w:color w:val="FFFFFF"/>
                <w:sz w:val="20"/>
                <w:szCs w:val="20"/>
                <w:lang w:val="ru-RU"/>
              </w:rPr>
              <w:t xml:space="preserve"> Данные физического осмотра</w:t>
            </w:r>
          </w:p>
        </w:tc>
      </w:tr>
    </w:tbl>
    <w:p w:rsidR="00570A25" w:rsidRPr="00A50D8D" w:rsidRDefault="00570A25" w:rsidP="00570A25">
      <w:pPr>
        <w:ind w:left="-595"/>
        <w:rPr>
          <w:color w:val="FF6600"/>
        </w:rPr>
      </w:pP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541"/>
        <w:gridCol w:w="2541"/>
        <w:gridCol w:w="1038"/>
      </w:tblGrid>
      <w:tr w:rsidR="00272AA1" w:rsidRPr="00C373A3" w:rsidTr="00B11971">
        <w:trPr>
          <w:trHeight w:val="353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272AA1" w:rsidRPr="00C373A3" w:rsidRDefault="00C373A3" w:rsidP="007C3AA2">
            <w:pPr>
              <w:rPr>
                <w:rFonts w:ascii="Arial Narrow" w:hAnsi="Arial Narrow"/>
                <w:bCs/>
                <w:i/>
                <w:iCs/>
                <w:sz w:val="18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ОСНОВНОЙ МОДУЛЬ: </w:t>
            </w:r>
            <w:r w:rsidRPr="003D5751">
              <w:rPr>
                <w:rFonts w:ascii="Arial Narrow" w:hAnsi="Arial Narrow"/>
                <w:b/>
                <w:sz w:val="20"/>
                <w:szCs w:val="20"/>
                <w:lang w:val="ru-RU"/>
              </w:rPr>
              <w:t>Артериальное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</w:t>
            </w:r>
            <w:r w:rsidRPr="006B71F3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давление </w:t>
            </w:r>
          </w:p>
        </w:tc>
      </w:tr>
      <w:tr w:rsidR="00C373A3" w:rsidRPr="00642FB6" w:rsidTr="001A0DDF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000C78" w:rsidRDefault="007C3AA2" w:rsidP="00BE4721">
            <w:pPr>
              <w:keepNext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000C78" w:rsidRDefault="007C3AA2" w:rsidP="00BE4721">
            <w:pPr>
              <w:keepNext/>
              <w:tabs>
                <w:tab w:val="right" w:pos="317"/>
              </w:tabs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000C78" w:rsidRDefault="00C373A3" w:rsidP="00BE4721">
            <w:pPr>
              <w:keepNext/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</w:pPr>
            <w:r w:rsidRPr="00000C78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F325A1" w:rsidRPr="001B2345" w:rsidTr="00611765">
        <w:trPr>
          <w:trHeight w:hRule="exact" w:val="500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A1" w:rsidRPr="00C373A3" w:rsidRDefault="00C373A3" w:rsidP="007C3AA2">
            <w:pPr>
              <w:pStyle w:val="TableTextBasic"/>
              <w:spacing w:before="20"/>
              <w:rPr>
                <w:rFonts w:ascii="Arial Narrow" w:hAnsi="Arial Narrow"/>
                <w:i/>
                <w:iCs/>
                <w:color w:val="FF660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Идентификатор лица, </w:t>
            </w:r>
            <w:r w:rsidRPr="00200426">
              <w:rPr>
                <w:rFonts w:ascii="Arial Narrow" w:hAnsi="Arial Narrow"/>
                <w:sz w:val="20"/>
                <w:szCs w:val="20"/>
                <w:lang w:val="ru-RU"/>
              </w:rPr>
              <w:t>измеряющего артериальное давление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F325A1" w:rsidRPr="00C373A3" w:rsidRDefault="00F325A1" w:rsidP="00B11971">
            <w:pPr>
              <w:spacing w:before="20"/>
              <w:jc w:val="right"/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A1" w:rsidRPr="00642FB6" w:rsidRDefault="00F325A1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25A1" w:rsidRPr="001B2345" w:rsidRDefault="00F325A1" w:rsidP="00B11971">
            <w:pPr>
              <w:spacing w:before="20"/>
              <w:jc w:val="center"/>
              <w:rPr>
                <w:rFonts w:ascii="Arial Narrow" w:hAnsi="Arial Narrow"/>
                <w:bCs/>
                <w:sz w:val="22"/>
              </w:rPr>
            </w:pPr>
            <w:r>
              <w:rPr>
                <w:rFonts w:ascii="Arial Narrow" w:hAnsi="Arial Narrow"/>
                <w:bCs/>
                <w:sz w:val="22"/>
              </w:rPr>
              <w:t>M1</w:t>
            </w:r>
          </w:p>
        </w:tc>
      </w:tr>
      <w:tr w:rsidR="00F325A1" w:rsidRPr="001B2345" w:rsidTr="00611765">
        <w:trPr>
          <w:trHeight w:val="353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A1" w:rsidRPr="00C373A3" w:rsidRDefault="00C373A3" w:rsidP="007C3AA2">
            <w:pPr>
              <w:pStyle w:val="TableTextBasic"/>
              <w:spacing w:before="20"/>
              <w:rPr>
                <w:rFonts w:ascii="Arial Narrow" w:hAnsi="Arial Narrow"/>
                <w:i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Идентификатор 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инструмента для измерения</w:t>
            </w:r>
            <w:r w:rsidRPr="00200426">
              <w:rPr>
                <w:rFonts w:ascii="Arial Narrow" w:hAnsi="Arial Narrow"/>
                <w:sz w:val="20"/>
                <w:szCs w:val="20"/>
                <w:lang w:val="ru-RU"/>
              </w:rPr>
              <w:t xml:space="preserve"> артериально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го</w:t>
            </w:r>
            <w:r w:rsidRPr="00200426">
              <w:rPr>
                <w:rFonts w:ascii="Arial Narrow" w:hAnsi="Arial Narrow"/>
                <w:sz w:val="20"/>
                <w:szCs w:val="20"/>
                <w:lang w:val="ru-RU"/>
              </w:rPr>
              <w:t xml:space="preserve"> давлени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я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F325A1" w:rsidRPr="00C373A3" w:rsidRDefault="00F325A1" w:rsidP="00B11971">
            <w:pPr>
              <w:spacing w:before="20"/>
              <w:jc w:val="right"/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A1" w:rsidRPr="00A42F92" w:rsidRDefault="00F325A1" w:rsidP="00B11971">
            <w:pPr>
              <w:pStyle w:val="TableText0"/>
              <w:spacing w:before="240"/>
              <w:ind w:right="12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42F92">
              <w:rPr>
                <w:rFonts w:ascii="Arial Narrow" w:hAnsi="Arial Narrow" w:cs="Times New (W1)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25A1" w:rsidRPr="001B2345" w:rsidRDefault="00F325A1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2</w:t>
            </w:r>
          </w:p>
        </w:tc>
      </w:tr>
      <w:tr w:rsidR="00C373A3" w:rsidRPr="001B2345" w:rsidTr="00611765">
        <w:trPr>
          <w:trHeight w:hRule="exact" w:val="280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Default="00C373A3" w:rsidP="00C373A3">
            <w:pPr>
              <w:pStyle w:val="TableTextBasic"/>
              <w:keepNext/>
              <w:spacing w:before="2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Размер манжетки тонометра</w:t>
            </w:r>
          </w:p>
          <w:p w:rsidR="00C373A3" w:rsidRPr="00ED60E5" w:rsidRDefault="00C373A3" w:rsidP="00B11971">
            <w:pPr>
              <w:pStyle w:val="TableTextBasic"/>
              <w:spacing w:before="20"/>
              <w:rPr>
                <w:rFonts w:ascii="Arial Narrow" w:hAnsi="Arial Narrow"/>
                <w:b/>
                <w:i/>
                <w:iCs/>
                <w:color w:val="FF6600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Маленький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3</w:t>
            </w:r>
          </w:p>
        </w:tc>
      </w:tr>
      <w:tr w:rsidR="00C373A3" w:rsidRPr="001B2345" w:rsidTr="00611765">
        <w:trPr>
          <w:trHeight w:hRule="exact" w:val="28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Средний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C373A3" w:rsidRPr="001B2345" w:rsidTr="00611765">
        <w:trPr>
          <w:trHeight w:hRule="exact" w:val="28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Большой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3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C373A3" w:rsidRPr="001B2345" w:rsidTr="00611765">
        <w:trPr>
          <w:trHeight w:val="435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Default="00C373A3" w:rsidP="00BE4721">
            <w:pPr>
              <w:pStyle w:val="TableText0"/>
              <w:keepNext/>
              <w:tabs>
                <w:tab w:val="right" w:pos="3436"/>
              </w:tabs>
              <w:spacing w:before="20"/>
              <w:rPr>
                <w:rFonts w:ascii="Arial Narrow" w:hAnsi="Arial Narrow"/>
                <w:color w:val="FF6600"/>
                <w:sz w:val="20"/>
                <w:szCs w:val="20"/>
                <w:lang w:val="ru-RU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Показание</w:t>
            </w:r>
            <w:r w:rsidRPr="00687B76">
              <w:rPr>
                <w:rFonts w:ascii="Arial Narrow" w:hAnsi="Arial Narrow"/>
                <w:sz w:val="20"/>
                <w:szCs w:val="20"/>
                <w:lang w:val="ru-RU"/>
              </w:rPr>
              <w:t xml:space="preserve"> 1</w:t>
            </w:r>
          </w:p>
          <w:p w:rsidR="00C373A3" w:rsidRPr="008162CC" w:rsidRDefault="00C373A3" w:rsidP="00BE4721">
            <w:pPr>
              <w:rPr>
                <w:lang w:val="ru-RU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687B76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Систолическое</w:t>
            </w:r>
            <w:r w:rsidRPr="00687B76">
              <w:rPr>
                <w:rFonts w:ascii="Arial Narrow" w:hAnsi="Arial Narrow"/>
                <w:sz w:val="20"/>
                <w:szCs w:val="20"/>
                <w:lang w:val="ru-RU"/>
              </w:rPr>
              <w:t xml:space="preserve"> (</w:t>
            </w: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мм рт.ст.</w:t>
            </w:r>
            <w:r w:rsidRPr="00687B76">
              <w:rPr>
                <w:rFonts w:ascii="Arial Narrow" w:hAnsi="Arial Narrow"/>
                <w:sz w:val="20"/>
                <w:szCs w:val="20"/>
                <w:lang w:val="ru-RU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A067E7" w:rsidRDefault="00C373A3" w:rsidP="00B11971">
            <w:pPr>
              <w:tabs>
                <w:tab w:val="left" w:pos="487"/>
                <w:tab w:val="left" w:pos="844"/>
              </w:tabs>
              <w:spacing w:before="2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M4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C373A3" w:rsidRPr="001B2345" w:rsidTr="00611765">
        <w:trPr>
          <w:trHeight w:val="434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A22F88" w:rsidRDefault="00C373A3" w:rsidP="00B11971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 w:bidi="ar-EG"/>
              </w:rPr>
              <w:t>Диастолическое</w:t>
            </w:r>
            <w:r w:rsidRPr="00687B76">
              <w:rPr>
                <w:rFonts w:ascii="Arial Narrow" w:hAnsi="Arial Narrow"/>
                <w:sz w:val="20"/>
                <w:szCs w:val="20"/>
                <w:lang w:val="ru-RU"/>
              </w:rPr>
              <w:t xml:space="preserve"> ( </w:t>
            </w: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мм рт.ст.</w:t>
            </w:r>
            <w:r w:rsidRPr="003F5990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C373A3" w:rsidRPr="001B2345" w:rsidTr="00611765">
        <w:trPr>
          <w:trHeight w:val="435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pStyle w:val="TableText0"/>
              <w:keepNext/>
              <w:spacing w:before="20"/>
              <w:ind w:right="36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Показание</w:t>
            </w:r>
            <w:r w:rsidRPr="003F5990">
              <w:rPr>
                <w:rFonts w:ascii="Arial Narrow" w:hAnsi="Arial Narrow"/>
                <w:sz w:val="20"/>
                <w:szCs w:val="20"/>
                <w:lang w:val="en-GB"/>
              </w:rPr>
              <w:t xml:space="preserve"> </w:t>
            </w: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2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Систолическое</w:t>
            </w:r>
            <w:r w:rsidRPr="003F5990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мм рт.ст.</w:t>
            </w:r>
            <w:r w:rsidRPr="003F5990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  <w:r w:rsidRPr="00641692">
              <w:rPr>
                <w:rFonts w:ascii="Arial Narrow" w:hAnsi="Arial Narrow"/>
                <w:i/>
                <w:iCs/>
                <w:sz w:val="18"/>
              </w:rPr>
              <w:t xml:space="preserve"> 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i/>
                <w:iCs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M5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C373A3" w:rsidRPr="001B2345" w:rsidTr="00611765">
        <w:trPr>
          <w:trHeight w:val="434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A22F88" w:rsidRDefault="00C373A3" w:rsidP="00B11971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 w:bidi="ar-EG"/>
              </w:rPr>
              <w:t>Диастолическое</w:t>
            </w:r>
            <w:r w:rsidRPr="003F5990">
              <w:rPr>
                <w:rFonts w:ascii="Arial Narrow" w:hAnsi="Arial Narrow"/>
                <w:sz w:val="20"/>
                <w:szCs w:val="20"/>
              </w:rPr>
              <w:t xml:space="preserve"> ( </w:t>
            </w: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мм рт.ст.</w:t>
            </w:r>
            <w:r w:rsidRPr="003F5990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M5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C373A3" w:rsidRPr="001B2345" w:rsidTr="00611765">
        <w:trPr>
          <w:trHeight w:val="424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pStyle w:val="TableText0"/>
              <w:keepNext/>
              <w:tabs>
                <w:tab w:val="right" w:pos="3436"/>
              </w:tabs>
              <w:spacing w:before="2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 xml:space="preserve">Показание </w:t>
            </w:r>
            <w:r w:rsidRPr="003F5990">
              <w:rPr>
                <w:rFonts w:ascii="Arial Narrow" w:hAnsi="Arial Narrow"/>
                <w:sz w:val="20"/>
                <w:szCs w:val="20"/>
                <w:lang w:val="en-GB"/>
              </w:rPr>
              <w:t xml:space="preserve"> 3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Систолическое</w:t>
            </w:r>
            <w:r w:rsidRPr="003F5990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мм рт.ст.</w:t>
            </w:r>
            <w:r w:rsidRPr="003F5990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M6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a</w:t>
            </w:r>
          </w:p>
        </w:tc>
      </w:tr>
      <w:tr w:rsidR="00C373A3" w:rsidRPr="001B2345" w:rsidTr="00611765">
        <w:trPr>
          <w:trHeight w:val="437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A22F88" w:rsidRDefault="00C373A3" w:rsidP="00B11971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3F5990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3F5990">
              <w:rPr>
                <w:rFonts w:ascii="Arial Narrow" w:hAnsi="Arial Narrow"/>
                <w:sz w:val="20"/>
                <w:szCs w:val="20"/>
                <w:lang w:val="ru-RU" w:bidi="ar-EG"/>
              </w:rPr>
              <w:t>Диастолическое</w:t>
            </w:r>
            <w:r w:rsidRPr="003F5990">
              <w:rPr>
                <w:rFonts w:ascii="Arial Narrow" w:hAnsi="Arial Narrow"/>
                <w:sz w:val="20"/>
                <w:szCs w:val="20"/>
              </w:rPr>
              <w:t xml:space="preserve"> ( </w:t>
            </w:r>
            <w:r w:rsidRPr="003F5990">
              <w:rPr>
                <w:rFonts w:ascii="Arial Narrow" w:hAnsi="Arial Narrow"/>
                <w:sz w:val="20"/>
                <w:szCs w:val="20"/>
                <w:lang w:val="ru-RU"/>
              </w:rPr>
              <w:t>мм рт.ст.</w:t>
            </w:r>
            <w:r w:rsidRPr="003F5990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M6</w:t>
            </w:r>
            <w:r w:rsidRPr="001B2345">
              <w:rPr>
                <w:rFonts w:ascii="Arial Narrow" w:hAnsi="Arial Narrow"/>
                <w:bCs/>
                <w:sz w:val="22"/>
                <w:szCs w:val="22"/>
              </w:rPr>
              <w:t>b</w:t>
            </w:r>
          </w:p>
        </w:tc>
      </w:tr>
      <w:tr w:rsidR="00C373A3" w:rsidRPr="001B2345" w:rsidTr="00611765">
        <w:trPr>
          <w:trHeight w:hRule="exact" w:val="380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6337B" w:rsidRDefault="007C3AA2" w:rsidP="007C3AA2">
            <w:pPr>
              <w:pStyle w:val="TableText0"/>
              <w:keepNext/>
              <w:tabs>
                <w:tab w:val="right" w:pos="3642"/>
                <w:tab w:val="left" w:pos="3940"/>
                <w:tab w:val="left" w:pos="5355"/>
                <w:tab w:val="left" w:pos="6782"/>
              </w:tabs>
              <w:spacing w:before="20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З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а последние две недели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п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ринимали ли Вы лекарства (медицинские препараты) для снижения 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высокого артериального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давления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,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назначен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ные врачом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или друг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им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медицинск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им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работнико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м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>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</w:t>
            </w:r>
            <w:r>
              <w:rPr>
                <w:rFonts w:ascii="Arial Narrow" w:hAnsi="Arial Narrow"/>
                <w:bCs/>
                <w:sz w:val="22"/>
              </w:rPr>
              <w:t>7</w:t>
            </w:r>
          </w:p>
        </w:tc>
      </w:tr>
      <w:tr w:rsidR="00C373A3" w:rsidRPr="001B2345" w:rsidTr="007C3AA2">
        <w:trPr>
          <w:trHeight w:hRule="exact" w:val="656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pStyle w:val="TableText0"/>
              <w:tabs>
                <w:tab w:val="right" w:pos="3436"/>
              </w:tabs>
              <w:spacing w:before="2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642FB6" w:rsidRDefault="00C373A3" w:rsidP="00B11971">
            <w:pPr>
              <w:spacing w:before="2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B11971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570A25" w:rsidRPr="00A74BAD" w:rsidTr="00570A25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70A25" w:rsidRPr="00C373A3" w:rsidRDefault="00C373A3" w:rsidP="003410BA">
            <w:pPr>
              <w:spacing w:before="20"/>
              <w:rPr>
                <w:rFonts w:ascii="Arial Narrow" w:hAnsi="Arial Narrow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ОСНОВНОЙ МОДУЛЬ:  Рост и вес</w:t>
            </w:r>
          </w:p>
        </w:tc>
      </w:tr>
      <w:tr w:rsidR="00C373A3" w:rsidRPr="001B2345" w:rsidTr="0083763A">
        <w:trPr>
          <w:trHeight w:val="353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0D535E" w:rsidRDefault="00C373A3" w:rsidP="00BE4721">
            <w:pPr>
              <w:pStyle w:val="TableTextBasic"/>
              <w:keepNext/>
              <w:spacing w:before="2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 w:rsidRPr="00F365C3">
              <w:rPr>
                <w:rFonts w:ascii="Arial Narrow" w:hAnsi="Arial Narrow"/>
                <w:b/>
                <w:i/>
                <w:sz w:val="20"/>
                <w:szCs w:val="20"/>
                <w:lang w:val="ru-RU"/>
              </w:rPr>
              <w:t>(Для женщин)</w:t>
            </w:r>
            <w:r w:rsidRPr="00F365C3">
              <w:rPr>
                <w:rFonts w:ascii="Arial Narrow" w:hAnsi="Arial Narrow"/>
                <w:sz w:val="20"/>
                <w:szCs w:val="20"/>
                <w:lang w:val="ru-RU"/>
              </w:rPr>
              <w:t xml:space="preserve"> Вы беременны?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C373A3" w:rsidRDefault="00C373A3" w:rsidP="0083763A">
            <w:pPr>
              <w:spacing w:before="20"/>
              <w:rPr>
                <w:rFonts w:ascii="Arial Narrow" w:hAnsi="Arial Narrow"/>
                <w:i/>
                <w:sz w:val="18"/>
                <w:lang w:val="ru-RU"/>
              </w:rPr>
            </w:pPr>
            <w:r w:rsidRPr="00C373A3">
              <w:rPr>
                <w:rFonts w:ascii="Arial Narrow" w:hAnsi="Arial Narrow"/>
                <w:iCs/>
                <w:sz w:val="18"/>
                <w:lang w:val="ru-RU"/>
              </w:rPr>
              <w:t xml:space="preserve">1  </w:t>
            </w:r>
            <w:r w:rsidRPr="00FD19F0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Если да, перейдите к  </w:t>
            </w:r>
            <w:r>
              <w:rPr>
                <w:rFonts w:ascii="Arial Narrow" w:hAnsi="Arial Narrow"/>
                <w:i/>
                <w:sz w:val="18"/>
              </w:rPr>
              <w:t>M</w:t>
            </w:r>
            <w:r w:rsidRPr="00C373A3">
              <w:rPr>
                <w:rFonts w:ascii="Arial Narrow" w:hAnsi="Arial Narrow"/>
                <w:i/>
                <w:sz w:val="18"/>
                <w:lang w:val="ru-RU"/>
              </w:rPr>
              <w:t xml:space="preserve"> 16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525E06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C373A3" w:rsidRPr="001B2345" w:rsidTr="0083763A">
        <w:trPr>
          <w:trHeight w:val="35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42FB6" w:rsidRDefault="00C373A3" w:rsidP="0083763A">
            <w:pPr>
              <w:spacing w:before="40"/>
              <w:rPr>
                <w:rFonts w:ascii="Arial Narrow" w:hAnsi="Arial Narrow"/>
                <w:sz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EF22F2" w:rsidRDefault="00C373A3" w:rsidP="0083763A">
            <w:pPr>
              <w:spacing w:before="20"/>
              <w:rPr>
                <w:rFonts w:ascii="Arial Narrow" w:hAnsi="Arial Narrow"/>
                <w:iCs/>
                <w:sz w:val="18"/>
              </w:rPr>
            </w:pPr>
            <w:r w:rsidRPr="00EF22F2">
              <w:rPr>
                <w:rFonts w:ascii="Arial Narrow" w:hAnsi="Arial Narrow"/>
                <w:iCs/>
                <w:sz w:val="18"/>
              </w:rPr>
              <w:t xml:space="preserve">2  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83763A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</w:p>
        </w:tc>
      </w:tr>
      <w:tr w:rsidR="00C373A3" w:rsidRPr="001B2345" w:rsidTr="00611765">
        <w:trPr>
          <w:trHeight w:hRule="exact" w:val="500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0D535E" w:rsidRDefault="00C373A3" w:rsidP="00BE4721">
            <w:pPr>
              <w:pStyle w:val="TableTextBasic"/>
              <w:keepNext/>
              <w:spacing w:before="2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Идентификатор</w:t>
            </w:r>
            <w:r w:rsidRPr="000D535E">
              <w:rPr>
                <w:rFonts w:ascii="Arial Narrow" w:hAnsi="Arial Narrow"/>
                <w:sz w:val="20"/>
                <w:szCs w:val="20"/>
                <w:lang w:val="ru-RU"/>
              </w:rPr>
              <w:t xml:space="preserve">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лица</w:t>
            </w:r>
            <w:r w:rsidRPr="000D535E">
              <w:rPr>
                <w:rFonts w:ascii="Arial Narrow" w:hAnsi="Arial Narrow"/>
                <w:sz w:val="20"/>
                <w:szCs w:val="20"/>
                <w:lang w:val="ru-RU"/>
              </w:rPr>
              <w:t xml:space="preserve">, </w:t>
            </w:r>
            <w:r w:rsidRPr="00653090">
              <w:rPr>
                <w:rFonts w:ascii="Arial Narrow" w:hAnsi="Arial Narrow"/>
                <w:sz w:val="20"/>
                <w:szCs w:val="20"/>
                <w:lang w:val="ru-RU"/>
              </w:rPr>
              <w:t>измеряющего рост и вес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C373A3" w:rsidRPr="00C373A3" w:rsidRDefault="00C373A3" w:rsidP="003410BA">
            <w:pPr>
              <w:spacing w:before="40"/>
              <w:jc w:val="right"/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3F4572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373A3" w:rsidRPr="00925A63" w:rsidRDefault="00C373A3" w:rsidP="00525E0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M9</w:t>
            </w:r>
          </w:p>
        </w:tc>
      </w:tr>
      <w:tr w:rsidR="00C373A3" w:rsidRPr="001B2345" w:rsidTr="00611765">
        <w:trPr>
          <w:trHeight w:val="36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pStyle w:val="TableTextBasic"/>
              <w:keepNext/>
              <w:spacing w:before="2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Идентификатор устройства для измерения роста и веса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pStyle w:val="TableTextBasic"/>
              <w:keepNext/>
              <w:spacing w:before="20"/>
              <w:jc w:val="right"/>
              <w:rPr>
                <w:rFonts w:ascii="Arial Narrow" w:hAnsi="Arial Narrow"/>
                <w:i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Рост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3F4572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373A3" w:rsidRPr="00925A63" w:rsidRDefault="00C373A3" w:rsidP="00525E06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M10a</w:t>
            </w:r>
          </w:p>
        </w:tc>
      </w:tr>
      <w:tr w:rsidR="00C373A3" w:rsidRPr="001B2345" w:rsidTr="00611765">
        <w:trPr>
          <w:trHeight w:val="36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D04CD4" w:rsidRDefault="00C373A3" w:rsidP="003410BA">
            <w:pPr>
              <w:spacing w:before="4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pStyle w:val="TableTextBasic"/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Вес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642FB6" w:rsidRDefault="00C373A3" w:rsidP="003F4572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373A3" w:rsidRDefault="00C373A3" w:rsidP="00525E06">
            <w:pPr>
              <w:jc w:val="center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M10b</w:t>
            </w:r>
          </w:p>
        </w:tc>
      </w:tr>
      <w:tr w:rsidR="00C373A3" w:rsidRPr="001B2345" w:rsidTr="00611765">
        <w:trPr>
          <w:trHeight w:hRule="exact" w:val="600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pStyle w:val="TableText0"/>
              <w:keepNext/>
              <w:spacing w:before="2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Рост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pStyle w:val="TableTextBasic"/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Сантиметры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(c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м</w:t>
            </w:r>
            <w:r w:rsidRPr="0066337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373A3" w:rsidRPr="00A42F92" w:rsidRDefault="00C373A3" w:rsidP="003410BA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 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525E06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</w:t>
            </w: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</w:tr>
      <w:tr w:rsidR="00C373A3" w:rsidRPr="001B2345" w:rsidTr="00611765">
        <w:trPr>
          <w:trHeight w:val="721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3A3" w:rsidRPr="0066337B" w:rsidRDefault="00C373A3" w:rsidP="00BE4721">
            <w:pPr>
              <w:pStyle w:val="TableText0"/>
              <w:keepNext/>
              <w:spacing w:before="2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Вес  </w:t>
            </w:r>
            <w:r w:rsidRPr="0066337B">
              <w:rPr>
                <w:rFonts w:ascii="Arial Narrow" w:hAnsi="Arial Narrow"/>
                <w:i/>
                <w:sz w:val="20"/>
                <w:szCs w:val="20"/>
                <w:lang w:val="ru-RU"/>
              </w:rPr>
              <w:t>Если слишком большой, код 666.6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C373A3" w:rsidRPr="0066337B" w:rsidRDefault="00C373A3" w:rsidP="007C3AA2">
            <w:pPr>
              <w:pStyle w:val="TableTextBasic"/>
              <w:keepNext/>
              <w:spacing w:before="20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Килограммы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кг</w:t>
            </w:r>
            <w:r w:rsidRPr="0066337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3A3" w:rsidRPr="00A42F92" w:rsidRDefault="00C373A3" w:rsidP="003410BA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C373A3" w:rsidRPr="001B2345" w:rsidRDefault="00C373A3" w:rsidP="00525E06">
            <w:pPr>
              <w:spacing w:before="20"/>
              <w:jc w:val="center"/>
              <w:rPr>
                <w:rFonts w:ascii="Arial Narrow" w:hAnsi="Arial Narrow"/>
                <w:sz w:val="18"/>
              </w:rPr>
            </w:pPr>
            <w:r w:rsidRPr="001B2345">
              <w:rPr>
                <w:rFonts w:ascii="Arial Narrow" w:hAnsi="Arial Narrow"/>
                <w:sz w:val="22"/>
                <w:szCs w:val="22"/>
              </w:rPr>
              <w:t>M</w:t>
            </w: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</w:tr>
      <w:tr w:rsidR="00570A25" w:rsidRPr="001B2345" w:rsidTr="00272AA1">
        <w:trPr>
          <w:trHeight w:val="353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70A25" w:rsidRPr="00642FB6" w:rsidRDefault="00C373A3" w:rsidP="00272AA1">
            <w:pPr>
              <w:spacing w:before="20"/>
              <w:rPr>
                <w:rFonts w:ascii="Arial Narrow" w:hAnsi="Arial Narrow"/>
                <w:sz w:val="18"/>
              </w:rPr>
            </w:pPr>
            <w:r w:rsidRPr="00F365C3">
              <w:rPr>
                <w:rFonts w:ascii="Arial Narrow" w:hAnsi="Arial Narrow"/>
                <w:b/>
                <w:sz w:val="20"/>
                <w:szCs w:val="20"/>
                <w:lang w:val="ru-RU"/>
              </w:rPr>
              <w:t>ОСНОВНОЙ МОДУЛЬ</w:t>
            </w:r>
            <w:r w:rsidRPr="00F365C3">
              <w:rPr>
                <w:rFonts w:ascii="Arial Narrow" w:hAnsi="Arial Narrow"/>
                <w:b/>
                <w:sz w:val="20"/>
                <w:szCs w:val="20"/>
              </w:rPr>
              <w:t xml:space="preserve">:  </w:t>
            </w:r>
            <w:r w:rsidRPr="00F365C3">
              <w:rPr>
                <w:rFonts w:ascii="Arial Narrow" w:hAnsi="Arial Narrow"/>
                <w:b/>
                <w:sz w:val="20"/>
                <w:szCs w:val="20"/>
                <w:lang w:val="ru-RU"/>
              </w:rPr>
              <w:t>Талия</w:t>
            </w:r>
          </w:p>
        </w:tc>
      </w:tr>
      <w:tr w:rsidR="00F325A1" w:rsidRPr="001B2345" w:rsidTr="00611765">
        <w:trPr>
          <w:trHeight w:hRule="exact" w:val="500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A1" w:rsidRPr="007C3AA2" w:rsidRDefault="007C3AA2" w:rsidP="003410BA">
            <w:pPr>
              <w:pStyle w:val="TableText0"/>
              <w:spacing w:before="20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Идентификатор устройства для измерения объема талии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F325A1" w:rsidRPr="007C3AA2" w:rsidRDefault="00F325A1" w:rsidP="003410BA">
            <w:pPr>
              <w:spacing w:before="20"/>
              <w:jc w:val="right"/>
              <w:rPr>
                <w:rFonts w:ascii="Arial Narrow" w:hAnsi="Arial Narrow"/>
                <w:sz w:val="18"/>
                <w:lang w:val="ru-RU"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A1" w:rsidRPr="00A42F92" w:rsidRDefault="00F325A1" w:rsidP="008B61A1">
            <w:pPr>
              <w:pStyle w:val="TableText0"/>
              <w:spacing w:before="240"/>
              <w:ind w:right="12"/>
              <w:rPr>
                <w:sz w:val="20"/>
                <w:szCs w:val="20"/>
                <w:lang w:val="en-GB"/>
              </w:rPr>
            </w:pPr>
            <w:r w:rsidRPr="00A42F92">
              <w:rPr>
                <w:rFonts w:ascii="Arial Narrow" w:hAnsi="Arial Narrow" w:cs="Times New (W1)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25A1" w:rsidRPr="001B2345" w:rsidRDefault="00F325A1" w:rsidP="003410BA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13</w:t>
            </w:r>
          </w:p>
        </w:tc>
      </w:tr>
      <w:tr w:rsidR="00F325A1" w:rsidRPr="001B2345" w:rsidTr="00611765">
        <w:trPr>
          <w:trHeight w:hRule="exact" w:val="600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A1" w:rsidRPr="00E545EC" w:rsidRDefault="007C3AA2" w:rsidP="003410BA">
            <w:pPr>
              <w:pStyle w:val="TableText0"/>
              <w:spacing w:before="20"/>
              <w:rPr>
                <w:rFonts w:ascii="Arial Narrow" w:hAnsi="Arial Narrow"/>
                <w:i/>
                <w:iCs/>
                <w:color w:val="FF6600"/>
                <w:lang w:val="en-GB"/>
              </w:rPr>
            </w:pPr>
            <w:r>
              <w:rPr>
                <w:rFonts w:ascii="Arial Narrow" w:hAnsi="Arial Narrow"/>
                <w:lang w:val="ru-RU"/>
              </w:rPr>
              <w:t>Объем (окружность) талии</w:t>
            </w:r>
            <w:r w:rsidR="00F325A1" w:rsidRPr="00642FB6">
              <w:rPr>
                <w:rFonts w:ascii="Arial Narrow" w:hAnsi="Arial Narrow"/>
                <w:lang w:val="en-GB"/>
              </w:rPr>
              <w:t xml:space="preserve">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F325A1" w:rsidRPr="00642FB6" w:rsidRDefault="00F325A1" w:rsidP="003410BA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 xml:space="preserve">  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С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>антиметры</w:t>
            </w:r>
            <w:r w:rsidR="00C373A3" w:rsidRPr="0066337B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>см</w:t>
            </w:r>
            <w:r w:rsidR="00C373A3" w:rsidRPr="0066337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25A1" w:rsidRPr="00A42F92" w:rsidRDefault="00F325A1" w:rsidP="008B61A1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Arial Narrow" w:hAnsi="Arial Narrow"/>
                <w:sz w:val="20"/>
                <w:szCs w:val="20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25A1" w:rsidRPr="001B2345" w:rsidRDefault="00F325A1" w:rsidP="003410BA">
            <w:pPr>
              <w:spacing w:before="20"/>
              <w:jc w:val="center"/>
              <w:rPr>
                <w:rFonts w:ascii="Arial Narrow" w:hAnsi="Arial Narrow"/>
                <w:bCs/>
                <w:sz w:val="18"/>
              </w:rPr>
            </w:pPr>
            <w:r w:rsidRPr="001B2345">
              <w:rPr>
                <w:rFonts w:ascii="Arial Narrow" w:hAnsi="Arial Narrow"/>
                <w:bCs/>
                <w:sz w:val="22"/>
                <w:szCs w:val="22"/>
              </w:rPr>
              <w:t>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14</w:t>
            </w:r>
          </w:p>
        </w:tc>
      </w:tr>
    </w:tbl>
    <w:p w:rsidR="008445C4" w:rsidRPr="008445C4" w:rsidRDefault="008445C4" w:rsidP="00570A25">
      <w:pPr>
        <w:ind w:left="-595"/>
        <w:rPr>
          <w:rFonts w:ascii="Helvetica-Narrow" w:hAnsi="Helvetica-Narrow" w:cs="Times"/>
          <w:color w:val="FF6600"/>
        </w:rPr>
      </w:pPr>
    </w:p>
    <w:tbl>
      <w:tblPr>
        <w:tblW w:w="11098" w:type="dxa"/>
        <w:jc w:val="center"/>
        <w:tblInd w:w="-545" w:type="dxa"/>
        <w:tblLayout w:type="fixed"/>
        <w:tblLook w:val="0000"/>
      </w:tblPr>
      <w:tblGrid>
        <w:gridCol w:w="545"/>
        <w:gridCol w:w="3870"/>
        <w:gridCol w:w="568"/>
        <w:gridCol w:w="1973"/>
        <w:gridCol w:w="568"/>
        <w:gridCol w:w="1973"/>
        <w:gridCol w:w="568"/>
        <w:gridCol w:w="476"/>
        <w:gridCol w:w="557"/>
      </w:tblGrid>
      <w:tr w:rsidR="008445C4" w:rsidRPr="00A74BAD" w:rsidTr="00F325A1">
        <w:trPr>
          <w:gridBefore w:val="1"/>
          <w:wBefore w:w="545" w:type="dxa"/>
          <w:trHeight w:val="353"/>
          <w:jc w:val="center"/>
        </w:trPr>
        <w:tc>
          <w:tcPr>
            <w:tcW w:w="1055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8445C4" w:rsidRPr="00C373A3" w:rsidRDefault="00C373A3" w:rsidP="001D15CF">
            <w:pPr>
              <w:spacing w:before="40" w:after="40"/>
              <w:rPr>
                <w:rFonts w:ascii="Arial Narrow" w:hAnsi="Arial Narrow"/>
                <w:i/>
                <w:lang w:val="ru-RU"/>
              </w:rPr>
            </w:pP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РАСШИРЕННЫЙ МОДУЛЬ: Окружность бед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е</w:t>
            </w:r>
            <w:r w:rsidRPr="0066337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 xml:space="preserve">р </w:t>
            </w:r>
            <w:r w:rsidRPr="007C3AA2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и частота пульса</w:t>
            </w:r>
          </w:p>
        </w:tc>
      </w:tr>
      <w:tr w:rsidR="00F325A1" w:rsidRPr="001B2345" w:rsidTr="00F325A1">
        <w:trPr>
          <w:gridBefore w:val="1"/>
          <w:wBefore w:w="545" w:type="dxa"/>
          <w:trHeight w:val="353"/>
          <w:jc w:val="center"/>
        </w:trPr>
        <w:tc>
          <w:tcPr>
            <w:tcW w:w="443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325A1" w:rsidRPr="00642FB6" w:rsidRDefault="00C373A3" w:rsidP="007C3AA2">
            <w:pPr>
              <w:pStyle w:val="TableText0"/>
              <w:spacing w:before="20"/>
              <w:rPr>
                <w:rFonts w:ascii="Arial Narrow" w:hAnsi="Arial Narrow"/>
                <w:lang w:val="en-GB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Окружность бе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дер</w:t>
            </w:r>
          </w:p>
        </w:tc>
        <w:tc>
          <w:tcPr>
            <w:tcW w:w="2541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F325A1" w:rsidRPr="00642FB6" w:rsidRDefault="007C3AA2" w:rsidP="001D15CF">
            <w:pPr>
              <w:spacing w:before="20"/>
              <w:jc w:val="right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С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>антиметры</w:t>
            </w:r>
            <w:r w:rsidR="00C373A3" w:rsidRPr="0066337B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="00C373A3" w:rsidRPr="0066337B">
              <w:rPr>
                <w:rFonts w:ascii="Arial Narrow" w:hAnsi="Arial Narrow"/>
                <w:sz w:val="20"/>
                <w:szCs w:val="20"/>
                <w:lang w:val="ru-RU"/>
              </w:rPr>
              <w:t>см</w:t>
            </w:r>
            <w:r w:rsidR="00C373A3" w:rsidRPr="0066337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41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F325A1" w:rsidRPr="000560A9" w:rsidRDefault="00F325A1" w:rsidP="001D15CF">
            <w:pPr>
              <w:spacing w:before="20"/>
              <w:rPr>
                <w:rFonts w:ascii="Arial Narrow" w:hAnsi="Arial Narrow"/>
                <w:sz w:val="20"/>
                <w:szCs w:val="20"/>
              </w:rPr>
            </w:pPr>
            <w:bookmarkStart w:id="7" w:name="OLE_LINK5"/>
            <w:bookmarkStart w:id="8" w:name="OLE_LINK6"/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  <w:bookmarkEnd w:id="7"/>
            <w:bookmarkEnd w:id="8"/>
          </w:p>
        </w:tc>
        <w:tc>
          <w:tcPr>
            <w:tcW w:w="103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F325A1" w:rsidRPr="001B2345" w:rsidRDefault="00F325A1" w:rsidP="001D15CF">
            <w:pPr>
              <w:spacing w:before="20"/>
              <w:jc w:val="center"/>
              <w:rPr>
                <w:rFonts w:ascii="Arial Narrow" w:hAnsi="Arial Narrow"/>
                <w:bCs/>
                <w:sz w:val="22"/>
              </w:rPr>
            </w:pPr>
            <w:r w:rsidRPr="001B2345">
              <w:rPr>
                <w:rFonts w:ascii="Arial Narrow" w:hAnsi="Arial Narrow"/>
                <w:bCs/>
                <w:sz w:val="22"/>
              </w:rPr>
              <w:t>M1</w:t>
            </w:r>
            <w:r>
              <w:rPr>
                <w:rFonts w:ascii="Arial Narrow" w:hAnsi="Arial Narrow"/>
                <w:bCs/>
                <w:sz w:val="22"/>
              </w:rPr>
              <w:t>5</w:t>
            </w:r>
          </w:p>
        </w:tc>
      </w:tr>
      <w:tr w:rsidR="00F325A1" w:rsidRPr="001B2345" w:rsidTr="00F325A1">
        <w:trPr>
          <w:gridAfter w:val="1"/>
          <w:wAfter w:w="557" w:type="dxa"/>
          <w:trHeight w:hRule="exact" w:val="360"/>
          <w:jc w:val="center"/>
        </w:trPr>
        <w:tc>
          <w:tcPr>
            <w:tcW w:w="9497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325A1" w:rsidRPr="00FF748E" w:rsidRDefault="00C373A3" w:rsidP="001D15CF">
            <w:pPr>
              <w:spacing w:before="2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Частота сердечных сокращений (пульса)</w:t>
            </w:r>
          </w:p>
        </w:tc>
        <w:tc>
          <w:tcPr>
            <w:tcW w:w="1044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F325A1" w:rsidRPr="00227A68" w:rsidRDefault="00F325A1" w:rsidP="001D15CF">
            <w:pPr>
              <w:spacing w:before="20"/>
              <w:jc w:val="center"/>
              <w:rPr>
                <w:rFonts w:ascii="Arial Narrow" w:hAnsi="Arial Narrow"/>
                <w:bCs/>
                <w:iCs/>
                <w:sz w:val="22"/>
              </w:rPr>
            </w:pPr>
          </w:p>
        </w:tc>
      </w:tr>
      <w:tr w:rsidR="00C373A3" w:rsidRPr="001B2345" w:rsidTr="00F325A1">
        <w:trPr>
          <w:gridAfter w:val="1"/>
          <w:wAfter w:w="557" w:type="dxa"/>
          <w:trHeight w:hRule="exact" w:val="380"/>
          <w:jc w:val="center"/>
        </w:trPr>
        <w:tc>
          <w:tcPr>
            <w:tcW w:w="44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373A3" w:rsidRDefault="00C373A3" w:rsidP="00BE4721">
            <w:pPr>
              <w:pStyle w:val="TableText0"/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Показание 1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C373A3" w:rsidRPr="0066337B" w:rsidRDefault="00C373A3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ЧСС в минуту 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C373A3" w:rsidRPr="00642FB6" w:rsidRDefault="00C373A3" w:rsidP="001D15CF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44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373A3" w:rsidRPr="00227A68" w:rsidRDefault="00C373A3" w:rsidP="001D15CF">
            <w:pPr>
              <w:spacing w:before="20"/>
              <w:jc w:val="center"/>
              <w:rPr>
                <w:rFonts w:ascii="Arial Narrow" w:hAnsi="Arial Narrow"/>
                <w:bCs/>
                <w:iCs/>
                <w:sz w:val="22"/>
              </w:rPr>
            </w:pPr>
            <w:r>
              <w:rPr>
                <w:rFonts w:ascii="Arial Narrow" w:hAnsi="Arial Narrow"/>
                <w:bCs/>
                <w:iCs/>
                <w:sz w:val="22"/>
              </w:rPr>
              <w:t>M16a</w:t>
            </w:r>
          </w:p>
        </w:tc>
      </w:tr>
      <w:tr w:rsidR="00C373A3" w:rsidRPr="001B2345" w:rsidTr="00F325A1">
        <w:trPr>
          <w:gridAfter w:val="1"/>
          <w:wAfter w:w="557" w:type="dxa"/>
          <w:trHeight w:hRule="exact" w:val="380"/>
          <w:jc w:val="center"/>
        </w:trPr>
        <w:tc>
          <w:tcPr>
            <w:tcW w:w="44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373A3" w:rsidRDefault="00C373A3" w:rsidP="00BE4721">
            <w:pPr>
              <w:pStyle w:val="TableText0"/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Показание 2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pct15" w:color="auto" w:fill="auto"/>
            <w:vAlign w:val="center"/>
          </w:tcPr>
          <w:p w:rsidR="00C373A3" w:rsidRDefault="00C373A3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ЧСС в минуту 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C373A3" w:rsidRPr="00642FB6" w:rsidRDefault="00C373A3" w:rsidP="001D15CF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373A3" w:rsidRPr="00227A68" w:rsidRDefault="00C373A3" w:rsidP="001D15CF">
            <w:pPr>
              <w:spacing w:before="20"/>
              <w:jc w:val="center"/>
              <w:rPr>
                <w:rFonts w:ascii="Arial Narrow" w:hAnsi="Arial Narrow"/>
                <w:bCs/>
                <w:iCs/>
                <w:sz w:val="22"/>
              </w:rPr>
            </w:pPr>
            <w:r>
              <w:rPr>
                <w:rFonts w:ascii="Arial Narrow" w:hAnsi="Arial Narrow"/>
                <w:bCs/>
                <w:iCs/>
                <w:sz w:val="22"/>
              </w:rPr>
              <w:t>M16b</w:t>
            </w:r>
          </w:p>
        </w:tc>
      </w:tr>
      <w:tr w:rsidR="00C373A3" w:rsidRPr="001B2345" w:rsidTr="00F325A1">
        <w:trPr>
          <w:gridAfter w:val="1"/>
          <w:wAfter w:w="557" w:type="dxa"/>
          <w:trHeight w:hRule="exact" w:val="380"/>
          <w:jc w:val="center"/>
        </w:trPr>
        <w:tc>
          <w:tcPr>
            <w:tcW w:w="44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C373A3" w:rsidRDefault="00C373A3" w:rsidP="00BE4721">
            <w:pPr>
              <w:pStyle w:val="TableText0"/>
              <w:keepNext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Показание 3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C373A3" w:rsidRDefault="00C373A3" w:rsidP="00BE4721">
            <w:pPr>
              <w:keepNext/>
              <w:spacing w:before="60"/>
              <w:jc w:val="right"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 xml:space="preserve">ЧСС в минуту 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C373A3" w:rsidRPr="00642FB6" w:rsidRDefault="00C373A3" w:rsidP="001D15CF">
            <w:pPr>
              <w:spacing w:before="20"/>
              <w:rPr>
                <w:rFonts w:ascii="Arial Narrow" w:hAnsi="Arial Narrow"/>
                <w:sz w:val="18"/>
              </w:rPr>
            </w:pPr>
            <w:r w:rsidRPr="00A42F92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4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373A3" w:rsidRPr="00227A68" w:rsidRDefault="00C373A3" w:rsidP="001D15CF">
            <w:pPr>
              <w:spacing w:before="20"/>
              <w:jc w:val="center"/>
              <w:rPr>
                <w:rFonts w:ascii="Arial Narrow" w:hAnsi="Arial Narrow"/>
                <w:bCs/>
                <w:iCs/>
                <w:sz w:val="22"/>
              </w:rPr>
            </w:pPr>
            <w:r>
              <w:rPr>
                <w:rFonts w:ascii="Arial Narrow" w:hAnsi="Arial Narrow"/>
                <w:bCs/>
                <w:iCs/>
                <w:sz w:val="22"/>
              </w:rPr>
              <w:t>M16c</w:t>
            </w:r>
          </w:p>
        </w:tc>
      </w:tr>
    </w:tbl>
    <w:p w:rsidR="004C324A" w:rsidRPr="008445C4" w:rsidRDefault="004C324A" w:rsidP="00570A25">
      <w:pPr>
        <w:ind w:left="-595"/>
        <w:rPr>
          <w:rFonts w:ascii="Helvetica-Narrow" w:hAnsi="Helvetica-Narrow" w:cs="Times"/>
          <w:color w:val="FF6600"/>
          <w:sz w:val="20"/>
        </w:rPr>
      </w:pPr>
    </w:p>
    <w:tbl>
      <w:tblPr>
        <w:tblW w:w="1055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58"/>
      </w:tblGrid>
      <w:tr w:rsidR="00CC1378" w:rsidRPr="00BF28E4" w:rsidTr="003410BA">
        <w:trPr>
          <w:cantSplit/>
          <w:trHeight w:val="798"/>
          <w:jc w:val="center"/>
        </w:trPr>
        <w:tc>
          <w:tcPr>
            <w:tcW w:w="10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000"/>
            <w:vAlign w:val="center"/>
          </w:tcPr>
          <w:p w:rsidR="00CC1378" w:rsidRPr="00BE4721" w:rsidRDefault="00134F7E" w:rsidP="003410BA">
            <w:pPr>
              <w:keepNext/>
              <w:tabs>
                <w:tab w:val="left" w:pos="426"/>
              </w:tabs>
              <w:spacing w:before="96"/>
              <w:jc w:val="center"/>
              <w:rPr>
                <w:rFonts w:ascii="Verdana" w:hAnsi="Verdana" w:cs="Arial (W1)"/>
                <w:b/>
                <w:bCs/>
                <w:color w:val="FFFFFF"/>
              </w:rPr>
            </w:pPr>
            <w:r>
              <w:lastRenderedPageBreak/>
              <w:br w:type="page"/>
            </w:r>
            <w:r w:rsidR="00CC1378">
              <w:br w:type="page"/>
            </w:r>
            <w:r w:rsidR="00CC1378">
              <w:br w:type="page"/>
            </w:r>
            <w:r w:rsidR="00CC1378" w:rsidRPr="00BF28E4">
              <w:rPr>
                <w:rFonts w:cs="Arial (W1)"/>
                <w:b/>
                <w:bCs/>
                <w:color w:val="FFFFFF"/>
              </w:rPr>
              <w:br w:type="page"/>
            </w:r>
            <w:r w:rsidR="00AD35DB" w:rsidRPr="00BE4721">
              <w:rPr>
                <w:rFonts w:ascii="Verdana" w:hAnsi="Verdana" w:cs="Arial (W1)"/>
                <w:b/>
                <w:color w:val="FFFFFF"/>
                <w:sz w:val="20"/>
                <w:szCs w:val="20"/>
                <w:lang w:val="ru-RU"/>
              </w:rPr>
              <w:t>Этап 3. Биохимические показатели</w:t>
            </w:r>
          </w:p>
        </w:tc>
      </w:tr>
    </w:tbl>
    <w:p w:rsidR="00CC1378" w:rsidRPr="00A50D8D" w:rsidRDefault="00CC1378" w:rsidP="00CC1378">
      <w:pPr>
        <w:ind w:left="-595"/>
        <w:rPr>
          <w:color w:val="FFFFFF"/>
        </w:rPr>
      </w:pP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541"/>
        <w:gridCol w:w="2541"/>
        <w:gridCol w:w="1038"/>
      </w:tblGrid>
      <w:tr w:rsidR="00CC1378" w:rsidRPr="00A74BAD" w:rsidTr="003410BA">
        <w:trPr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C1378" w:rsidRPr="00AD35DB" w:rsidRDefault="00AD35DB" w:rsidP="003410BA">
            <w:pPr>
              <w:spacing w:before="20"/>
              <w:rPr>
                <w:rFonts w:ascii="Arial Narrow" w:hAnsi="Arial Narrow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ОСНОВНОЙ МОДУЛЬ:  Уровень </w:t>
            </w:r>
            <w:r>
              <w:rPr>
                <w:rFonts w:ascii="Arial Narrow" w:hAnsi="Arial Narrow"/>
                <w:b/>
                <w:sz w:val="20"/>
                <w:szCs w:val="20"/>
                <w:lang w:val="ru-RU"/>
              </w:rPr>
              <w:t>сахара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 в крови</w:t>
            </w:r>
          </w:p>
        </w:tc>
      </w:tr>
      <w:tr w:rsidR="00AD35DB" w:rsidRPr="00642FB6" w:rsidTr="00CC1378">
        <w:trPr>
          <w:trHeight w:val="302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66337B" w:rsidRDefault="00AD35DB" w:rsidP="00BE4721">
            <w:pPr>
              <w:keepNext/>
              <w:spacing w:before="40" w:after="4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Вопрос</w:t>
            </w: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5DB" w:rsidRPr="0066337B" w:rsidRDefault="00AD35DB" w:rsidP="00BE4721">
            <w:pPr>
              <w:keepNext/>
              <w:spacing w:before="40" w:after="40"/>
              <w:jc w:val="center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Ответ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5DB" w:rsidRPr="0066337B" w:rsidRDefault="00AD35DB" w:rsidP="00BE4721">
            <w:pPr>
              <w:keepNext/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Код</w:t>
            </w:r>
          </w:p>
        </w:tc>
      </w:tr>
      <w:tr w:rsidR="00AD35DB" w:rsidRPr="001B2345" w:rsidTr="00611765">
        <w:trPr>
          <w:trHeight w:val="367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66337B" w:rsidRDefault="00AD35DB" w:rsidP="007C3AA2">
            <w:pPr>
              <w:pStyle w:val="TableText0"/>
              <w:keepNext/>
              <w:spacing w:before="60"/>
              <w:rPr>
                <w:rFonts w:ascii="Arial Narrow" w:hAnsi="Arial Narrow"/>
                <w:i/>
                <w:iCs/>
                <w:color w:val="FF6600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Принимали ли Вы за последние 12 часов какую-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либо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пищу или пили ли что-</w:t>
            </w:r>
            <w:r w:rsidR="007C3AA2">
              <w:rPr>
                <w:rFonts w:ascii="Arial Narrow" w:hAnsi="Arial Narrow"/>
                <w:sz w:val="20"/>
                <w:szCs w:val="20"/>
                <w:lang w:val="ru-RU"/>
              </w:rPr>
              <w:t>либо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, кроме воды?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AD35DB" w:rsidRPr="00BE571A" w:rsidRDefault="00AD35DB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642FB6" w:rsidRDefault="00AD35DB" w:rsidP="00AC17EB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D35DB" w:rsidRPr="00333EFF" w:rsidRDefault="00AD35DB" w:rsidP="003410BA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B1</w:t>
            </w:r>
          </w:p>
        </w:tc>
      </w:tr>
      <w:tr w:rsidR="00AD35DB" w:rsidRPr="001B2345" w:rsidTr="00611765">
        <w:trPr>
          <w:trHeight w:val="367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A22F88" w:rsidRDefault="00AD35DB" w:rsidP="003410BA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AD35DB" w:rsidRPr="00BE571A" w:rsidRDefault="00AD35DB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642FB6" w:rsidRDefault="00AD35DB" w:rsidP="00AC17EB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D35DB" w:rsidRPr="00333EFF" w:rsidRDefault="00AD35DB" w:rsidP="003410BA">
            <w:pPr>
              <w:jc w:val="center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AD35DB" w:rsidRPr="001B2345" w:rsidTr="00611765">
        <w:trPr>
          <w:trHeight w:val="441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66337B" w:rsidRDefault="00AD35DB" w:rsidP="00BE4721">
            <w:pPr>
              <w:pStyle w:val="TableTextBasic"/>
              <w:keepNext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spacing w:before="60"/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Идентификатор лаборанта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</w:tcPr>
          <w:p w:rsidR="00AD35DB" w:rsidRPr="00642FB6" w:rsidRDefault="00AD35DB" w:rsidP="003410BA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35DB" w:rsidRPr="00642FB6" w:rsidRDefault="00AD35DB" w:rsidP="003410BA">
            <w:pPr>
              <w:rPr>
                <w:rFonts w:ascii="Arial Narrow" w:hAnsi="Arial Narrow"/>
                <w:sz w:val="18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D35DB" w:rsidRPr="00333EFF" w:rsidRDefault="00AD35DB" w:rsidP="003410BA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B2</w:t>
            </w:r>
          </w:p>
        </w:tc>
      </w:tr>
      <w:tr w:rsidR="00AD35DB" w:rsidRPr="001B2345" w:rsidTr="00611765">
        <w:trPr>
          <w:trHeight w:val="523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66337B" w:rsidRDefault="00AD35DB" w:rsidP="00BE4721">
            <w:pPr>
              <w:pStyle w:val="TableTextBasic"/>
              <w:keepNext/>
              <w:tabs>
                <w:tab w:val="clear" w:pos="720"/>
                <w:tab w:val="clear" w:pos="1008"/>
                <w:tab w:val="clear" w:pos="1440"/>
                <w:tab w:val="clear" w:pos="2880"/>
                <w:tab w:val="clear" w:pos="4320"/>
                <w:tab w:val="clear" w:pos="5760"/>
                <w:tab w:val="clear" w:pos="7200"/>
                <w:tab w:val="clear" w:pos="8640"/>
                <w:tab w:val="clear" w:pos="10080"/>
              </w:tabs>
              <w:rPr>
                <w:rFonts w:ascii="Arial Narrow" w:hAnsi="Arial Narrow"/>
                <w:sz w:val="20"/>
                <w:szCs w:val="20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Идентификатор устройства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nil"/>
            </w:tcBorders>
            <w:shd w:val="clear" w:color="auto" w:fill="auto"/>
          </w:tcPr>
          <w:p w:rsidR="00AD35DB" w:rsidRPr="00642FB6" w:rsidRDefault="00AD35DB" w:rsidP="003410BA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D35DB" w:rsidRPr="00642FB6" w:rsidRDefault="00AD35DB" w:rsidP="003410BA">
            <w:pPr>
              <w:rPr>
                <w:rFonts w:ascii="Arial Narrow" w:hAnsi="Arial Narrow"/>
                <w:sz w:val="18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D35DB" w:rsidRPr="00333EFF" w:rsidRDefault="00AD35DB" w:rsidP="003410BA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B3</w:t>
            </w:r>
          </w:p>
        </w:tc>
      </w:tr>
      <w:tr w:rsidR="00AD35DB" w:rsidRPr="001B2345" w:rsidTr="00611765">
        <w:trPr>
          <w:trHeight w:val="721"/>
          <w:jc w:val="center"/>
        </w:trPr>
        <w:tc>
          <w:tcPr>
            <w:tcW w:w="443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66337B" w:rsidRDefault="00AD35DB" w:rsidP="00BE4721">
            <w:pPr>
              <w:pStyle w:val="TableText0"/>
              <w:keepNext/>
              <w:spacing w:before="60"/>
              <w:rPr>
                <w:rFonts w:ascii="Arial Narrow" w:hAnsi="Arial Narrow"/>
                <w:b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В какое время дня был взят анализ (по 24-часовой шкале)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AD35DB" w:rsidRPr="00642FB6" w:rsidRDefault="00AD35DB" w:rsidP="003410BA">
            <w:pPr>
              <w:spacing w:before="240"/>
              <w:jc w:val="right"/>
              <w:rPr>
                <w:rFonts w:ascii="Arial Narrow" w:hAnsi="Arial Narrow"/>
                <w:sz w:val="18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Часы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: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минуты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Default="00AD35DB" w:rsidP="003410BA">
            <w:pPr>
              <w:spacing w:before="240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D49B2">
              <w:rPr>
                <w:rFonts w:ascii="Arial Narrow" w:hAnsi="Arial Narrow"/>
                <w:sz w:val="20"/>
                <w:szCs w:val="20"/>
              </w:rPr>
              <w:t>└─┴─┘</w:t>
            </w:r>
          </w:p>
          <w:p w:rsidR="00AD35DB" w:rsidRPr="00E215C9" w:rsidRDefault="00AD35DB" w:rsidP="003410BA">
            <w:pPr>
              <w:ind w:right="57"/>
              <w:rPr>
                <w:rFonts w:ascii="Arial Narrow" w:hAnsi="Arial Narrow"/>
                <w:iCs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часов</w:t>
            </w:r>
            <w:r w:rsidRPr="0066337B">
              <w:rPr>
                <w:rFonts w:ascii="Arial Narrow" w:hAnsi="Arial Narrow"/>
                <w:sz w:val="20"/>
                <w:szCs w:val="20"/>
              </w:rPr>
              <w:t xml:space="preserve">         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AD35DB" w:rsidRPr="00333EFF" w:rsidRDefault="00AD35DB" w:rsidP="003410BA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B4</w:t>
            </w:r>
          </w:p>
        </w:tc>
      </w:tr>
      <w:tr w:rsidR="0049449F" w:rsidRPr="001B2345" w:rsidTr="00611765">
        <w:trPr>
          <w:trHeight w:hRule="exact" w:val="44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5DB" w:rsidRPr="00AD35DB" w:rsidRDefault="00AD35DB" w:rsidP="003410BA">
            <w:pPr>
              <w:pStyle w:val="TableText0"/>
              <w:spacing w:before="6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AD35DB">
              <w:rPr>
                <w:rFonts w:ascii="Arial Narrow" w:hAnsi="Arial Narrow"/>
                <w:b/>
                <w:bCs/>
                <w:sz w:val="20"/>
                <w:szCs w:val="20"/>
                <w:lang w:val="ru-RU"/>
              </w:rPr>
              <w:t>Уровень глюкозы в крови натощак</w:t>
            </w:r>
            <w:r w:rsidRPr="00AD35DB"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val="ru-RU"/>
              </w:rPr>
              <w:t xml:space="preserve"> </w:t>
            </w:r>
          </w:p>
          <w:p w:rsidR="0049449F" w:rsidRPr="00AD35DB" w:rsidRDefault="00AD35DB" w:rsidP="00790691">
            <w:pPr>
              <w:pStyle w:val="TableText0"/>
              <w:spacing w:before="60"/>
              <w:rPr>
                <w:rFonts w:ascii="Arial Narrow" w:hAnsi="Arial Narrow"/>
                <w:i/>
                <w:iCs/>
                <w:color w:val="FF0000"/>
                <w:lang w:val="ru-RU"/>
              </w:rPr>
            </w:pPr>
            <w:r w:rsidRPr="00E81850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[УКАЖИТЕ СООТВЕТСТВЕННО: ММОЛЬ/Л 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9449F" w:rsidRPr="00642FB6" w:rsidRDefault="00AD35DB" w:rsidP="00AC17EB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ммоль</w:t>
            </w:r>
            <w:r w:rsidRPr="0066337B">
              <w:rPr>
                <w:rFonts w:ascii="Arial Narrow" w:hAnsi="Arial Narrow"/>
                <w:sz w:val="20"/>
                <w:szCs w:val="20"/>
              </w:rPr>
              <w:t>/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9F" w:rsidRPr="00740EA0" w:rsidRDefault="0049449F" w:rsidP="00CC1378">
            <w:pPr>
              <w:pStyle w:val="TableTextBasic"/>
              <w:spacing w:before="240"/>
              <w:ind w:right="12"/>
              <w:rPr>
                <w:rFonts w:ascii="Arial Narrow" w:hAnsi="Arial Narrow"/>
                <w:i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└─┴─┘. └─┴─┘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9449F" w:rsidRPr="00333EFF" w:rsidRDefault="0049449F" w:rsidP="003410BA">
            <w:pPr>
              <w:spacing w:before="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33EFF">
              <w:rPr>
                <w:rFonts w:ascii="Arial Narrow" w:hAnsi="Arial Narrow"/>
                <w:sz w:val="22"/>
                <w:szCs w:val="22"/>
              </w:rPr>
              <w:t>B5</w:t>
            </w:r>
          </w:p>
        </w:tc>
      </w:tr>
      <w:tr w:rsidR="0049449F" w:rsidRPr="001B2345" w:rsidTr="00611765">
        <w:trPr>
          <w:trHeight w:hRule="exact" w:val="440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9F" w:rsidRPr="00A22F88" w:rsidRDefault="0049449F" w:rsidP="003410BA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9449F" w:rsidRPr="00AD35DB" w:rsidRDefault="00AD35DB" w:rsidP="00AC17EB">
            <w:pPr>
              <w:pStyle w:val="TableTextBasic"/>
              <w:spacing w:before="120"/>
              <w:jc w:val="right"/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мг/дл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49F" w:rsidRPr="00642FB6" w:rsidRDefault="0049449F" w:rsidP="00DD174F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9449F" w:rsidRPr="00333EFF" w:rsidRDefault="0049449F" w:rsidP="004640F3">
            <w:pPr>
              <w:pStyle w:val="TableTextBasic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753A5" w:rsidRPr="001B2345" w:rsidTr="00611765">
        <w:trPr>
          <w:trHeight w:val="340"/>
          <w:jc w:val="center"/>
        </w:trPr>
        <w:tc>
          <w:tcPr>
            <w:tcW w:w="443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AD35DB" w:rsidRDefault="00AD35DB" w:rsidP="00273DA0">
            <w:pPr>
              <w:pStyle w:val="TableText0"/>
              <w:spacing w:before="60"/>
              <w:rPr>
                <w:rFonts w:ascii="Arial Narrow" w:hAnsi="Arial Narrow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Принимали ли Вы </w:t>
            </w:r>
            <w:r w:rsidRPr="00AD35DB">
              <w:rPr>
                <w:rFonts w:ascii="Arial Narrow" w:hAnsi="Arial Narrow"/>
                <w:sz w:val="20"/>
                <w:szCs w:val="20"/>
                <w:lang w:val="ru-RU"/>
              </w:rPr>
              <w:t>сегодня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инсулин или какие-либо </w:t>
            </w:r>
            <w:r w:rsidR="00273DA0">
              <w:rPr>
                <w:rFonts w:ascii="Arial Narrow" w:hAnsi="Arial Narrow"/>
                <w:sz w:val="20"/>
                <w:szCs w:val="20"/>
                <w:lang w:val="ru-RU"/>
              </w:rPr>
              <w:t xml:space="preserve">другие 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лекарственные средства</w:t>
            </w:r>
            <w:r w:rsidR="00273DA0">
              <w:rPr>
                <w:rFonts w:ascii="Arial Narrow" w:hAnsi="Arial Narrow"/>
                <w:sz w:val="20"/>
                <w:szCs w:val="20"/>
                <w:lang w:val="ru-RU"/>
              </w:rPr>
              <w:t xml:space="preserve"> от повышенного сахара в крови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, назначенные врач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о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 или другим медицинским работником?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642FB6" w:rsidRDefault="003753A5" w:rsidP="00AC17EB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3753A5" w:rsidRPr="00333EFF" w:rsidRDefault="003753A5" w:rsidP="003410BA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333EFF">
              <w:rPr>
                <w:rFonts w:ascii="Arial Narrow" w:hAnsi="Arial Narrow"/>
                <w:bCs/>
                <w:sz w:val="22"/>
                <w:szCs w:val="22"/>
              </w:rPr>
              <w:t>B6</w:t>
            </w:r>
          </w:p>
        </w:tc>
      </w:tr>
      <w:tr w:rsidR="003753A5" w:rsidRPr="001B2345" w:rsidTr="00611765">
        <w:trPr>
          <w:trHeight w:val="339"/>
          <w:jc w:val="center"/>
        </w:trPr>
        <w:tc>
          <w:tcPr>
            <w:tcW w:w="443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A22F88" w:rsidRDefault="003753A5" w:rsidP="003410BA">
            <w:pPr>
              <w:pStyle w:val="TableText0"/>
              <w:spacing w:before="60"/>
              <w:rPr>
                <w:rFonts w:ascii="Arial Narrow" w:hAnsi="Arial Narrow"/>
                <w:lang w:val="en-GB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753A5" w:rsidRPr="00642FB6" w:rsidRDefault="003753A5" w:rsidP="00AC17EB">
            <w:pPr>
              <w:spacing w:before="4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038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3753A5" w:rsidRPr="00CC1378" w:rsidRDefault="003753A5" w:rsidP="003410BA">
            <w:pPr>
              <w:pStyle w:val="TableTextBasic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C1378" w:rsidRPr="00A74BAD" w:rsidTr="003410BA">
        <w:trPr>
          <w:trHeight w:val="353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CC1378" w:rsidRPr="00273DA0" w:rsidRDefault="00AD35DB" w:rsidP="003410BA">
            <w:pPr>
              <w:spacing w:before="20"/>
              <w:rPr>
                <w:rFonts w:ascii="Arial Narrow" w:hAnsi="Arial Narrow"/>
                <w:sz w:val="18"/>
                <w:lang w:val="ru-RU"/>
              </w:rPr>
            </w:pP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ОСНОВНОЙ МОДУЛЬ: Липиды </w:t>
            </w:r>
            <w:r w:rsidR="00273DA0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в </w:t>
            </w:r>
            <w:r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крови</w:t>
            </w:r>
          </w:p>
        </w:tc>
      </w:tr>
      <w:tr w:rsidR="0049449F" w:rsidRPr="001B2345" w:rsidTr="00611765">
        <w:trPr>
          <w:trHeight w:val="353"/>
          <w:jc w:val="center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9F" w:rsidRPr="00A22F88" w:rsidRDefault="002C692E" w:rsidP="003410BA">
            <w:pPr>
              <w:pStyle w:val="TableTextBasic"/>
              <w:spacing w:before="60"/>
              <w:rPr>
                <w:rFonts w:ascii="Arial Narrow" w:hAnsi="Arial Narrow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Идентификатор устройства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49449F" w:rsidRPr="00642FB6" w:rsidRDefault="0049449F" w:rsidP="003410BA">
            <w:pPr>
              <w:pStyle w:val="TableTextBasic"/>
              <w:spacing w:before="60"/>
              <w:rPr>
                <w:rFonts w:ascii="Arial Narrow" w:hAnsi="Arial Narrow"/>
                <w:i/>
              </w:rPr>
            </w:pP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9F" w:rsidRPr="006B66C0" w:rsidRDefault="0049449F" w:rsidP="003410BA">
            <w:pPr>
              <w:pStyle w:val="TableTextBasic"/>
              <w:tabs>
                <w:tab w:val="clear" w:pos="720"/>
                <w:tab w:val="clear" w:pos="1008"/>
                <w:tab w:val="clear" w:pos="1440"/>
              </w:tabs>
              <w:spacing w:before="240"/>
              <w:ind w:right="12"/>
              <w:rPr>
                <w:rFonts w:ascii="Arial Narrow" w:hAnsi="Arial Narrow"/>
                <w:iCs/>
                <w:sz w:val="20"/>
                <w:szCs w:val="20"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</w:t>
            </w:r>
          </w:p>
        </w:tc>
        <w:tc>
          <w:tcPr>
            <w:tcW w:w="1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449F" w:rsidRPr="00333EFF" w:rsidRDefault="0049449F" w:rsidP="003410BA">
            <w:pPr>
              <w:spacing w:befor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B7</w:t>
            </w:r>
          </w:p>
        </w:tc>
      </w:tr>
      <w:tr w:rsidR="0049449F" w:rsidRPr="001B2345" w:rsidTr="00611765">
        <w:trPr>
          <w:trHeight w:hRule="exact" w:val="440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2E" w:rsidRPr="002C692E" w:rsidRDefault="002C692E" w:rsidP="003410BA">
            <w:pPr>
              <w:pStyle w:val="TableTextBasic"/>
              <w:spacing w:before="60"/>
              <w:rPr>
                <w:rFonts w:ascii="Arial Narrow" w:hAnsi="Arial Narrow"/>
                <w:sz w:val="20"/>
                <w:szCs w:val="20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Общий холестерин  </w:t>
            </w:r>
          </w:p>
          <w:p w:rsidR="0049449F" w:rsidRPr="00AD35DB" w:rsidRDefault="00AD35DB" w:rsidP="003410BA">
            <w:pPr>
              <w:pStyle w:val="TableTextBasic"/>
              <w:spacing w:before="60"/>
              <w:rPr>
                <w:rFonts w:ascii="Arial Narrow" w:hAnsi="Arial Narrow"/>
                <w:lang w:val="ru-RU"/>
              </w:rPr>
            </w:pPr>
            <w:r w:rsidRPr="00E81850">
              <w:rPr>
                <w:rFonts w:ascii="Arial Narrow" w:hAnsi="Arial Narrow"/>
                <w:i/>
                <w:sz w:val="20"/>
                <w:szCs w:val="20"/>
                <w:lang w:val="ru-RU"/>
              </w:rPr>
              <w:t>[УКАЖИТЕ СООТВЕТСТВЕННО: ММОЛЬ/Л ИЛИ МГ/ДЛ]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49449F" w:rsidRPr="00642FB6" w:rsidRDefault="00AD35DB" w:rsidP="004640F3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ммоль</w:t>
            </w:r>
            <w:r w:rsidRPr="0066337B">
              <w:rPr>
                <w:rFonts w:ascii="Arial Narrow" w:hAnsi="Arial Narrow"/>
                <w:sz w:val="20"/>
                <w:szCs w:val="20"/>
              </w:rPr>
              <w:t>/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9F" w:rsidRPr="00740EA0" w:rsidRDefault="0049449F" w:rsidP="004640F3">
            <w:pPr>
              <w:pStyle w:val="TableTextBasic"/>
              <w:spacing w:before="240"/>
              <w:ind w:right="12"/>
              <w:rPr>
                <w:rFonts w:ascii="Arial Narrow" w:hAnsi="Arial Narrow"/>
                <w:i/>
              </w:rPr>
            </w:pPr>
            <w:r w:rsidRPr="006B66C0">
              <w:rPr>
                <w:rFonts w:ascii="Arial Narrow" w:hAnsi="Arial Narrow"/>
                <w:sz w:val="20"/>
                <w:szCs w:val="20"/>
              </w:rPr>
              <w:t>└─┴─┘. └─┴─┘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49449F" w:rsidRPr="00333EFF" w:rsidRDefault="0049449F" w:rsidP="003410BA">
            <w:pPr>
              <w:spacing w:before="2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B8</w:t>
            </w:r>
          </w:p>
        </w:tc>
      </w:tr>
      <w:tr w:rsidR="0049449F" w:rsidRPr="001B2345" w:rsidTr="002C692E">
        <w:trPr>
          <w:trHeight w:hRule="exact" w:val="623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9F" w:rsidRPr="00642FB6" w:rsidRDefault="0049449F" w:rsidP="003410BA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9449F" w:rsidRPr="00642FB6" w:rsidRDefault="00AD35DB" w:rsidP="004640F3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мг/дл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49F" w:rsidRPr="00642FB6" w:rsidRDefault="0049449F" w:rsidP="004640F3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449F" w:rsidRDefault="0049449F" w:rsidP="004640F3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3753A5" w:rsidRPr="001B2345" w:rsidTr="00611765">
        <w:trPr>
          <w:trHeight w:val="340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2E0641" w:rsidRDefault="002E0641" w:rsidP="00273DA0">
            <w:pPr>
              <w:pStyle w:val="TableTextBasic"/>
              <w:spacing w:before="60"/>
              <w:rPr>
                <w:rFonts w:ascii="Arial Narrow" w:hAnsi="Arial Narrow"/>
                <w:lang w:val="ru-RU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Принимали ли Вы лекарства (медицинские препараты</w:t>
            </w:r>
            <w:r>
              <w:rPr>
                <w:rFonts w:ascii="Arial Narrow" w:hAnsi="Arial Narrow"/>
                <w:sz w:val="20"/>
                <w:szCs w:val="20"/>
                <w:lang w:val="ru-RU"/>
              </w:rPr>
              <w:t>) для снижения уровня холестерин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а в крови</w:t>
            </w:r>
            <w:r w:rsidR="00273DA0">
              <w:rPr>
                <w:rFonts w:ascii="Arial Narrow" w:hAnsi="Arial Narrow"/>
                <w:sz w:val="20"/>
                <w:szCs w:val="20"/>
                <w:lang w:val="ru-RU"/>
              </w:rPr>
              <w:t>, назначенные врачом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или друг</w:t>
            </w:r>
            <w:r w:rsidR="00273DA0">
              <w:rPr>
                <w:rFonts w:ascii="Arial Narrow" w:hAnsi="Arial Narrow"/>
                <w:sz w:val="20"/>
                <w:szCs w:val="20"/>
                <w:lang w:val="ru-RU"/>
              </w:rPr>
              <w:t>им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медицинск</w:t>
            </w:r>
            <w:r w:rsidR="00273DA0">
              <w:rPr>
                <w:rFonts w:ascii="Arial Narrow" w:hAnsi="Arial Narrow"/>
                <w:sz w:val="20"/>
                <w:szCs w:val="20"/>
                <w:lang w:val="ru-RU"/>
              </w:rPr>
              <w:t>им работником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за последние две недели?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Да</w:t>
            </w:r>
          </w:p>
        </w:tc>
        <w:tc>
          <w:tcPr>
            <w:tcW w:w="25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Pr="00642FB6" w:rsidRDefault="003753A5" w:rsidP="00AC17EB">
            <w:pPr>
              <w:spacing w:before="6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:rsidR="003753A5" w:rsidRDefault="003753A5" w:rsidP="00333EFF">
            <w:pPr>
              <w:pStyle w:val="TableTextBasic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B9</w:t>
            </w:r>
          </w:p>
        </w:tc>
      </w:tr>
      <w:tr w:rsidR="003753A5" w:rsidRPr="001B2345" w:rsidTr="00611765">
        <w:trPr>
          <w:trHeight w:val="339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Default="003753A5" w:rsidP="003410BA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3753A5" w:rsidRPr="00BE571A" w:rsidRDefault="003753A5" w:rsidP="00BE4721">
            <w:pPr>
              <w:keepNext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BE571A">
              <w:rPr>
                <w:rFonts w:ascii="Arial Narrow" w:hAnsi="Arial Narrow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2541" w:type="dxa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3A5" w:rsidRDefault="003753A5" w:rsidP="00AC17EB">
            <w:pPr>
              <w:spacing w:before="60"/>
              <w:rPr>
                <w:rFonts w:ascii="Arial Narrow" w:hAnsi="Arial Narrow"/>
                <w:sz w:val="18"/>
              </w:rPr>
            </w:pPr>
            <w:r w:rsidRPr="00642FB6">
              <w:rPr>
                <w:rFonts w:ascii="Arial Narrow" w:hAnsi="Arial Narrow"/>
                <w:sz w:val="18"/>
              </w:rPr>
              <w:t>2</w:t>
            </w:r>
            <w:r>
              <w:rPr>
                <w:rFonts w:ascii="Arial Narrow" w:hAnsi="Arial Narrow"/>
                <w:sz w:val="18"/>
              </w:rPr>
              <w:t xml:space="preserve">   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53A5" w:rsidRDefault="003753A5" w:rsidP="003410BA">
            <w:pPr>
              <w:pStyle w:val="TableTextBasic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AC17EB" w:rsidRPr="00AC17EB" w:rsidRDefault="00AC17EB" w:rsidP="00AC17EB">
      <w:pPr>
        <w:rPr>
          <w:rFonts w:ascii="Verdana" w:hAnsi="Verdana" w:cs="Arial (W1)"/>
          <w:b/>
          <w:bCs/>
        </w:rPr>
      </w:pPr>
    </w:p>
    <w:tbl>
      <w:tblPr>
        <w:tblW w:w="10558" w:type="dxa"/>
        <w:jc w:val="center"/>
        <w:tblLayout w:type="fixed"/>
        <w:tblLook w:val="0000"/>
      </w:tblPr>
      <w:tblGrid>
        <w:gridCol w:w="4438"/>
        <w:gridCol w:w="2541"/>
        <w:gridCol w:w="2541"/>
        <w:gridCol w:w="1038"/>
      </w:tblGrid>
      <w:tr w:rsidR="00AC17EB" w:rsidRPr="00AC17EB" w:rsidTr="00CA3B4B">
        <w:trPr>
          <w:trHeight w:val="353"/>
          <w:jc w:val="center"/>
        </w:trPr>
        <w:tc>
          <w:tcPr>
            <w:tcW w:w="105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AC17EB" w:rsidRPr="00AC17EB" w:rsidRDefault="00790691" w:rsidP="001D15CF">
            <w:pPr>
              <w:rPr>
                <w:rFonts w:ascii="Arial Narrow" w:hAnsi="Arial Narrow"/>
                <w:bCs/>
                <w:i/>
                <w:iCs/>
                <w:sz w:val="18"/>
                <w:lang w:val="en-GB"/>
              </w:rPr>
            </w:pPr>
            <w:r w:rsidRPr="00790691">
              <w:rPr>
                <w:rFonts w:ascii="Arial Narrow" w:hAnsi="Arial Narrow"/>
                <w:lang w:val="ru-RU"/>
              </w:rPr>
              <w:t>Расширенные</w:t>
            </w:r>
            <w:r w:rsidR="00AC17EB" w:rsidRPr="00AC17EB">
              <w:rPr>
                <w:rFonts w:ascii="Arial Narrow" w:hAnsi="Arial Narrow"/>
                <w:b/>
              </w:rPr>
              <w:t xml:space="preserve">:  </w:t>
            </w:r>
            <w:r w:rsidR="002C692E">
              <w:rPr>
                <w:rFonts w:ascii="Arial Narrow" w:hAnsi="Arial Narrow"/>
                <w:b/>
                <w:sz w:val="20"/>
                <w:szCs w:val="20"/>
                <w:lang w:val="ru-RU"/>
              </w:rPr>
              <w:t xml:space="preserve">ТРИГЛИЦЕРИДЫ И </w:t>
            </w:r>
            <w:r w:rsidR="002C692E" w:rsidRPr="0066337B">
              <w:rPr>
                <w:rFonts w:ascii="Arial Narrow" w:hAnsi="Arial Narrow"/>
                <w:b/>
                <w:sz w:val="20"/>
                <w:szCs w:val="20"/>
                <w:lang w:val="ru-RU"/>
              </w:rPr>
              <w:t>Л</w:t>
            </w:r>
            <w:r w:rsidR="002C692E">
              <w:rPr>
                <w:rFonts w:ascii="Arial Narrow" w:hAnsi="Arial Narrow"/>
                <w:b/>
                <w:sz w:val="20"/>
                <w:szCs w:val="20"/>
                <w:lang w:val="ru-RU"/>
              </w:rPr>
              <w:t>ПВП</w:t>
            </w:r>
          </w:p>
        </w:tc>
      </w:tr>
      <w:tr w:rsidR="002C692E" w:rsidRPr="00AC17EB" w:rsidTr="00611765">
        <w:trPr>
          <w:trHeight w:hRule="exact" w:val="440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C692E" w:rsidRDefault="002C692E" w:rsidP="002C692E">
            <w:pPr>
              <w:pStyle w:val="TableTextBasic"/>
              <w:keepNext/>
              <w:rPr>
                <w:rFonts w:ascii="Arial Narrow" w:hAnsi="Arial Narrow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Триглицериды</w:t>
            </w:r>
          </w:p>
          <w:p w:rsidR="002C692E" w:rsidRPr="00AD35DB" w:rsidRDefault="002C692E" w:rsidP="002C692E">
            <w:pPr>
              <w:pStyle w:val="TableTextBasic"/>
              <w:spacing w:before="60"/>
              <w:rPr>
                <w:rFonts w:ascii="Arial Narrow" w:hAnsi="Arial Narrow"/>
                <w:lang w:val="ru-RU"/>
              </w:rPr>
            </w:pPr>
            <w:r w:rsidRPr="00E81850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[УКАЖИТЕ СООТВЕТСТВЕННО: ММОЛЬ/Л ИЛИ МГ/ДЛ]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2C692E" w:rsidRPr="00642FB6" w:rsidRDefault="002C692E" w:rsidP="00BE47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ммоль</w:t>
            </w:r>
            <w:r w:rsidRPr="0066337B">
              <w:rPr>
                <w:rFonts w:ascii="Arial Narrow" w:hAnsi="Arial Narrow"/>
                <w:sz w:val="20"/>
                <w:szCs w:val="20"/>
              </w:rPr>
              <w:t>/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C692E" w:rsidRPr="00AC17EB" w:rsidRDefault="002C692E" w:rsidP="001D15CF">
            <w:pPr>
              <w:pStyle w:val="TableText0"/>
              <w:spacing w:before="240"/>
              <w:rPr>
                <w:sz w:val="20"/>
                <w:szCs w:val="20"/>
                <w:lang w:val="en-GB"/>
              </w:rPr>
            </w:pPr>
            <w:r w:rsidRPr="00AC17EB">
              <w:rPr>
                <w:rFonts w:ascii="Arial Narrow" w:hAnsi="Arial Narrow" w:cs="Times New (W1)"/>
                <w:sz w:val="20"/>
                <w:szCs w:val="20"/>
              </w:rPr>
              <w:t>└─┴─┘. └─┴─┘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2C692E" w:rsidRPr="00AC17EB" w:rsidRDefault="002C692E" w:rsidP="001D15CF">
            <w:pPr>
              <w:jc w:val="center"/>
              <w:rPr>
                <w:rFonts w:ascii="Arial Narrow" w:hAnsi="Arial Narrow"/>
                <w:bCs/>
                <w:i/>
                <w:sz w:val="22"/>
              </w:rPr>
            </w:pPr>
            <w:r w:rsidRPr="00AC17EB">
              <w:rPr>
                <w:rFonts w:ascii="Arial Narrow" w:hAnsi="Arial Narrow"/>
                <w:bCs/>
              </w:rPr>
              <w:t>B10</w:t>
            </w:r>
          </w:p>
        </w:tc>
      </w:tr>
      <w:tr w:rsidR="002C692E" w:rsidRPr="00AC17EB" w:rsidTr="00611765">
        <w:trPr>
          <w:trHeight w:hRule="exact" w:val="44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C692E" w:rsidRPr="00AC17EB" w:rsidRDefault="002C692E" w:rsidP="001D15CF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2C692E" w:rsidRPr="00642FB6" w:rsidRDefault="002C692E" w:rsidP="00BE47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мг/дл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2C692E" w:rsidRPr="00642FB6" w:rsidRDefault="002C692E" w:rsidP="004640F3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2C692E" w:rsidRPr="00AC17EB" w:rsidRDefault="002C692E" w:rsidP="004640F3">
            <w:pPr>
              <w:pStyle w:val="TableTextBasic"/>
              <w:rPr>
                <w:rFonts w:ascii="Arial Narrow" w:hAnsi="Arial Narrow"/>
                <w:bCs/>
              </w:rPr>
            </w:pPr>
          </w:p>
        </w:tc>
      </w:tr>
      <w:tr w:rsidR="002C692E" w:rsidRPr="00AC17EB" w:rsidTr="00611765">
        <w:trPr>
          <w:trHeight w:hRule="exact" w:val="440"/>
          <w:jc w:val="center"/>
        </w:trPr>
        <w:tc>
          <w:tcPr>
            <w:tcW w:w="443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C692E" w:rsidRPr="007A6011" w:rsidRDefault="002C692E" w:rsidP="002C692E">
            <w:pPr>
              <w:pStyle w:val="TableTextBasic"/>
              <w:keepNext/>
              <w:rPr>
                <w:rFonts w:ascii="Arial Narrow" w:hAnsi="Arial Narrow"/>
                <w:iCs/>
                <w:sz w:val="20"/>
                <w:szCs w:val="20"/>
                <w:lang w:val="ru-RU"/>
              </w:rPr>
            </w:pPr>
            <w:r w:rsidRPr="00BE571A">
              <w:rPr>
                <w:rFonts w:ascii="Arial Narrow" w:hAnsi="Arial Narrow"/>
                <w:iCs/>
                <w:sz w:val="20"/>
                <w:szCs w:val="20"/>
                <w:lang w:val="ru-RU"/>
              </w:rPr>
              <w:t>ЛПВП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 xml:space="preserve">  </w:t>
            </w:r>
          </w:p>
          <w:p w:rsidR="002C692E" w:rsidRPr="00AD35DB" w:rsidRDefault="002C692E" w:rsidP="002C692E">
            <w:pPr>
              <w:pStyle w:val="TableTextBasic"/>
              <w:spacing w:before="60"/>
              <w:rPr>
                <w:rFonts w:ascii="Arial Narrow" w:hAnsi="Arial Narrow"/>
                <w:lang w:val="ru-RU"/>
              </w:rPr>
            </w:pPr>
            <w:r w:rsidRPr="00E81850">
              <w:rPr>
                <w:rFonts w:ascii="Arial Narrow" w:hAnsi="Arial Narrow"/>
                <w:i/>
                <w:sz w:val="20"/>
                <w:szCs w:val="20"/>
                <w:lang w:val="ru-RU"/>
              </w:rPr>
              <w:t xml:space="preserve"> [УКАЖИТЕ СООТВЕТСТВЕННО: ММОЛЬ/Л ИЛИ МГ/ДЛ]</w:t>
            </w: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2C692E" w:rsidRPr="00642FB6" w:rsidRDefault="002C692E" w:rsidP="00BE47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ммоль</w:t>
            </w:r>
            <w:r w:rsidRPr="0066337B">
              <w:rPr>
                <w:rFonts w:ascii="Arial Narrow" w:hAnsi="Arial Narrow"/>
                <w:sz w:val="20"/>
                <w:szCs w:val="20"/>
              </w:rPr>
              <w:t>/</w:t>
            </w:r>
            <w:r w:rsidRPr="0066337B">
              <w:rPr>
                <w:rFonts w:ascii="Arial Narrow" w:hAnsi="Arial Narrow"/>
                <w:sz w:val="20"/>
                <w:szCs w:val="20"/>
                <w:lang w:val="ru-RU"/>
              </w:rPr>
              <w:t>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2C692E" w:rsidRPr="00AC17EB" w:rsidRDefault="002C692E" w:rsidP="00B04A5C">
            <w:pPr>
              <w:pStyle w:val="TableTextBasic"/>
              <w:rPr>
                <w:rFonts w:ascii="Arial Narrow" w:hAnsi="Arial Narrow"/>
                <w:iCs/>
                <w:sz w:val="20"/>
                <w:szCs w:val="20"/>
              </w:rPr>
            </w:pPr>
            <w:r w:rsidRPr="00AC17EB">
              <w:rPr>
                <w:rFonts w:ascii="Arial Narrow" w:hAnsi="Arial Narrow"/>
                <w:sz w:val="20"/>
                <w:szCs w:val="20"/>
              </w:rPr>
              <w:t>└─┘. └─┴─┘</w:t>
            </w:r>
          </w:p>
        </w:tc>
        <w:tc>
          <w:tcPr>
            <w:tcW w:w="1038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pct15" w:color="auto" w:fill="auto"/>
            <w:vAlign w:val="center"/>
          </w:tcPr>
          <w:p w:rsidR="002C692E" w:rsidRPr="00AC17EB" w:rsidRDefault="002C692E" w:rsidP="001D15CF">
            <w:pPr>
              <w:jc w:val="center"/>
              <w:rPr>
                <w:rFonts w:ascii="Arial Narrow" w:hAnsi="Arial Narrow"/>
                <w:bCs/>
                <w:iCs/>
                <w:sz w:val="22"/>
              </w:rPr>
            </w:pPr>
            <w:r w:rsidRPr="00AC17EB">
              <w:rPr>
                <w:rFonts w:ascii="Arial Narrow" w:hAnsi="Arial Narrow"/>
                <w:bCs/>
              </w:rPr>
              <w:t>B11</w:t>
            </w:r>
          </w:p>
        </w:tc>
      </w:tr>
      <w:tr w:rsidR="002C692E" w:rsidRPr="00AC17EB" w:rsidTr="00611765">
        <w:trPr>
          <w:trHeight w:hRule="exact" w:val="440"/>
          <w:jc w:val="center"/>
        </w:trPr>
        <w:tc>
          <w:tcPr>
            <w:tcW w:w="4438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2C692E" w:rsidRPr="00AC17EB" w:rsidRDefault="002C692E" w:rsidP="001D15CF">
            <w:pPr>
              <w:pStyle w:val="TableTextBasic"/>
              <w:spacing w:before="60"/>
              <w:rPr>
                <w:rFonts w:ascii="Arial Narrow" w:hAnsi="Arial Narrow"/>
              </w:rPr>
            </w:pPr>
          </w:p>
        </w:tc>
        <w:tc>
          <w:tcPr>
            <w:tcW w:w="25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pct15" w:color="auto" w:fill="auto"/>
            <w:vAlign w:val="center"/>
          </w:tcPr>
          <w:p w:rsidR="002C692E" w:rsidRPr="00642FB6" w:rsidRDefault="002C692E" w:rsidP="00BE4721">
            <w:pPr>
              <w:pStyle w:val="TableTextBasic"/>
              <w:spacing w:before="12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0"/>
                <w:szCs w:val="20"/>
                <w:lang w:val="ru-RU"/>
              </w:rPr>
              <w:t>мг/дл</w:t>
            </w:r>
          </w:p>
        </w:tc>
        <w:tc>
          <w:tcPr>
            <w:tcW w:w="254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pct15" w:color="auto" w:fill="auto"/>
            <w:vAlign w:val="bottom"/>
          </w:tcPr>
          <w:p w:rsidR="002C692E" w:rsidRPr="00642FB6" w:rsidRDefault="002C692E" w:rsidP="004640F3">
            <w:pPr>
              <w:pStyle w:val="TableTextBasic"/>
              <w:rPr>
                <w:rFonts w:ascii="Arial Narrow" w:hAnsi="Arial Narrow"/>
              </w:rPr>
            </w:pPr>
            <w:r w:rsidRPr="000560A9">
              <w:rPr>
                <w:rFonts w:ascii="Arial Narrow" w:hAnsi="Arial Narrow"/>
                <w:sz w:val="20"/>
                <w:szCs w:val="20"/>
              </w:rPr>
              <w:t>└─┴─┴─┘.└─┘</w:t>
            </w:r>
          </w:p>
        </w:tc>
        <w:tc>
          <w:tcPr>
            <w:tcW w:w="103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2C692E" w:rsidRPr="00AC17EB" w:rsidRDefault="002C692E" w:rsidP="004640F3">
            <w:pPr>
              <w:pStyle w:val="TableText0"/>
              <w:rPr>
                <w:rFonts w:ascii="Arial Narrow" w:hAnsi="Arial Narrow"/>
                <w:bCs/>
              </w:rPr>
            </w:pPr>
          </w:p>
        </w:tc>
      </w:tr>
    </w:tbl>
    <w:p w:rsidR="0051766E" w:rsidRPr="00AC17EB" w:rsidRDefault="0051766E" w:rsidP="00AC17EB"/>
    <w:p w:rsidR="0075669D" w:rsidRPr="00AC17EB" w:rsidRDefault="0075669D" w:rsidP="0051766E">
      <w:pPr>
        <w:jc w:val="center"/>
      </w:pPr>
    </w:p>
    <w:p w:rsidR="0075669D" w:rsidRPr="00AC17EB" w:rsidRDefault="0075669D" w:rsidP="0051766E">
      <w:pPr>
        <w:jc w:val="center"/>
      </w:pPr>
    </w:p>
    <w:p w:rsidR="00F754AF" w:rsidRDefault="00C17DB8" w:rsidP="0051766E">
      <w:pPr>
        <w:jc w:val="center"/>
      </w:pPr>
      <w:r>
        <w:rPr>
          <w:noProof/>
          <w:color w:val="99CCFF"/>
          <w:lang w:val="ru-RU" w:eastAsia="ru-RU"/>
        </w:rPr>
        <w:drawing>
          <wp:inline distT="0" distB="0" distL="0" distR="0">
            <wp:extent cx="1644650" cy="504825"/>
            <wp:effectExtent l="19050" t="0" r="0" b="0"/>
            <wp:docPr id="1" name="Рисунок 1" descr="WH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O Log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5D7" w:rsidRDefault="00D175D7" w:rsidP="0051766E">
      <w:pPr>
        <w:jc w:val="center"/>
      </w:pPr>
    </w:p>
    <w:p w:rsidR="00D175D7" w:rsidRDefault="00D175D7" w:rsidP="0051766E">
      <w:pPr>
        <w:jc w:val="center"/>
      </w:pPr>
    </w:p>
    <w:p w:rsidR="00D175D7" w:rsidRDefault="00D175D7" w:rsidP="00773C66"/>
    <w:p w:rsidR="00D175D7" w:rsidRDefault="00D175D7" w:rsidP="0051766E">
      <w:pPr>
        <w:jc w:val="center"/>
      </w:pPr>
    </w:p>
    <w:p w:rsidR="00D175D7" w:rsidRDefault="00D175D7" w:rsidP="0051766E">
      <w:pPr>
        <w:jc w:val="center"/>
      </w:pPr>
    </w:p>
    <w:p w:rsidR="00D175D7" w:rsidRDefault="00D175D7" w:rsidP="0051766E">
      <w:pPr>
        <w:jc w:val="center"/>
      </w:pPr>
    </w:p>
    <w:p w:rsidR="00D175D7" w:rsidRPr="00642FB6" w:rsidRDefault="00D175D7" w:rsidP="00AB721C"/>
    <w:sectPr w:rsidR="00D175D7" w:rsidRPr="00642FB6" w:rsidSect="00C21DC4">
      <w:footerReference w:type="default" r:id="rId19"/>
      <w:pgSz w:w="11907" w:h="16840" w:code="9"/>
      <w:pgMar w:top="902" w:right="1134" w:bottom="709" w:left="1474" w:header="397" w:footer="284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AC8" w:rsidRDefault="00463AC8">
      <w:r>
        <w:separator/>
      </w:r>
    </w:p>
  </w:endnote>
  <w:endnote w:type="continuationSeparator" w:id="1">
    <w:p w:rsidR="00463AC8" w:rsidRDefault="00463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07" w:rsidRDefault="005D570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D5707" w:rsidRDefault="005D570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07" w:rsidRDefault="005D5707">
    <w:pPr>
      <w:framePr w:wrap="around" w:vAnchor="text" w:hAnchor="margin" w:xAlign="right" w:y="1"/>
      <w:tabs>
        <w:tab w:val="right" w:pos="9639"/>
      </w:tabs>
    </w:pPr>
    <w:r>
      <w:rPr>
        <w:sz w:val="16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07" w:rsidRDefault="005D5707" w:rsidP="001A17D0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D5707" w:rsidRDefault="005D5707" w:rsidP="00DF4BF4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07" w:rsidRPr="006374AD" w:rsidRDefault="005D5707" w:rsidP="00A83581">
    <w:pPr>
      <w:tabs>
        <w:tab w:val="right" w:pos="9781"/>
      </w:tabs>
      <w:ind w:left="-567"/>
      <w:rPr>
        <w:rFonts w:ascii="Arial Narrow" w:hAnsi="Arial Narrow"/>
        <w:sz w:val="18"/>
        <w:szCs w:val="18"/>
        <w:lang w:val="ru-RU"/>
      </w:rPr>
    </w:pPr>
    <w:r>
      <w:rPr>
        <w:rFonts w:ascii="Arial Narrow" w:hAnsi="Arial Narrow"/>
        <w:sz w:val="18"/>
        <w:szCs w:val="18"/>
        <w:lang w:val="ru-RU"/>
      </w:rPr>
      <w:t xml:space="preserve">Поэтапный мониторинг факторов риска хронических болезней, разработанный ВОЗ - Инструмент </w:t>
    </w:r>
    <w:r>
      <w:rPr>
        <w:rFonts w:ascii="Arial Narrow" w:hAnsi="Arial Narrow"/>
        <w:sz w:val="18"/>
        <w:szCs w:val="18"/>
      </w:rPr>
      <w:t>v</w:t>
    </w:r>
    <w:r>
      <w:rPr>
        <w:rFonts w:ascii="Arial Narrow" w:hAnsi="Arial Narrow"/>
        <w:sz w:val="18"/>
        <w:szCs w:val="18"/>
        <w:lang w:val="ru-RU"/>
      </w:rPr>
      <w:t xml:space="preserve"> 3.0</w:t>
    </w:r>
    <w:r w:rsidRPr="006374AD">
      <w:rPr>
        <w:rFonts w:ascii="Arial Narrow" w:hAnsi="Arial Narrow"/>
        <w:sz w:val="18"/>
        <w:szCs w:val="18"/>
        <w:lang w:val="ru-RU"/>
      </w:rPr>
      <w:tab/>
      <w:t>5-1-</w:t>
    </w:r>
    <w:r>
      <w:rPr>
        <w:rStyle w:val="a8"/>
        <w:rFonts w:ascii="Arial Narrow" w:hAnsi="Arial Narrow"/>
        <w:bCs/>
        <w:sz w:val="18"/>
        <w:szCs w:val="18"/>
      </w:rPr>
      <w:fldChar w:fldCharType="begin"/>
    </w:r>
    <w:r w:rsidRPr="006374AD">
      <w:rPr>
        <w:rStyle w:val="a8"/>
        <w:rFonts w:ascii="Arial Narrow" w:hAnsi="Arial Narrow"/>
        <w:bCs/>
        <w:sz w:val="18"/>
        <w:szCs w:val="18"/>
        <w:lang w:val="ru-RU"/>
      </w:rPr>
      <w:instrText xml:space="preserve"> </w:instrText>
    </w:r>
    <w:r>
      <w:rPr>
        <w:rStyle w:val="a8"/>
        <w:rFonts w:ascii="Arial Narrow" w:hAnsi="Arial Narrow"/>
        <w:bCs/>
        <w:sz w:val="18"/>
        <w:szCs w:val="18"/>
      </w:rPr>
      <w:instrText>PAGE</w:instrText>
    </w:r>
    <w:r w:rsidRPr="006374AD">
      <w:rPr>
        <w:rStyle w:val="a8"/>
        <w:rFonts w:ascii="Arial Narrow" w:hAnsi="Arial Narrow"/>
        <w:bCs/>
        <w:sz w:val="18"/>
        <w:szCs w:val="18"/>
        <w:lang w:val="ru-RU"/>
      </w:rPr>
      <w:instrText xml:space="preserve">  \* </w:instrText>
    </w:r>
    <w:r>
      <w:rPr>
        <w:rStyle w:val="a8"/>
        <w:rFonts w:ascii="Arial Narrow" w:hAnsi="Arial Narrow"/>
        <w:bCs/>
        <w:sz w:val="18"/>
        <w:szCs w:val="18"/>
      </w:rPr>
      <w:instrText>Arabic</w:instrText>
    </w:r>
    <w:r w:rsidRPr="006374AD">
      <w:rPr>
        <w:rStyle w:val="a8"/>
        <w:rFonts w:ascii="Arial Narrow" w:hAnsi="Arial Narrow"/>
        <w:bCs/>
        <w:sz w:val="18"/>
        <w:szCs w:val="18"/>
        <w:lang w:val="ru-RU"/>
      </w:rPr>
      <w:instrText xml:space="preserve"> </w:instrText>
    </w:r>
    <w:r>
      <w:rPr>
        <w:rStyle w:val="a8"/>
        <w:rFonts w:ascii="Arial Narrow" w:hAnsi="Arial Narrow"/>
        <w:bCs/>
        <w:sz w:val="18"/>
        <w:szCs w:val="18"/>
      </w:rPr>
      <w:fldChar w:fldCharType="separate"/>
    </w:r>
    <w:r>
      <w:rPr>
        <w:rStyle w:val="a8"/>
        <w:rFonts w:ascii="Arial Narrow" w:hAnsi="Arial Narrow"/>
        <w:bCs/>
        <w:noProof/>
        <w:sz w:val="18"/>
        <w:szCs w:val="18"/>
      </w:rPr>
      <w:t>1</w:t>
    </w:r>
    <w:r>
      <w:rPr>
        <w:rStyle w:val="a8"/>
        <w:rFonts w:ascii="Arial Narrow" w:hAnsi="Arial Narrow"/>
        <w:bCs/>
        <w:sz w:val="18"/>
        <w:szCs w:val="18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07" w:rsidRPr="00325643" w:rsidRDefault="005D5707" w:rsidP="0018516F">
    <w:pPr>
      <w:tabs>
        <w:tab w:val="right" w:pos="9781"/>
      </w:tabs>
      <w:ind w:left="-567"/>
      <w:rPr>
        <w:rFonts w:ascii="Arial Narrow" w:hAnsi="Arial Narrow"/>
        <w:sz w:val="18"/>
        <w:szCs w:val="18"/>
        <w:lang w:val="ru-RU"/>
      </w:rPr>
    </w:pPr>
    <w:r>
      <w:rPr>
        <w:rFonts w:ascii="Arial Narrow" w:hAnsi="Arial Narrow"/>
        <w:sz w:val="18"/>
        <w:szCs w:val="18"/>
        <w:lang w:val="ru-RU"/>
      </w:rPr>
      <w:t xml:space="preserve">Поэтапный мониторинг факторов риска хронических болезней, разработанный ВОЗ - Инструмент </w:t>
    </w:r>
    <w:r>
      <w:rPr>
        <w:rFonts w:ascii="Arial Narrow" w:hAnsi="Arial Narrow"/>
        <w:sz w:val="18"/>
        <w:szCs w:val="18"/>
      </w:rPr>
      <w:t>v</w:t>
    </w:r>
    <w:r>
      <w:rPr>
        <w:rFonts w:ascii="Arial Narrow" w:hAnsi="Arial Narrow"/>
        <w:sz w:val="18"/>
        <w:szCs w:val="18"/>
        <w:lang w:val="ru-RU"/>
      </w:rPr>
      <w:t xml:space="preserve"> 3.0</w:t>
    </w:r>
    <w:r w:rsidRPr="00325643">
      <w:rPr>
        <w:rFonts w:ascii="Arial Narrow" w:hAnsi="Arial Narrow"/>
        <w:sz w:val="18"/>
        <w:szCs w:val="18"/>
        <w:lang w:val="ru-RU"/>
      </w:rPr>
      <w:tab/>
      <w:t>5-1-</w:t>
    </w:r>
    <w:r w:rsidRPr="00DD1549">
      <w:rPr>
        <w:rStyle w:val="a8"/>
        <w:rFonts w:ascii="Arial Narrow" w:hAnsi="Arial Narrow"/>
        <w:bCs/>
        <w:sz w:val="18"/>
        <w:szCs w:val="18"/>
      </w:rPr>
      <w:fldChar w:fldCharType="begin"/>
    </w:r>
    <w:r w:rsidRPr="00325643">
      <w:rPr>
        <w:rStyle w:val="a8"/>
        <w:rFonts w:ascii="Arial Narrow" w:hAnsi="Arial Narrow"/>
        <w:bCs/>
        <w:sz w:val="18"/>
        <w:szCs w:val="18"/>
        <w:lang w:val="ru-RU"/>
      </w:rPr>
      <w:instrText xml:space="preserve"> </w:instrText>
    </w:r>
    <w:r w:rsidRPr="00DD1549">
      <w:rPr>
        <w:rStyle w:val="a8"/>
        <w:rFonts w:ascii="Arial Narrow" w:hAnsi="Arial Narrow"/>
        <w:bCs/>
        <w:sz w:val="18"/>
        <w:szCs w:val="18"/>
      </w:rPr>
      <w:instrText>PAGE</w:instrText>
    </w:r>
    <w:r w:rsidRPr="00325643">
      <w:rPr>
        <w:rStyle w:val="a8"/>
        <w:rFonts w:ascii="Arial Narrow" w:hAnsi="Arial Narrow"/>
        <w:bCs/>
        <w:sz w:val="18"/>
        <w:szCs w:val="18"/>
        <w:lang w:val="ru-RU"/>
      </w:rPr>
      <w:instrText xml:space="preserve"> </w:instrText>
    </w:r>
    <w:r w:rsidRPr="00DD1549">
      <w:rPr>
        <w:rStyle w:val="a8"/>
        <w:rFonts w:ascii="Arial Narrow" w:hAnsi="Arial Narrow"/>
        <w:bCs/>
        <w:sz w:val="18"/>
        <w:szCs w:val="18"/>
      </w:rPr>
      <w:fldChar w:fldCharType="separate"/>
    </w:r>
    <w:r w:rsidR="0022742B">
      <w:rPr>
        <w:rStyle w:val="a8"/>
        <w:rFonts w:ascii="Arial Narrow" w:hAnsi="Arial Narrow"/>
        <w:bCs/>
        <w:noProof/>
        <w:sz w:val="18"/>
        <w:szCs w:val="18"/>
      </w:rPr>
      <w:t>3</w:t>
    </w:r>
    <w:r w:rsidRPr="00DD1549">
      <w:rPr>
        <w:rStyle w:val="a8"/>
        <w:rFonts w:ascii="Arial Narrow" w:hAnsi="Arial Narrow"/>
        <w:bCs/>
        <w:sz w:val="18"/>
        <w:szCs w:val="18"/>
      </w:rPr>
      <w:fldChar w:fldCharType="end"/>
    </w:r>
    <w:r w:rsidRPr="00325643">
      <w:rPr>
        <w:rFonts w:ascii="Arial Narrow" w:hAnsi="Arial Narrow"/>
        <w:sz w:val="18"/>
        <w:szCs w:val="18"/>
        <w:lang w:val="ru-RU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AC8" w:rsidRDefault="00463AC8">
      <w:r>
        <w:separator/>
      </w:r>
    </w:p>
  </w:footnote>
  <w:footnote w:type="continuationSeparator" w:id="1">
    <w:p w:rsidR="00463AC8" w:rsidRDefault="00463A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07" w:rsidRDefault="005D5707" w:rsidP="00FA3B7F">
    <w:pPr>
      <w:pStyle w:val="a5"/>
      <w:tabs>
        <w:tab w:val="clear" w:pos="7229"/>
        <w:tab w:val="right" w:pos="7680"/>
      </w:tabs>
    </w:pPr>
    <w:r w:rsidRPr="00C71155">
      <w:rPr>
        <w:noProof/>
      </w:rPr>
      <w:pict>
        <v:rect id="_x0000_s2049" style="position:absolute;left:0;text-align:left;margin-left:131.8pt;margin-top:-1.9pt;width:360.2pt;height:21.6pt;z-index:251657216" stroked="f" strokeweight="0">
          <v:textbox style="mso-next-textbox:#_x0000_s2049" inset="0,0,0,0">
            <w:txbxContent>
              <w:p w:rsidR="005D5707" w:rsidRPr="00082AFC" w:rsidRDefault="005D5707" w:rsidP="00C81457">
                <w:pPr>
                  <w:pStyle w:val="a5"/>
                  <w:keepNext/>
                  <w:spacing w:before="0"/>
                  <w:jc w:val="right"/>
                  <w:rPr>
                    <w:rFonts w:ascii="Verdana" w:hAnsi="Verdana" w:cs="Times New (W1)"/>
                    <w:b w:val="0"/>
                    <w:caps w:val="0"/>
                    <w:sz w:val="20"/>
                    <w:szCs w:val="20"/>
                    <w:lang w:val="ru-RU"/>
                  </w:rPr>
                </w:pPr>
                <w:r w:rsidRPr="00082AFC">
                  <w:rPr>
                    <w:rFonts w:ascii="Verdana" w:hAnsi="Verdana" w:cs="Times New (W1)"/>
                    <w:b w:val="0"/>
                    <w:caps w:val="0"/>
                    <w:sz w:val="20"/>
                    <w:szCs w:val="20"/>
                    <w:lang w:val="ru-RU"/>
                  </w:rPr>
                  <w:t xml:space="preserve">Идентификационный номер участника </w:t>
                </w:r>
                <w:r w:rsidRPr="00082AFC">
                  <w:rPr>
                    <w:rFonts w:ascii="Arial Narrow" w:hAnsi="Arial Narrow"/>
                    <w:b w:val="0"/>
                    <w:bCs w:val="0"/>
                    <w:sz w:val="20"/>
                    <w:szCs w:val="20"/>
                    <w:lang w:val="ru-RU"/>
                  </w:rPr>
                  <w:t>└─┴─┴─┘└─┴─┴─┘</w:t>
                </w:r>
                <w:r w:rsidRPr="00082AFC">
                  <w:rPr>
                    <w:rFonts w:ascii="Arial Narrow" w:hAnsi="Arial Narrow"/>
                    <w:b w:val="0"/>
                    <w:bCs w:val="0"/>
                    <w:sz w:val="20"/>
                    <w:szCs w:val="20"/>
                  </w:rPr>
                  <w:t>└─┴─┴─┘</w:t>
                </w:r>
              </w:p>
              <w:p w:rsidR="005D5707" w:rsidRDefault="005D5707" w:rsidP="001075F6">
                <w:pPr>
                  <w:spacing w:before="160"/>
                </w:pPr>
              </w:p>
            </w:txbxContent>
          </v:textbox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07" w:rsidRDefault="005D5707" w:rsidP="00754B13">
    <w:pPr>
      <w:pStyle w:val="a5"/>
      <w:spacing w:before="0"/>
      <w:jc w:val="center"/>
      <w:rPr>
        <w:rFonts w:ascii="Verdana" w:hAnsi="Verdana" w:cs="Times New (W1)"/>
        <w:caps w:val="0"/>
        <w:color w:val="008000"/>
        <w:sz w:val="32"/>
        <w:szCs w:val="32"/>
        <w:lang w:val="en-NZ"/>
      </w:rPr>
    </w:pPr>
    <w:r w:rsidRPr="00C71155">
      <w:rPr>
        <w:rFonts w:ascii="Verdana" w:hAnsi="Verdana" w:cs="Times New (W1)"/>
        <w:caps w:val="0"/>
        <w:noProof/>
        <w:color w:val="008000"/>
        <w:sz w:val="32"/>
        <w:szCs w:val="32"/>
        <w:lang w:val="en-US" w:eastAsia="zh-CN"/>
      </w:rPr>
      <w:pict>
        <v:rect id="_x0000_s2065" style="position:absolute;left:0;text-align:left;margin-left:210.75pt;margin-top:-1.85pt;width:300pt;height:21.6pt;z-index:251658240" stroked="f" strokeweight="0">
          <v:textbox style="mso-next-textbox:#_x0000_s2065" inset="0,0,0,0">
            <w:txbxContent>
              <w:p w:rsidR="005D5707" w:rsidRPr="00D21039" w:rsidRDefault="005D5707" w:rsidP="00D21039"/>
            </w:txbxContent>
          </v:textbox>
        </v:rect>
      </w:pict>
    </w:r>
  </w:p>
  <w:p w:rsidR="005D5707" w:rsidRDefault="005D5707" w:rsidP="00754B13">
    <w:pPr>
      <w:pStyle w:val="a5"/>
      <w:spacing w:before="0"/>
      <w:jc w:val="center"/>
      <w:rPr>
        <w:rFonts w:ascii="Verdana" w:hAnsi="Verdana" w:cs="Times New (W1)"/>
        <w:caps w:val="0"/>
        <w:color w:val="008000"/>
        <w:sz w:val="32"/>
        <w:szCs w:val="32"/>
        <w:lang w:val="en-NZ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4095AA6"/>
    <w:multiLevelType w:val="hybridMultilevel"/>
    <w:tmpl w:val="EEF03732"/>
    <w:lvl w:ilvl="0" w:tplc="CD56E7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930880"/>
    <w:multiLevelType w:val="hybridMultilevel"/>
    <w:tmpl w:val="A358EB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6C239B"/>
    <w:multiLevelType w:val="hybridMultilevel"/>
    <w:tmpl w:val="6040EAA6"/>
    <w:lvl w:ilvl="0" w:tplc="62FE03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48108BE"/>
    <w:multiLevelType w:val="hybridMultilevel"/>
    <w:tmpl w:val="53A44CC6"/>
    <w:lvl w:ilvl="0" w:tplc="FFFFFFFF">
      <w:start w:val="1"/>
      <w:numFmt w:val="bullet"/>
      <w:pStyle w:val="BulletText3"/>
      <w:lvlText w:val=""/>
      <w:lvlJc w:val="left"/>
      <w:pPr>
        <w:tabs>
          <w:tab w:val="num" w:pos="0"/>
        </w:tabs>
        <w:ind w:left="533" w:hanging="17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F9202A8"/>
    <w:multiLevelType w:val="hybridMultilevel"/>
    <w:tmpl w:val="0F1E5166"/>
    <w:lvl w:ilvl="0" w:tplc="2F9022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B174E8"/>
    <w:multiLevelType w:val="hybridMultilevel"/>
    <w:tmpl w:val="57E8DB4E"/>
    <w:lvl w:ilvl="0" w:tplc="43CA1B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6B02AF"/>
    <w:multiLevelType w:val="singleLevel"/>
    <w:tmpl w:val="15F25542"/>
    <w:lvl w:ilvl="0">
      <w:start w:val="1"/>
      <w:numFmt w:val="bullet"/>
      <w:pStyle w:val="BulletText2"/>
      <w:lvlText w:val="-"/>
      <w:lvlJc w:val="left"/>
      <w:pPr>
        <w:tabs>
          <w:tab w:val="num" w:pos="360"/>
        </w:tabs>
        <w:ind w:left="360" w:hanging="187"/>
      </w:pPr>
      <w:rPr>
        <w:rFonts w:ascii="Symbol" w:hAnsi="Symbol" w:cs="Times New Roman" w:hint="default"/>
      </w:rPr>
    </w:lvl>
  </w:abstractNum>
  <w:abstractNum w:abstractNumId="8">
    <w:nsid w:val="78407290"/>
    <w:multiLevelType w:val="singleLevel"/>
    <w:tmpl w:val="2012D14E"/>
    <w:lvl w:ilvl="0">
      <w:start w:val="1"/>
      <w:numFmt w:val="bullet"/>
      <w:pStyle w:val="BulletText1"/>
      <w:lvlText w:val=""/>
      <w:lvlJc w:val="left"/>
      <w:pPr>
        <w:tabs>
          <w:tab w:val="num" w:pos="173"/>
        </w:tabs>
        <w:ind w:left="173" w:hanging="173"/>
      </w:pPr>
      <w:rPr>
        <w:rFonts w:ascii="Symbol" w:hAnsi="Symbol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ttachedTemplate r:id="rId1"/>
  <w:stylePaneFormatFilter w:val="3F01"/>
  <w:defaultTabStop w:val="720"/>
  <w:drawingGridHorizontalSpacing w:val="119"/>
  <w:drawingGridVerticalSpacing w:val="181"/>
  <w:displayHorizontalDrawingGridEvery w:val="2"/>
  <w:noPunctuationKerning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C324A"/>
    <w:rsid w:val="00000C78"/>
    <w:rsid w:val="000050D4"/>
    <w:rsid w:val="00010C17"/>
    <w:rsid w:val="000122D2"/>
    <w:rsid w:val="00012953"/>
    <w:rsid w:val="00013D7B"/>
    <w:rsid w:val="000143A1"/>
    <w:rsid w:val="00015EB4"/>
    <w:rsid w:val="00016C9D"/>
    <w:rsid w:val="00017008"/>
    <w:rsid w:val="00023705"/>
    <w:rsid w:val="00023AC6"/>
    <w:rsid w:val="000240AF"/>
    <w:rsid w:val="00026384"/>
    <w:rsid w:val="00026A1D"/>
    <w:rsid w:val="000277E0"/>
    <w:rsid w:val="00030139"/>
    <w:rsid w:val="00033C5B"/>
    <w:rsid w:val="0003454E"/>
    <w:rsid w:val="00036DC1"/>
    <w:rsid w:val="00037D33"/>
    <w:rsid w:val="00040FD1"/>
    <w:rsid w:val="00041B21"/>
    <w:rsid w:val="00043FE0"/>
    <w:rsid w:val="00045826"/>
    <w:rsid w:val="000463D8"/>
    <w:rsid w:val="00046C16"/>
    <w:rsid w:val="000507AE"/>
    <w:rsid w:val="00051F88"/>
    <w:rsid w:val="00052D07"/>
    <w:rsid w:val="0005346E"/>
    <w:rsid w:val="00054FE6"/>
    <w:rsid w:val="0005550C"/>
    <w:rsid w:val="000560A9"/>
    <w:rsid w:val="00064209"/>
    <w:rsid w:val="00072E2F"/>
    <w:rsid w:val="0007395F"/>
    <w:rsid w:val="0007447A"/>
    <w:rsid w:val="00074D90"/>
    <w:rsid w:val="00082007"/>
    <w:rsid w:val="00082493"/>
    <w:rsid w:val="000828FD"/>
    <w:rsid w:val="00082B9E"/>
    <w:rsid w:val="00084EA5"/>
    <w:rsid w:val="000855A1"/>
    <w:rsid w:val="00085641"/>
    <w:rsid w:val="00085E57"/>
    <w:rsid w:val="00090088"/>
    <w:rsid w:val="00092842"/>
    <w:rsid w:val="000929C1"/>
    <w:rsid w:val="00092FC1"/>
    <w:rsid w:val="00095068"/>
    <w:rsid w:val="0009555B"/>
    <w:rsid w:val="00097253"/>
    <w:rsid w:val="000972D4"/>
    <w:rsid w:val="000A0907"/>
    <w:rsid w:val="000A1BE9"/>
    <w:rsid w:val="000A322F"/>
    <w:rsid w:val="000A5846"/>
    <w:rsid w:val="000A5D38"/>
    <w:rsid w:val="000A637A"/>
    <w:rsid w:val="000A6AB7"/>
    <w:rsid w:val="000A6C70"/>
    <w:rsid w:val="000A736F"/>
    <w:rsid w:val="000B02EC"/>
    <w:rsid w:val="000B0F92"/>
    <w:rsid w:val="000B1A93"/>
    <w:rsid w:val="000B21ED"/>
    <w:rsid w:val="000B29C0"/>
    <w:rsid w:val="000B2A9A"/>
    <w:rsid w:val="000B366A"/>
    <w:rsid w:val="000B36D2"/>
    <w:rsid w:val="000B4393"/>
    <w:rsid w:val="000B62AA"/>
    <w:rsid w:val="000B65F1"/>
    <w:rsid w:val="000C09E0"/>
    <w:rsid w:val="000C2A18"/>
    <w:rsid w:val="000C44E7"/>
    <w:rsid w:val="000C4D0A"/>
    <w:rsid w:val="000C547C"/>
    <w:rsid w:val="000C6444"/>
    <w:rsid w:val="000C64D6"/>
    <w:rsid w:val="000C65E8"/>
    <w:rsid w:val="000C749A"/>
    <w:rsid w:val="000D226E"/>
    <w:rsid w:val="000D229C"/>
    <w:rsid w:val="000D28F3"/>
    <w:rsid w:val="000D29A3"/>
    <w:rsid w:val="000D3843"/>
    <w:rsid w:val="000D4D4C"/>
    <w:rsid w:val="000D5B98"/>
    <w:rsid w:val="000D6278"/>
    <w:rsid w:val="000E125F"/>
    <w:rsid w:val="000E157A"/>
    <w:rsid w:val="000E192B"/>
    <w:rsid w:val="000E1930"/>
    <w:rsid w:val="000E5641"/>
    <w:rsid w:val="000E5D0D"/>
    <w:rsid w:val="000E759C"/>
    <w:rsid w:val="000F05D7"/>
    <w:rsid w:val="000F11CB"/>
    <w:rsid w:val="000F2B35"/>
    <w:rsid w:val="000F5264"/>
    <w:rsid w:val="000F6FCD"/>
    <w:rsid w:val="000F793D"/>
    <w:rsid w:val="00102066"/>
    <w:rsid w:val="00102C83"/>
    <w:rsid w:val="001044DE"/>
    <w:rsid w:val="00104DA9"/>
    <w:rsid w:val="00105A4D"/>
    <w:rsid w:val="00106D9D"/>
    <w:rsid w:val="001075F6"/>
    <w:rsid w:val="00110FA0"/>
    <w:rsid w:val="00116DB3"/>
    <w:rsid w:val="00117307"/>
    <w:rsid w:val="00120C6A"/>
    <w:rsid w:val="00122ACD"/>
    <w:rsid w:val="0012445F"/>
    <w:rsid w:val="00126CE7"/>
    <w:rsid w:val="00131D8A"/>
    <w:rsid w:val="0013453F"/>
    <w:rsid w:val="00134859"/>
    <w:rsid w:val="001349FC"/>
    <w:rsid w:val="00134F7E"/>
    <w:rsid w:val="001379E7"/>
    <w:rsid w:val="0014319A"/>
    <w:rsid w:val="0014400F"/>
    <w:rsid w:val="00145FEB"/>
    <w:rsid w:val="00146033"/>
    <w:rsid w:val="0014694F"/>
    <w:rsid w:val="00146FA0"/>
    <w:rsid w:val="001514B9"/>
    <w:rsid w:val="00152CB0"/>
    <w:rsid w:val="00152DB5"/>
    <w:rsid w:val="001541E1"/>
    <w:rsid w:val="00154600"/>
    <w:rsid w:val="00154780"/>
    <w:rsid w:val="00157EF1"/>
    <w:rsid w:val="00160EF7"/>
    <w:rsid w:val="001627E2"/>
    <w:rsid w:val="001629F3"/>
    <w:rsid w:val="00162EB2"/>
    <w:rsid w:val="00163A7C"/>
    <w:rsid w:val="00163C6E"/>
    <w:rsid w:val="00163E48"/>
    <w:rsid w:val="00165D1D"/>
    <w:rsid w:val="00167484"/>
    <w:rsid w:val="001705A5"/>
    <w:rsid w:val="001718F7"/>
    <w:rsid w:val="0017206F"/>
    <w:rsid w:val="00173735"/>
    <w:rsid w:val="00174125"/>
    <w:rsid w:val="00175326"/>
    <w:rsid w:val="00176220"/>
    <w:rsid w:val="001800EA"/>
    <w:rsid w:val="00180F43"/>
    <w:rsid w:val="00181851"/>
    <w:rsid w:val="0018232C"/>
    <w:rsid w:val="001830BD"/>
    <w:rsid w:val="00183885"/>
    <w:rsid w:val="0018516F"/>
    <w:rsid w:val="00185206"/>
    <w:rsid w:val="001866CF"/>
    <w:rsid w:val="00190AB0"/>
    <w:rsid w:val="00191844"/>
    <w:rsid w:val="001932A4"/>
    <w:rsid w:val="001940EC"/>
    <w:rsid w:val="0019554B"/>
    <w:rsid w:val="00196628"/>
    <w:rsid w:val="00197095"/>
    <w:rsid w:val="001A0DDF"/>
    <w:rsid w:val="001A17D0"/>
    <w:rsid w:val="001A28D2"/>
    <w:rsid w:val="001A33A5"/>
    <w:rsid w:val="001A3A18"/>
    <w:rsid w:val="001A3B8B"/>
    <w:rsid w:val="001A5A98"/>
    <w:rsid w:val="001A6B3C"/>
    <w:rsid w:val="001B04CA"/>
    <w:rsid w:val="001B2030"/>
    <w:rsid w:val="001B2345"/>
    <w:rsid w:val="001B2451"/>
    <w:rsid w:val="001B3FF9"/>
    <w:rsid w:val="001B4208"/>
    <w:rsid w:val="001B4F0C"/>
    <w:rsid w:val="001B5479"/>
    <w:rsid w:val="001B5A31"/>
    <w:rsid w:val="001B5AE7"/>
    <w:rsid w:val="001B6EF7"/>
    <w:rsid w:val="001C0A96"/>
    <w:rsid w:val="001C0AED"/>
    <w:rsid w:val="001C0E1E"/>
    <w:rsid w:val="001C31CA"/>
    <w:rsid w:val="001C3BBB"/>
    <w:rsid w:val="001C5C06"/>
    <w:rsid w:val="001C5F3C"/>
    <w:rsid w:val="001C7AE5"/>
    <w:rsid w:val="001C7C9D"/>
    <w:rsid w:val="001D15CF"/>
    <w:rsid w:val="001D1933"/>
    <w:rsid w:val="001D1D92"/>
    <w:rsid w:val="001D5D46"/>
    <w:rsid w:val="001D73FB"/>
    <w:rsid w:val="001E2567"/>
    <w:rsid w:val="001E2BA7"/>
    <w:rsid w:val="001E3B9E"/>
    <w:rsid w:val="001E3EDB"/>
    <w:rsid w:val="001E4845"/>
    <w:rsid w:val="001E5A27"/>
    <w:rsid w:val="001E6B9F"/>
    <w:rsid w:val="001E750C"/>
    <w:rsid w:val="001F6A42"/>
    <w:rsid w:val="00200163"/>
    <w:rsid w:val="00203749"/>
    <w:rsid w:val="002048EB"/>
    <w:rsid w:val="00204FEA"/>
    <w:rsid w:val="002055FB"/>
    <w:rsid w:val="00206779"/>
    <w:rsid w:val="002137B7"/>
    <w:rsid w:val="002142C1"/>
    <w:rsid w:val="00217ACD"/>
    <w:rsid w:val="00217C80"/>
    <w:rsid w:val="00217C85"/>
    <w:rsid w:val="00221B18"/>
    <w:rsid w:val="00225B9A"/>
    <w:rsid w:val="002272E3"/>
    <w:rsid w:val="0022742B"/>
    <w:rsid w:val="00227458"/>
    <w:rsid w:val="00227A68"/>
    <w:rsid w:val="002310CC"/>
    <w:rsid w:val="00231FE2"/>
    <w:rsid w:val="0023231F"/>
    <w:rsid w:val="00233D6F"/>
    <w:rsid w:val="002350DD"/>
    <w:rsid w:val="00236458"/>
    <w:rsid w:val="00236989"/>
    <w:rsid w:val="002409ED"/>
    <w:rsid w:val="00241367"/>
    <w:rsid w:val="00242288"/>
    <w:rsid w:val="00242AAF"/>
    <w:rsid w:val="00243380"/>
    <w:rsid w:val="00245D21"/>
    <w:rsid w:val="00251CA6"/>
    <w:rsid w:val="00254D1C"/>
    <w:rsid w:val="00255E93"/>
    <w:rsid w:val="0025644D"/>
    <w:rsid w:val="00257C5E"/>
    <w:rsid w:val="0026103A"/>
    <w:rsid w:val="00262D1F"/>
    <w:rsid w:val="002638A3"/>
    <w:rsid w:val="0026557D"/>
    <w:rsid w:val="00266A7E"/>
    <w:rsid w:val="002725C1"/>
    <w:rsid w:val="00272AA1"/>
    <w:rsid w:val="00273234"/>
    <w:rsid w:val="00273BCE"/>
    <w:rsid w:val="00273DA0"/>
    <w:rsid w:val="0027510A"/>
    <w:rsid w:val="0028035F"/>
    <w:rsid w:val="00280A95"/>
    <w:rsid w:val="00280E22"/>
    <w:rsid w:val="002811AF"/>
    <w:rsid w:val="00281843"/>
    <w:rsid w:val="00281B27"/>
    <w:rsid w:val="00282AAE"/>
    <w:rsid w:val="002852FE"/>
    <w:rsid w:val="002856AF"/>
    <w:rsid w:val="00287E7C"/>
    <w:rsid w:val="00290214"/>
    <w:rsid w:val="00290813"/>
    <w:rsid w:val="002914B4"/>
    <w:rsid w:val="00291BE6"/>
    <w:rsid w:val="002952AB"/>
    <w:rsid w:val="002970AA"/>
    <w:rsid w:val="002A0706"/>
    <w:rsid w:val="002A5A30"/>
    <w:rsid w:val="002A6124"/>
    <w:rsid w:val="002A78A3"/>
    <w:rsid w:val="002B0D1D"/>
    <w:rsid w:val="002B0E56"/>
    <w:rsid w:val="002B1D83"/>
    <w:rsid w:val="002B2C7C"/>
    <w:rsid w:val="002B4341"/>
    <w:rsid w:val="002B4CF3"/>
    <w:rsid w:val="002B6AFE"/>
    <w:rsid w:val="002B7C34"/>
    <w:rsid w:val="002C45D3"/>
    <w:rsid w:val="002C61DE"/>
    <w:rsid w:val="002C692E"/>
    <w:rsid w:val="002D0643"/>
    <w:rsid w:val="002D0D84"/>
    <w:rsid w:val="002D1892"/>
    <w:rsid w:val="002D2C43"/>
    <w:rsid w:val="002D2D1C"/>
    <w:rsid w:val="002D51F6"/>
    <w:rsid w:val="002D55D5"/>
    <w:rsid w:val="002E0586"/>
    <w:rsid w:val="002E0641"/>
    <w:rsid w:val="002E3BE8"/>
    <w:rsid w:val="002E623B"/>
    <w:rsid w:val="002E6281"/>
    <w:rsid w:val="002F0311"/>
    <w:rsid w:val="002F10D3"/>
    <w:rsid w:val="002F2425"/>
    <w:rsid w:val="002F377F"/>
    <w:rsid w:val="002F4A5F"/>
    <w:rsid w:val="002F65FB"/>
    <w:rsid w:val="002F6CC6"/>
    <w:rsid w:val="002F6F4B"/>
    <w:rsid w:val="002F7103"/>
    <w:rsid w:val="002F71A4"/>
    <w:rsid w:val="003047C4"/>
    <w:rsid w:val="00304935"/>
    <w:rsid w:val="00304A99"/>
    <w:rsid w:val="00306FC3"/>
    <w:rsid w:val="003103FA"/>
    <w:rsid w:val="00311E63"/>
    <w:rsid w:val="00314D51"/>
    <w:rsid w:val="00316D01"/>
    <w:rsid w:val="00323E55"/>
    <w:rsid w:val="003255E5"/>
    <w:rsid w:val="00325643"/>
    <w:rsid w:val="00330325"/>
    <w:rsid w:val="00333EFF"/>
    <w:rsid w:val="00335081"/>
    <w:rsid w:val="003358FD"/>
    <w:rsid w:val="003368DE"/>
    <w:rsid w:val="0034107B"/>
    <w:rsid w:val="003410BA"/>
    <w:rsid w:val="003425CD"/>
    <w:rsid w:val="0034294E"/>
    <w:rsid w:val="0034327C"/>
    <w:rsid w:val="00343BAA"/>
    <w:rsid w:val="0034455F"/>
    <w:rsid w:val="00345611"/>
    <w:rsid w:val="00347BA9"/>
    <w:rsid w:val="00353196"/>
    <w:rsid w:val="003556D9"/>
    <w:rsid w:val="00356308"/>
    <w:rsid w:val="003578FE"/>
    <w:rsid w:val="00360FF0"/>
    <w:rsid w:val="00365E2F"/>
    <w:rsid w:val="00367D17"/>
    <w:rsid w:val="003701E1"/>
    <w:rsid w:val="00370DDA"/>
    <w:rsid w:val="00372096"/>
    <w:rsid w:val="003740E8"/>
    <w:rsid w:val="00374824"/>
    <w:rsid w:val="003753A5"/>
    <w:rsid w:val="00376A53"/>
    <w:rsid w:val="00377AF8"/>
    <w:rsid w:val="00381F1C"/>
    <w:rsid w:val="00383320"/>
    <w:rsid w:val="00384CEF"/>
    <w:rsid w:val="00386DA2"/>
    <w:rsid w:val="00394ACE"/>
    <w:rsid w:val="00394E3A"/>
    <w:rsid w:val="00397080"/>
    <w:rsid w:val="00397D9B"/>
    <w:rsid w:val="003A14BE"/>
    <w:rsid w:val="003A2AB0"/>
    <w:rsid w:val="003A30D1"/>
    <w:rsid w:val="003A38AA"/>
    <w:rsid w:val="003A4821"/>
    <w:rsid w:val="003A7081"/>
    <w:rsid w:val="003A7D17"/>
    <w:rsid w:val="003B1698"/>
    <w:rsid w:val="003B1B5C"/>
    <w:rsid w:val="003B509A"/>
    <w:rsid w:val="003B718A"/>
    <w:rsid w:val="003B7BB9"/>
    <w:rsid w:val="003C1EE0"/>
    <w:rsid w:val="003C324E"/>
    <w:rsid w:val="003D19CB"/>
    <w:rsid w:val="003D2CA2"/>
    <w:rsid w:val="003D6E9D"/>
    <w:rsid w:val="003F013D"/>
    <w:rsid w:val="003F2B9B"/>
    <w:rsid w:val="003F3284"/>
    <w:rsid w:val="003F3FA9"/>
    <w:rsid w:val="003F41DF"/>
    <w:rsid w:val="003F4572"/>
    <w:rsid w:val="003F4DC2"/>
    <w:rsid w:val="003F539E"/>
    <w:rsid w:val="003F7313"/>
    <w:rsid w:val="0040100B"/>
    <w:rsid w:val="0040165F"/>
    <w:rsid w:val="00410443"/>
    <w:rsid w:val="00410CA5"/>
    <w:rsid w:val="004151D6"/>
    <w:rsid w:val="00421023"/>
    <w:rsid w:val="00423CEC"/>
    <w:rsid w:val="00425386"/>
    <w:rsid w:val="00425ACF"/>
    <w:rsid w:val="00426868"/>
    <w:rsid w:val="004276F4"/>
    <w:rsid w:val="004319F1"/>
    <w:rsid w:val="004344A9"/>
    <w:rsid w:val="00434773"/>
    <w:rsid w:val="00434A0C"/>
    <w:rsid w:val="00434D50"/>
    <w:rsid w:val="00434F87"/>
    <w:rsid w:val="00437AAE"/>
    <w:rsid w:val="00440D51"/>
    <w:rsid w:val="00441532"/>
    <w:rsid w:val="004431B6"/>
    <w:rsid w:val="00443843"/>
    <w:rsid w:val="00443CE5"/>
    <w:rsid w:val="004456C2"/>
    <w:rsid w:val="00446149"/>
    <w:rsid w:val="0044672A"/>
    <w:rsid w:val="004542E0"/>
    <w:rsid w:val="00455A03"/>
    <w:rsid w:val="00455E39"/>
    <w:rsid w:val="004562BA"/>
    <w:rsid w:val="004571D2"/>
    <w:rsid w:val="00460CB8"/>
    <w:rsid w:val="00460D68"/>
    <w:rsid w:val="00461207"/>
    <w:rsid w:val="00462089"/>
    <w:rsid w:val="00462CD9"/>
    <w:rsid w:val="00463045"/>
    <w:rsid w:val="00463AC8"/>
    <w:rsid w:val="004640F3"/>
    <w:rsid w:val="0046555A"/>
    <w:rsid w:val="0046621B"/>
    <w:rsid w:val="00470436"/>
    <w:rsid w:val="00475DD1"/>
    <w:rsid w:val="00477413"/>
    <w:rsid w:val="00480ADF"/>
    <w:rsid w:val="0048348B"/>
    <w:rsid w:val="00484277"/>
    <w:rsid w:val="004916C3"/>
    <w:rsid w:val="0049175E"/>
    <w:rsid w:val="0049258B"/>
    <w:rsid w:val="00492CC0"/>
    <w:rsid w:val="004942D3"/>
    <w:rsid w:val="0049449F"/>
    <w:rsid w:val="00496163"/>
    <w:rsid w:val="00497664"/>
    <w:rsid w:val="004A190D"/>
    <w:rsid w:val="004A1D7C"/>
    <w:rsid w:val="004A26E8"/>
    <w:rsid w:val="004A3082"/>
    <w:rsid w:val="004A3F7C"/>
    <w:rsid w:val="004A47DA"/>
    <w:rsid w:val="004A4BE1"/>
    <w:rsid w:val="004A71CD"/>
    <w:rsid w:val="004B2397"/>
    <w:rsid w:val="004B422A"/>
    <w:rsid w:val="004B4370"/>
    <w:rsid w:val="004B5F1F"/>
    <w:rsid w:val="004C29DF"/>
    <w:rsid w:val="004C3211"/>
    <w:rsid w:val="004C324A"/>
    <w:rsid w:val="004C3608"/>
    <w:rsid w:val="004C5EF8"/>
    <w:rsid w:val="004C7406"/>
    <w:rsid w:val="004C7967"/>
    <w:rsid w:val="004D08D3"/>
    <w:rsid w:val="004D17CD"/>
    <w:rsid w:val="004D3FB0"/>
    <w:rsid w:val="004D43E7"/>
    <w:rsid w:val="004D43EC"/>
    <w:rsid w:val="004D46BB"/>
    <w:rsid w:val="004D62BF"/>
    <w:rsid w:val="004D7A43"/>
    <w:rsid w:val="004E1896"/>
    <w:rsid w:val="004E2C72"/>
    <w:rsid w:val="004E3E9F"/>
    <w:rsid w:val="004E4B60"/>
    <w:rsid w:val="004E5097"/>
    <w:rsid w:val="004E6212"/>
    <w:rsid w:val="004F4495"/>
    <w:rsid w:val="004F5CFC"/>
    <w:rsid w:val="004F6DE9"/>
    <w:rsid w:val="005008BC"/>
    <w:rsid w:val="00500FAF"/>
    <w:rsid w:val="00502786"/>
    <w:rsid w:val="005032B2"/>
    <w:rsid w:val="00503B21"/>
    <w:rsid w:val="00503C42"/>
    <w:rsid w:val="00504949"/>
    <w:rsid w:val="005072BF"/>
    <w:rsid w:val="0051318E"/>
    <w:rsid w:val="00517105"/>
    <w:rsid w:val="0051766E"/>
    <w:rsid w:val="005203D0"/>
    <w:rsid w:val="00522E3D"/>
    <w:rsid w:val="005257B3"/>
    <w:rsid w:val="00525E06"/>
    <w:rsid w:val="00533CB0"/>
    <w:rsid w:val="005356D0"/>
    <w:rsid w:val="0053655F"/>
    <w:rsid w:val="0053678D"/>
    <w:rsid w:val="0053772E"/>
    <w:rsid w:val="005423DA"/>
    <w:rsid w:val="00545BC1"/>
    <w:rsid w:val="00547B60"/>
    <w:rsid w:val="00553C4B"/>
    <w:rsid w:val="00554E8B"/>
    <w:rsid w:val="00555C78"/>
    <w:rsid w:val="00556B4F"/>
    <w:rsid w:val="005571FE"/>
    <w:rsid w:val="00557EA2"/>
    <w:rsid w:val="00561E2E"/>
    <w:rsid w:val="00566C28"/>
    <w:rsid w:val="00570A25"/>
    <w:rsid w:val="0057190C"/>
    <w:rsid w:val="00571EE9"/>
    <w:rsid w:val="005720C7"/>
    <w:rsid w:val="00573FA4"/>
    <w:rsid w:val="0057555F"/>
    <w:rsid w:val="0057567A"/>
    <w:rsid w:val="0057656B"/>
    <w:rsid w:val="005816DF"/>
    <w:rsid w:val="005817A1"/>
    <w:rsid w:val="00582E8B"/>
    <w:rsid w:val="00585DB7"/>
    <w:rsid w:val="005862DA"/>
    <w:rsid w:val="0058722A"/>
    <w:rsid w:val="00590733"/>
    <w:rsid w:val="0059090C"/>
    <w:rsid w:val="00591F31"/>
    <w:rsid w:val="005925A5"/>
    <w:rsid w:val="005932CD"/>
    <w:rsid w:val="00595BAB"/>
    <w:rsid w:val="005A2E78"/>
    <w:rsid w:val="005A7883"/>
    <w:rsid w:val="005B1A8B"/>
    <w:rsid w:val="005B223A"/>
    <w:rsid w:val="005B33E7"/>
    <w:rsid w:val="005B4522"/>
    <w:rsid w:val="005B5A33"/>
    <w:rsid w:val="005B6083"/>
    <w:rsid w:val="005B632A"/>
    <w:rsid w:val="005B67E6"/>
    <w:rsid w:val="005B7284"/>
    <w:rsid w:val="005C3803"/>
    <w:rsid w:val="005C3B87"/>
    <w:rsid w:val="005C4FDC"/>
    <w:rsid w:val="005C5426"/>
    <w:rsid w:val="005C5C0B"/>
    <w:rsid w:val="005D03B1"/>
    <w:rsid w:val="005D40BD"/>
    <w:rsid w:val="005D40EE"/>
    <w:rsid w:val="005D5707"/>
    <w:rsid w:val="005E0A58"/>
    <w:rsid w:val="005E2B59"/>
    <w:rsid w:val="005E3A87"/>
    <w:rsid w:val="005E3D59"/>
    <w:rsid w:val="005E3D76"/>
    <w:rsid w:val="005E3E55"/>
    <w:rsid w:val="005E58E1"/>
    <w:rsid w:val="005E6545"/>
    <w:rsid w:val="005F06BB"/>
    <w:rsid w:val="005F3058"/>
    <w:rsid w:val="005F47CD"/>
    <w:rsid w:val="005F56BD"/>
    <w:rsid w:val="005F5E68"/>
    <w:rsid w:val="005F755A"/>
    <w:rsid w:val="005F7C2C"/>
    <w:rsid w:val="00600F7B"/>
    <w:rsid w:val="00600FD0"/>
    <w:rsid w:val="0060442E"/>
    <w:rsid w:val="006050B2"/>
    <w:rsid w:val="00606396"/>
    <w:rsid w:val="00610153"/>
    <w:rsid w:val="00610438"/>
    <w:rsid w:val="00611765"/>
    <w:rsid w:val="0061267E"/>
    <w:rsid w:val="006130B3"/>
    <w:rsid w:val="00613144"/>
    <w:rsid w:val="006133CC"/>
    <w:rsid w:val="00621065"/>
    <w:rsid w:val="00622A11"/>
    <w:rsid w:val="00624099"/>
    <w:rsid w:val="0062480D"/>
    <w:rsid w:val="00625014"/>
    <w:rsid w:val="00626001"/>
    <w:rsid w:val="00626519"/>
    <w:rsid w:val="00632817"/>
    <w:rsid w:val="006374AD"/>
    <w:rsid w:val="00637560"/>
    <w:rsid w:val="00641692"/>
    <w:rsid w:val="006426D1"/>
    <w:rsid w:val="0064295E"/>
    <w:rsid w:val="00642FB6"/>
    <w:rsid w:val="006430AD"/>
    <w:rsid w:val="00650535"/>
    <w:rsid w:val="0065153F"/>
    <w:rsid w:val="00652B6E"/>
    <w:rsid w:val="0065440C"/>
    <w:rsid w:val="0065530C"/>
    <w:rsid w:val="00656016"/>
    <w:rsid w:val="00657F94"/>
    <w:rsid w:val="00662341"/>
    <w:rsid w:val="00663062"/>
    <w:rsid w:val="00665E27"/>
    <w:rsid w:val="00667389"/>
    <w:rsid w:val="0066743F"/>
    <w:rsid w:val="00667F9C"/>
    <w:rsid w:val="00670E64"/>
    <w:rsid w:val="006724CA"/>
    <w:rsid w:val="00676754"/>
    <w:rsid w:val="00677677"/>
    <w:rsid w:val="0068129D"/>
    <w:rsid w:val="0068196D"/>
    <w:rsid w:val="00682543"/>
    <w:rsid w:val="00683657"/>
    <w:rsid w:val="0068398F"/>
    <w:rsid w:val="00683E36"/>
    <w:rsid w:val="0068684E"/>
    <w:rsid w:val="006872D0"/>
    <w:rsid w:val="00691867"/>
    <w:rsid w:val="00693BCB"/>
    <w:rsid w:val="00694FAF"/>
    <w:rsid w:val="00695123"/>
    <w:rsid w:val="0069534E"/>
    <w:rsid w:val="00697B8E"/>
    <w:rsid w:val="006A0545"/>
    <w:rsid w:val="006A1968"/>
    <w:rsid w:val="006A2788"/>
    <w:rsid w:val="006A2B51"/>
    <w:rsid w:val="006A3DE6"/>
    <w:rsid w:val="006A6071"/>
    <w:rsid w:val="006A7A55"/>
    <w:rsid w:val="006B1FB7"/>
    <w:rsid w:val="006B3388"/>
    <w:rsid w:val="006B465F"/>
    <w:rsid w:val="006B4C34"/>
    <w:rsid w:val="006B66C0"/>
    <w:rsid w:val="006B6C42"/>
    <w:rsid w:val="006B6E09"/>
    <w:rsid w:val="006B7C8B"/>
    <w:rsid w:val="006C10FF"/>
    <w:rsid w:val="006C1306"/>
    <w:rsid w:val="006C2203"/>
    <w:rsid w:val="006C6C21"/>
    <w:rsid w:val="006C7774"/>
    <w:rsid w:val="006D27FC"/>
    <w:rsid w:val="006D2BB2"/>
    <w:rsid w:val="006D42A9"/>
    <w:rsid w:val="006D5360"/>
    <w:rsid w:val="006D6C5C"/>
    <w:rsid w:val="006D76AF"/>
    <w:rsid w:val="006D7A30"/>
    <w:rsid w:val="006E0735"/>
    <w:rsid w:val="006E20E4"/>
    <w:rsid w:val="006E2F09"/>
    <w:rsid w:val="006E3F2D"/>
    <w:rsid w:val="006E4962"/>
    <w:rsid w:val="006E6DB5"/>
    <w:rsid w:val="006E7AA3"/>
    <w:rsid w:val="006F23D0"/>
    <w:rsid w:val="006F427E"/>
    <w:rsid w:val="006F5097"/>
    <w:rsid w:val="006F581F"/>
    <w:rsid w:val="006F5962"/>
    <w:rsid w:val="006F5F52"/>
    <w:rsid w:val="00703B45"/>
    <w:rsid w:val="0071058F"/>
    <w:rsid w:val="00710D94"/>
    <w:rsid w:val="00710E13"/>
    <w:rsid w:val="00713189"/>
    <w:rsid w:val="007152D1"/>
    <w:rsid w:val="00715F81"/>
    <w:rsid w:val="00716CA7"/>
    <w:rsid w:val="007200E7"/>
    <w:rsid w:val="0072050E"/>
    <w:rsid w:val="0072188A"/>
    <w:rsid w:val="00724B62"/>
    <w:rsid w:val="00725287"/>
    <w:rsid w:val="007273AB"/>
    <w:rsid w:val="00730C3A"/>
    <w:rsid w:val="007315EA"/>
    <w:rsid w:val="00731A73"/>
    <w:rsid w:val="00731A90"/>
    <w:rsid w:val="00732448"/>
    <w:rsid w:val="00733B0B"/>
    <w:rsid w:val="0073477F"/>
    <w:rsid w:val="00734F64"/>
    <w:rsid w:val="007353DC"/>
    <w:rsid w:val="00735432"/>
    <w:rsid w:val="00740E12"/>
    <w:rsid w:val="00740E26"/>
    <w:rsid w:val="00740EA0"/>
    <w:rsid w:val="00741057"/>
    <w:rsid w:val="007412BB"/>
    <w:rsid w:val="0074195F"/>
    <w:rsid w:val="00742178"/>
    <w:rsid w:val="007476C3"/>
    <w:rsid w:val="00751A31"/>
    <w:rsid w:val="00753FDB"/>
    <w:rsid w:val="00754B13"/>
    <w:rsid w:val="00755135"/>
    <w:rsid w:val="00755330"/>
    <w:rsid w:val="007555D8"/>
    <w:rsid w:val="007555DB"/>
    <w:rsid w:val="0075669D"/>
    <w:rsid w:val="0075747D"/>
    <w:rsid w:val="0076269E"/>
    <w:rsid w:val="007656EC"/>
    <w:rsid w:val="0077220B"/>
    <w:rsid w:val="00772273"/>
    <w:rsid w:val="00772F28"/>
    <w:rsid w:val="00773C66"/>
    <w:rsid w:val="00776637"/>
    <w:rsid w:val="007769DB"/>
    <w:rsid w:val="00782003"/>
    <w:rsid w:val="007827DA"/>
    <w:rsid w:val="00782FEF"/>
    <w:rsid w:val="007857FC"/>
    <w:rsid w:val="00786A07"/>
    <w:rsid w:val="00787954"/>
    <w:rsid w:val="00790691"/>
    <w:rsid w:val="00790FB1"/>
    <w:rsid w:val="0079243C"/>
    <w:rsid w:val="00793232"/>
    <w:rsid w:val="00793CB6"/>
    <w:rsid w:val="007959F2"/>
    <w:rsid w:val="007A02E0"/>
    <w:rsid w:val="007A089E"/>
    <w:rsid w:val="007A27D2"/>
    <w:rsid w:val="007A567C"/>
    <w:rsid w:val="007A5C9E"/>
    <w:rsid w:val="007A6011"/>
    <w:rsid w:val="007A635C"/>
    <w:rsid w:val="007A67B4"/>
    <w:rsid w:val="007A7A43"/>
    <w:rsid w:val="007B0EA5"/>
    <w:rsid w:val="007B33BA"/>
    <w:rsid w:val="007B430C"/>
    <w:rsid w:val="007B445F"/>
    <w:rsid w:val="007B5528"/>
    <w:rsid w:val="007C118F"/>
    <w:rsid w:val="007C17EF"/>
    <w:rsid w:val="007C3452"/>
    <w:rsid w:val="007C34FF"/>
    <w:rsid w:val="007C3568"/>
    <w:rsid w:val="007C3AA2"/>
    <w:rsid w:val="007C5893"/>
    <w:rsid w:val="007C6DEA"/>
    <w:rsid w:val="007C76DF"/>
    <w:rsid w:val="007D1940"/>
    <w:rsid w:val="007D2DE5"/>
    <w:rsid w:val="007E132D"/>
    <w:rsid w:val="007E2261"/>
    <w:rsid w:val="007E2CA6"/>
    <w:rsid w:val="007E3925"/>
    <w:rsid w:val="007E414E"/>
    <w:rsid w:val="007E708B"/>
    <w:rsid w:val="007E73F1"/>
    <w:rsid w:val="007E75A4"/>
    <w:rsid w:val="007F02C2"/>
    <w:rsid w:val="007F0FFD"/>
    <w:rsid w:val="007F1A5D"/>
    <w:rsid w:val="007F2CD5"/>
    <w:rsid w:val="007F602A"/>
    <w:rsid w:val="00800E70"/>
    <w:rsid w:val="00803BAF"/>
    <w:rsid w:val="00803EC2"/>
    <w:rsid w:val="0080448D"/>
    <w:rsid w:val="00804845"/>
    <w:rsid w:val="008071E3"/>
    <w:rsid w:val="00810EE1"/>
    <w:rsid w:val="008130EB"/>
    <w:rsid w:val="00813921"/>
    <w:rsid w:val="0081717F"/>
    <w:rsid w:val="008178E4"/>
    <w:rsid w:val="00824A00"/>
    <w:rsid w:val="00825CE7"/>
    <w:rsid w:val="00827273"/>
    <w:rsid w:val="0082777D"/>
    <w:rsid w:val="00830E0C"/>
    <w:rsid w:val="00831437"/>
    <w:rsid w:val="0083297D"/>
    <w:rsid w:val="00833055"/>
    <w:rsid w:val="0083339A"/>
    <w:rsid w:val="00836237"/>
    <w:rsid w:val="0083700B"/>
    <w:rsid w:val="0083763A"/>
    <w:rsid w:val="00842D1C"/>
    <w:rsid w:val="008445C4"/>
    <w:rsid w:val="00845490"/>
    <w:rsid w:val="00846D18"/>
    <w:rsid w:val="00847158"/>
    <w:rsid w:val="00847519"/>
    <w:rsid w:val="008476D3"/>
    <w:rsid w:val="0084770B"/>
    <w:rsid w:val="00851822"/>
    <w:rsid w:val="00851A70"/>
    <w:rsid w:val="008528CE"/>
    <w:rsid w:val="008536C3"/>
    <w:rsid w:val="00853D67"/>
    <w:rsid w:val="00855BA4"/>
    <w:rsid w:val="00855DC0"/>
    <w:rsid w:val="0085716B"/>
    <w:rsid w:val="00857281"/>
    <w:rsid w:val="0085766A"/>
    <w:rsid w:val="00857B19"/>
    <w:rsid w:val="00861A6B"/>
    <w:rsid w:val="00862F7B"/>
    <w:rsid w:val="00863388"/>
    <w:rsid w:val="00864636"/>
    <w:rsid w:val="0086590D"/>
    <w:rsid w:val="00866F8A"/>
    <w:rsid w:val="0087086B"/>
    <w:rsid w:val="0087211D"/>
    <w:rsid w:val="00874F4D"/>
    <w:rsid w:val="008757C2"/>
    <w:rsid w:val="008762AC"/>
    <w:rsid w:val="008767A1"/>
    <w:rsid w:val="008803F6"/>
    <w:rsid w:val="00884699"/>
    <w:rsid w:val="00886D48"/>
    <w:rsid w:val="0089015A"/>
    <w:rsid w:val="0089076F"/>
    <w:rsid w:val="00891262"/>
    <w:rsid w:val="00892A8D"/>
    <w:rsid w:val="00894605"/>
    <w:rsid w:val="00896DCB"/>
    <w:rsid w:val="008A2B59"/>
    <w:rsid w:val="008A2DAE"/>
    <w:rsid w:val="008A4905"/>
    <w:rsid w:val="008A6BD4"/>
    <w:rsid w:val="008A7E04"/>
    <w:rsid w:val="008B0C14"/>
    <w:rsid w:val="008B117E"/>
    <w:rsid w:val="008B1AA3"/>
    <w:rsid w:val="008B21A4"/>
    <w:rsid w:val="008B2D23"/>
    <w:rsid w:val="008B49A8"/>
    <w:rsid w:val="008B579A"/>
    <w:rsid w:val="008B61A1"/>
    <w:rsid w:val="008B6565"/>
    <w:rsid w:val="008B72AD"/>
    <w:rsid w:val="008B72CD"/>
    <w:rsid w:val="008C0AE8"/>
    <w:rsid w:val="008C1021"/>
    <w:rsid w:val="008C129E"/>
    <w:rsid w:val="008C1C00"/>
    <w:rsid w:val="008C4C5B"/>
    <w:rsid w:val="008D07C1"/>
    <w:rsid w:val="008D25C9"/>
    <w:rsid w:val="008D2648"/>
    <w:rsid w:val="008E0DEA"/>
    <w:rsid w:val="008E3179"/>
    <w:rsid w:val="008E3A23"/>
    <w:rsid w:val="008E4587"/>
    <w:rsid w:val="008E4BEC"/>
    <w:rsid w:val="008E557D"/>
    <w:rsid w:val="008E5842"/>
    <w:rsid w:val="008E5F86"/>
    <w:rsid w:val="008E7766"/>
    <w:rsid w:val="008F1B82"/>
    <w:rsid w:val="008F2030"/>
    <w:rsid w:val="008F22AC"/>
    <w:rsid w:val="008F2F1F"/>
    <w:rsid w:val="008F313D"/>
    <w:rsid w:val="00900256"/>
    <w:rsid w:val="0091000C"/>
    <w:rsid w:val="00911373"/>
    <w:rsid w:val="00912000"/>
    <w:rsid w:val="00914221"/>
    <w:rsid w:val="00914BA4"/>
    <w:rsid w:val="00914E8F"/>
    <w:rsid w:val="00915397"/>
    <w:rsid w:val="00915EB0"/>
    <w:rsid w:val="00916186"/>
    <w:rsid w:val="00916666"/>
    <w:rsid w:val="00920C98"/>
    <w:rsid w:val="00921496"/>
    <w:rsid w:val="009248ED"/>
    <w:rsid w:val="00925A63"/>
    <w:rsid w:val="00925FEE"/>
    <w:rsid w:val="009320A9"/>
    <w:rsid w:val="00933070"/>
    <w:rsid w:val="00933216"/>
    <w:rsid w:val="00933D36"/>
    <w:rsid w:val="00934520"/>
    <w:rsid w:val="00942A4C"/>
    <w:rsid w:val="00943341"/>
    <w:rsid w:val="00945CBF"/>
    <w:rsid w:val="00946162"/>
    <w:rsid w:val="00950506"/>
    <w:rsid w:val="00951529"/>
    <w:rsid w:val="00954001"/>
    <w:rsid w:val="0095590B"/>
    <w:rsid w:val="009613C1"/>
    <w:rsid w:val="00961E4C"/>
    <w:rsid w:val="00964938"/>
    <w:rsid w:val="00966CFA"/>
    <w:rsid w:val="009700D6"/>
    <w:rsid w:val="00970230"/>
    <w:rsid w:val="00970869"/>
    <w:rsid w:val="009708BD"/>
    <w:rsid w:val="00972815"/>
    <w:rsid w:val="00972E3A"/>
    <w:rsid w:val="009749E8"/>
    <w:rsid w:val="0097548D"/>
    <w:rsid w:val="00981762"/>
    <w:rsid w:val="0098208E"/>
    <w:rsid w:val="00982875"/>
    <w:rsid w:val="00984E34"/>
    <w:rsid w:val="009861E2"/>
    <w:rsid w:val="0099279E"/>
    <w:rsid w:val="00993327"/>
    <w:rsid w:val="00994C12"/>
    <w:rsid w:val="0099655D"/>
    <w:rsid w:val="00996DDE"/>
    <w:rsid w:val="009A36C5"/>
    <w:rsid w:val="009A379E"/>
    <w:rsid w:val="009A41C4"/>
    <w:rsid w:val="009A5C3B"/>
    <w:rsid w:val="009A6A38"/>
    <w:rsid w:val="009B001E"/>
    <w:rsid w:val="009B2AE6"/>
    <w:rsid w:val="009B354F"/>
    <w:rsid w:val="009C0953"/>
    <w:rsid w:val="009C1201"/>
    <w:rsid w:val="009C2023"/>
    <w:rsid w:val="009D2D0F"/>
    <w:rsid w:val="009D3B35"/>
    <w:rsid w:val="009D465C"/>
    <w:rsid w:val="009D469B"/>
    <w:rsid w:val="009D49B2"/>
    <w:rsid w:val="009D640F"/>
    <w:rsid w:val="009E0EE8"/>
    <w:rsid w:val="009E191B"/>
    <w:rsid w:val="009E52B8"/>
    <w:rsid w:val="009E5367"/>
    <w:rsid w:val="009E7134"/>
    <w:rsid w:val="009E72D3"/>
    <w:rsid w:val="009E73C1"/>
    <w:rsid w:val="00A024BD"/>
    <w:rsid w:val="00A02E58"/>
    <w:rsid w:val="00A034A4"/>
    <w:rsid w:val="00A04DD9"/>
    <w:rsid w:val="00A05671"/>
    <w:rsid w:val="00A067E7"/>
    <w:rsid w:val="00A07FF2"/>
    <w:rsid w:val="00A10BAD"/>
    <w:rsid w:val="00A13D80"/>
    <w:rsid w:val="00A14DDD"/>
    <w:rsid w:val="00A16886"/>
    <w:rsid w:val="00A20FF3"/>
    <w:rsid w:val="00A2105C"/>
    <w:rsid w:val="00A21101"/>
    <w:rsid w:val="00A2193C"/>
    <w:rsid w:val="00A22F88"/>
    <w:rsid w:val="00A238EF"/>
    <w:rsid w:val="00A2551D"/>
    <w:rsid w:val="00A301A7"/>
    <w:rsid w:val="00A30864"/>
    <w:rsid w:val="00A341BC"/>
    <w:rsid w:val="00A35389"/>
    <w:rsid w:val="00A359E5"/>
    <w:rsid w:val="00A35B75"/>
    <w:rsid w:val="00A37F68"/>
    <w:rsid w:val="00A400CD"/>
    <w:rsid w:val="00A42F92"/>
    <w:rsid w:val="00A50D8D"/>
    <w:rsid w:val="00A52CCE"/>
    <w:rsid w:val="00A52E9F"/>
    <w:rsid w:val="00A56635"/>
    <w:rsid w:val="00A56A05"/>
    <w:rsid w:val="00A638ED"/>
    <w:rsid w:val="00A64846"/>
    <w:rsid w:val="00A6632B"/>
    <w:rsid w:val="00A678C8"/>
    <w:rsid w:val="00A67BBC"/>
    <w:rsid w:val="00A709F7"/>
    <w:rsid w:val="00A70D94"/>
    <w:rsid w:val="00A70F1D"/>
    <w:rsid w:val="00A712E5"/>
    <w:rsid w:val="00A730C0"/>
    <w:rsid w:val="00A738D2"/>
    <w:rsid w:val="00A73E58"/>
    <w:rsid w:val="00A746E3"/>
    <w:rsid w:val="00A74BAD"/>
    <w:rsid w:val="00A74DC2"/>
    <w:rsid w:val="00A83581"/>
    <w:rsid w:val="00A83F70"/>
    <w:rsid w:val="00A843A7"/>
    <w:rsid w:val="00A84B89"/>
    <w:rsid w:val="00A8522D"/>
    <w:rsid w:val="00A853C2"/>
    <w:rsid w:val="00A856E6"/>
    <w:rsid w:val="00A933DD"/>
    <w:rsid w:val="00A947C1"/>
    <w:rsid w:val="00A9561F"/>
    <w:rsid w:val="00A9771F"/>
    <w:rsid w:val="00AA078D"/>
    <w:rsid w:val="00AA2301"/>
    <w:rsid w:val="00AA3A9C"/>
    <w:rsid w:val="00AA3EDA"/>
    <w:rsid w:val="00AA5FB4"/>
    <w:rsid w:val="00AA7F7B"/>
    <w:rsid w:val="00AB02A1"/>
    <w:rsid w:val="00AB1B03"/>
    <w:rsid w:val="00AB2E02"/>
    <w:rsid w:val="00AB716F"/>
    <w:rsid w:val="00AB721C"/>
    <w:rsid w:val="00AC0013"/>
    <w:rsid w:val="00AC17EB"/>
    <w:rsid w:val="00AC27F3"/>
    <w:rsid w:val="00AC34EB"/>
    <w:rsid w:val="00AC4B51"/>
    <w:rsid w:val="00AC4D75"/>
    <w:rsid w:val="00AC5B4D"/>
    <w:rsid w:val="00AC6879"/>
    <w:rsid w:val="00AC6F3A"/>
    <w:rsid w:val="00AC70AB"/>
    <w:rsid w:val="00AC7BB2"/>
    <w:rsid w:val="00AC7DCC"/>
    <w:rsid w:val="00AD0A43"/>
    <w:rsid w:val="00AD0C18"/>
    <w:rsid w:val="00AD0F80"/>
    <w:rsid w:val="00AD129F"/>
    <w:rsid w:val="00AD29D0"/>
    <w:rsid w:val="00AD35DB"/>
    <w:rsid w:val="00AD4B0D"/>
    <w:rsid w:val="00AD7E3A"/>
    <w:rsid w:val="00AE1CF9"/>
    <w:rsid w:val="00AE40B3"/>
    <w:rsid w:val="00AE4441"/>
    <w:rsid w:val="00AE483A"/>
    <w:rsid w:val="00AF2AED"/>
    <w:rsid w:val="00AF44F2"/>
    <w:rsid w:val="00AF5A8B"/>
    <w:rsid w:val="00AF6625"/>
    <w:rsid w:val="00AF6E9E"/>
    <w:rsid w:val="00B01F1A"/>
    <w:rsid w:val="00B027B4"/>
    <w:rsid w:val="00B04520"/>
    <w:rsid w:val="00B04A5C"/>
    <w:rsid w:val="00B064E7"/>
    <w:rsid w:val="00B07861"/>
    <w:rsid w:val="00B109A2"/>
    <w:rsid w:val="00B1169A"/>
    <w:rsid w:val="00B11971"/>
    <w:rsid w:val="00B11D31"/>
    <w:rsid w:val="00B124C6"/>
    <w:rsid w:val="00B133E8"/>
    <w:rsid w:val="00B13E48"/>
    <w:rsid w:val="00B14991"/>
    <w:rsid w:val="00B16FBC"/>
    <w:rsid w:val="00B17FB3"/>
    <w:rsid w:val="00B21109"/>
    <w:rsid w:val="00B2147D"/>
    <w:rsid w:val="00B25995"/>
    <w:rsid w:val="00B25C39"/>
    <w:rsid w:val="00B25D1D"/>
    <w:rsid w:val="00B25DB6"/>
    <w:rsid w:val="00B269EB"/>
    <w:rsid w:val="00B27628"/>
    <w:rsid w:val="00B27AA6"/>
    <w:rsid w:val="00B3092F"/>
    <w:rsid w:val="00B315B2"/>
    <w:rsid w:val="00B3204E"/>
    <w:rsid w:val="00B32921"/>
    <w:rsid w:val="00B348CC"/>
    <w:rsid w:val="00B43CE7"/>
    <w:rsid w:val="00B448E5"/>
    <w:rsid w:val="00B46300"/>
    <w:rsid w:val="00B472FD"/>
    <w:rsid w:val="00B475E1"/>
    <w:rsid w:val="00B50B27"/>
    <w:rsid w:val="00B54612"/>
    <w:rsid w:val="00B54F2E"/>
    <w:rsid w:val="00B54FB9"/>
    <w:rsid w:val="00B56CF1"/>
    <w:rsid w:val="00B57849"/>
    <w:rsid w:val="00B57F39"/>
    <w:rsid w:val="00B61382"/>
    <w:rsid w:val="00B63A9B"/>
    <w:rsid w:val="00B66627"/>
    <w:rsid w:val="00B7076F"/>
    <w:rsid w:val="00B71771"/>
    <w:rsid w:val="00B71824"/>
    <w:rsid w:val="00B732AF"/>
    <w:rsid w:val="00B7351F"/>
    <w:rsid w:val="00B759A5"/>
    <w:rsid w:val="00B76B1C"/>
    <w:rsid w:val="00B77D48"/>
    <w:rsid w:val="00B77F6E"/>
    <w:rsid w:val="00B81A90"/>
    <w:rsid w:val="00B81B99"/>
    <w:rsid w:val="00B82813"/>
    <w:rsid w:val="00B83258"/>
    <w:rsid w:val="00B846DC"/>
    <w:rsid w:val="00B84F42"/>
    <w:rsid w:val="00B932E4"/>
    <w:rsid w:val="00B93572"/>
    <w:rsid w:val="00B935FD"/>
    <w:rsid w:val="00B94B0C"/>
    <w:rsid w:val="00B95B11"/>
    <w:rsid w:val="00BA41D1"/>
    <w:rsid w:val="00BA4481"/>
    <w:rsid w:val="00BA69B9"/>
    <w:rsid w:val="00BA6C2E"/>
    <w:rsid w:val="00BB07CC"/>
    <w:rsid w:val="00BB07F6"/>
    <w:rsid w:val="00BB2B0D"/>
    <w:rsid w:val="00BB5430"/>
    <w:rsid w:val="00BC08D5"/>
    <w:rsid w:val="00BC0921"/>
    <w:rsid w:val="00BC3499"/>
    <w:rsid w:val="00BC363C"/>
    <w:rsid w:val="00BC416B"/>
    <w:rsid w:val="00BC7457"/>
    <w:rsid w:val="00BC7573"/>
    <w:rsid w:val="00BD0E9F"/>
    <w:rsid w:val="00BD3133"/>
    <w:rsid w:val="00BD34E4"/>
    <w:rsid w:val="00BD490B"/>
    <w:rsid w:val="00BD5893"/>
    <w:rsid w:val="00BD5CD2"/>
    <w:rsid w:val="00BE05D6"/>
    <w:rsid w:val="00BE1124"/>
    <w:rsid w:val="00BE4721"/>
    <w:rsid w:val="00BE7844"/>
    <w:rsid w:val="00BF025E"/>
    <w:rsid w:val="00BF136B"/>
    <w:rsid w:val="00BF23E2"/>
    <w:rsid w:val="00BF28E4"/>
    <w:rsid w:val="00BF2A25"/>
    <w:rsid w:val="00BF39B6"/>
    <w:rsid w:val="00BF39E6"/>
    <w:rsid w:val="00BF408A"/>
    <w:rsid w:val="00BF5206"/>
    <w:rsid w:val="00BF7DFA"/>
    <w:rsid w:val="00C01AB9"/>
    <w:rsid w:val="00C0478C"/>
    <w:rsid w:val="00C0479B"/>
    <w:rsid w:val="00C04B72"/>
    <w:rsid w:val="00C05E59"/>
    <w:rsid w:val="00C109B0"/>
    <w:rsid w:val="00C12B13"/>
    <w:rsid w:val="00C13CA2"/>
    <w:rsid w:val="00C16186"/>
    <w:rsid w:val="00C166C3"/>
    <w:rsid w:val="00C168C3"/>
    <w:rsid w:val="00C168E6"/>
    <w:rsid w:val="00C16B80"/>
    <w:rsid w:val="00C17808"/>
    <w:rsid w:val="00C17DB8"/>
    <w:rsid w:val="00C20ED0"/>
    <w:rsid w:val="00C212E8"/>
    <w:rsid w:val="00C21DC4"/>
    <w:rsid w:val="00C237C0"/>
    <w:rsid w:val="00C24817"/>
    <w:rsid w:val="00C26214"/>
    <w:rsid w:val="00C26A90"/>
    <w:rsid w:val="00C26D23"/>
    <w:rsid w:val="00C279F3"/>
    <w:rsid w:val="00C3645D"/>
    <w:rsid w:val="00C373A3"/>
    <w:rsid w:val="00C4380E"/>
    <w:rsid w:val="00C46D88"/>
    <w:rsid w:val="00C4791C"/>
    <w:rsid w:val="00C50438"/>
    <w:rsid w:val="00C5077D"/>
    <w:rsid w:val="00C519D8"/>
    <w:rsid w:val="00C52910"/>
    <w:rsid w:val="00C537CC"/>
    <w:rsid w:val="00C53E4C"/>
    <w:rsid w:val="00C5483D"/>
    <w:rsid w:val="00C559E8"/>
    <w:rsid w:val="00C55FC1"/>
    <w:rsid w:val="00C5614C"/>
    <w:rsid w:val="00C5701D"/>
    <w:rsid w:val="00C63286"/>
    <w:rsid w:val="00C705DF"/>
    <w:rsid w:val="00C71155"/>
    <w:rsid w:val="00C729E9"/>
    <w:rsid w:val="00C759AA"/>
    <w:rsid w:val="00C766AC"/>
    <w:rsid w:val="00C803E4"/>
    <w:rsid w:val="00C80C2A"/>
    <w:rsid w:val="00C81457"/>
    <w:rsid w:val="00C81D00"/>
    <w:rsid w:val="00C85B64"/>
    <w:rsid w:val="00C90FDD"/>
    <w:rsid w:val="00C917CC"/>
    <w:rsid w:val="00C92EBC"/>
    <w:rsid w:val="00C97FA5"/>
    <w:rsid w:val="00CA0818"/>
    <w:rsid w:val="00CA0B39"/>
    <w:rsid w:val="00CA0C8F"/>
    <w:rsid w:val="00CA2E65"/>
    <w:rsid w:val="00CA3AFC"/>
    <w:rsid w:val="00CA3B4B"/>
    <w:rsid w:val="00CA3F55"/>
    <w:rsid w:val="00CA52C6"/>
    <w:rsid w:val="00CA7070"/>
    <w:rsid w:val="00CB12C3"/>
    <w:rsid w:val="00CB247A"/>
    <w:rsid w:val="00CB6B3F"/>
    <w:rsid w:val="00CB7979"/>
    <w:rsid w:val="00CC1378"/>
    <w:rsid w:val="00CC13E0"/>
    <w:rsid w:val="00CC6C6C"/>
    <w:rsid w:val="00CD1DDB"/>
    <w:rsid w:val="00CD2C13"/>
    <w:rsid w:val="00CD3238"/>
    <w:rsid w:val="00CD3DCF"/>
    <w:rsid w:val="00CD3DEE"/>
    <w:rsid w:val="00CD79BA"/>
    <w:rsid w:val="00CE4FE0"/>
    <w:rsid w:val="00CE5C70"/>
    <w:rsid w:val="00CE7189"/>
    <w:rsid w:val="00CF0281"/>
    <w:rsid w:val="00CF0AB4"/>
    <w:rsid w:val="00CF1201"/>
    <w:rsid w:val="00CF2C80"/>
    <w:rsid w:val="00CF3274"/>
    <w:rsid w:val="00CF3800"/>
    <w:rsid w:val="00D040C2"/>
    <w:rsid w:val="00D046D8"/>
    <w:rsid w:val="00D0513C"/>
    <w:rsid w:val="00D05677"/>
    <w:rsid w:val="00D0569C"/>
    <w:rsid w:val="00D062DF"/>
    <w:rsid w:val="00D068B4"/>
    <w:rsid w:val="00D07130"/>
    <w:rsid w:val="00D07598"/>
    <w:rsid w:val="00D117F7"/>
    <w:rsid w:val="00D16134"/>
    <w:rsid w:val="00D16643"/>
    <w:rsid w:val="00D175D7"/>
    <w:rsid w:val="00D17B37"/>
    <w:rsid w:val="00D21039"/>
    <w:rsid w:val="00D24370"/>
    <w:rsid w:val="00D26158"/>
    <w:rsid w:val="00D27789"/>
    <w:rsid w:val="00D32206"/>
    <w:rsid w:val="00D333E7"/>
    <w:rsid w:val="00D336E0"/>
    <w:rsid w:val="00D33782"/>
    <w:rsid w:val="00D357D6"/>
    <w:rsid w:val="00D37B9D"/>
    <w:rsid w:val="00D37CE9"/>
    <w:rsid w:val="00D407FA"/>
    <w:rsid w:val="00D40BCC"/>
    <w:rsid w:val="00D5087F"/>
    <w:rsid w:val="00D515D5"/>
    <w:rsid w:val="00D5189E"/>
    <w:rsid w:val="00D52AE5"/>
    <w:rsid w:val="00D52F3A"/>
    <w:rsid w:val="00D53C0A"/>
    <w:rsid w:val="00D55DC2"/>
    <w:rsid w:val="00D626D9"/>
    <w:rsid w:val="00D63E1E"/>
    <w:rsid w:val="00D65772"/>
    <w:rsid w:val="00D65FDB"/>
    <w:rsid w:val="00D668A5"/>
    <w:rsid w:val="00D6701F"/>
    <w:rsid w:val="00D71D5F"/>
    <w:rsid w:val="00D737DE"/>
    <w:rsid w:val="00D742AC"/>
    <w:rsid w:val="00D7454F"/>
    <w:rsid w:val="00D74562"/>
    <w:rsid w:val="00D7495F"/>
    <w:rsid w:val="00D74F0E"/>
    <w:rsid w:val="00D75839"/>
    <w:rsid w:val="00D75D16"/>
    <w:rsid w:val="00D8009B"/>
    <w:rsid w:val="00D81510"/>
    <w:rsid w:val="00D866FF"/>
    <w:rsid w:val="00D87361"/>
    <w:rsid w:val="00D91D9C"/>
    <w:rsid w:val="00D92C5D"/>
    <w:rsid w:val="00D94E7B"/>
    <w:rsid w:val="00D950EB"/>
    <w:rsid w:val="00D97E1F"/>
    <w:rsid w:val="00DA15F3"/>
    <w:rsid w:val="00DA17B7"/>
    <w:rsid w:val="00DA40DF"/>
    <w:rsid w:val="00DA48EB"/>
    <w:rsid w:val="00DA5FA8"/>
    <w:rsid w:val="00DA748C"/>
    <w:rsid w:val="00DA754A"/>
    <w:rsid w:val="00DB1358"/>
    <w:rsid w:val="00DB57AB"/>
    <w:rsid w:val="00DC0C06"/>
    <w:rsid w:val="00DC1DEE"/>
    <w:rsid w:val="00DC5D14"/>
    <w:rsid w:val="00DC79CF"/>
    <w:rsid w:val="00DD1139"/>
    <w:rsid w:val="00DD1549"/>
    <w:rsid w:val="00DD174F"/>
    <w:rsid w:val="00DD23EF"/>
    <w:rsid w:val="00DD2DF2"/>
    <w:rsid w:val="00DD533D"/>
    <w:rsid w:val="00DD6B35"/>
    <w:rsid w:val="00DE1725"/>
    <w:rsid w:val="00DE2592"/>
    <w:rsid w:val="00DE3135"/>
    <w:rsid w:val="00DE4943"/>
    <w:rsid w:val="00DE5515"/>
    <w:rsid w:val="00DE5E66"/>
    <w:rsid w:val="00DE742C"/>
    <w:rsid w:val="00DF0054"/>
    <w:rsid w:val="00DF061B"/>
    <w:rsid w:val="00DF1540"/>
    <w:rsid w:val="00DF3954"/>
    <w:rsid w:val="00DF4606"/>
    <w:rsid w:val="00DF47D9"/>
    <w:rsid w:val="00DF4BF4"/>
    <w:rsid w:val="00DF6BB3"/>
    <w:rsid w:val="00E0027A"/>
    <w:rsid w:val="00E00D9F"/>
    <w:rsid w:val="00E0354E"/>
    <w:rsid w:val="00E04D3E"/>
    <w:rsid w:val="00E06146"/>
    <w:rsid w:val="00E120F6"/>
    <w:rsid w:val="00E1285D"/>
    <w:rsid w:val="00E137E0"/>
    <w:rsid w:val="00E145D7"/>
    <w:rsid w:val="00E1664D"/>
    <w:rsid w:val="00E16EE6"/>
    <w:rsid w:val="00E17D54"/>
    <w:rsid w:val="00E21313"/>
    <w:rsid w:val="00E215C9"/>
    <w:rsid w:val="00E235D7"/>
    <w:rsid w:val="00E30E45"/>
    <w:rsid w:val="00E31033"/>
    <w:rsid w:val="00E319D0"/>
    <w:rsid w:val="00E31DF4"/>
    <w:rsid w:val="00E352B9"/>
    <w:rsid w:val="00E36B52"/>
    <w:rsid w:val="00E40369"/>
    <w:rsid w:val="00E42C2F"/>
    <w:rsid w:val="00E445A0"/>
    <w:rsid w:val="00E4675F"/>
    <w:rsid w:val="00E53799"/>
    <w:rsid w:val="00E53C6A"/>
    <w:rsid w:val="00E545EC"/>
    <w:rsid w:val="00E5522E"/>
    <w:rsid w:val="00E6018B"/>
    <w:rsid w:val="00E63381"/>
    <w:rsid w:val="00E634A2"/>
    <w:rsid w:val="00E63D14"/>
    <w:rsid w:val="00E6459A"/>
    <w:rsid w:val="00E64873"/>
    <w:rsid w:val="00E66189"/>
    <w:rsid w:val="00E667C0"/>
    <w:rsid w:val="00E67797"/>
    <w:rsid w:val="00E7141F"/>
    <w:rsid w:val="00E73F2C"/>
    <w:rsid w:val="00E74849"/>
    <w:rsid w:val="00E772B1"/>
    <w:rsid w:val="00E81DD6"/>
    <w:rsid w:val="00E822B7"/>
    <w:rsid w:val="00E83BC7"/>
    <w:rsid w:val="00E84569"/>
    <w:rsid w:val="00E84FCA"/>
    <w:rsid w:val="00E85E41"/>
    <w:rsid w:val="00E916FD"/>
    <w:rsid w:val="00E91957"/>
    <w:rsid w:val="00E91D7A"/>
    <w:rsid w:val="00E9209A"/>
    <w:rsid w:val="00E9451E"/>
    <w:rsid w:val="00E945E6"/>
    <w:rsid w:val="00EA12AD"/>
    <w:rsid w:val="00EA2562"/>
    <w:rsid w:val="00EB065A"/>
    <w:rsid w:val="00EB22CC"/>
    <w:rsid w:val="00EB48B6"/>
    <w:rsid w:val="00EB5C02"/>
    <w:rsid w:val="00EB7F40"/>
    <w:rsid w:val="00EC26A5"/>
    <w:rsid w:val="00EC3AE0"/>
    <w:rsid w:val="00EC465A"/>
    <w:rsid w:val="00EC7F9C"/>
    <w:rsid w:val="00ED049C"/>
    <w:rsid w:val="00ED0C77"/>
    <w:rsid w:val="00ED14FF"/>
    <w:rsid w:val="00ED3AD5"/>
    <w:rsid w:val="00ED3DC7"/>
    <w:rsid w:val="00ED575E"/>
    <w:rsid w:val="00ED60E5"/>
    <w:rsid w:val="00ED7774"/>
    <w:rsid w:val="00EE1369"/>
    <w:rsid w:val="00EE169D"/>
    <w:rsid w:val="00EE51E6"/>
    <w:rsid w:val="00EF1F43"/>
    <w:rsid w:val="00EF22F2"/>
    <w:rsid w:val="00EF50A3"/>
    <w:rsid w:val="00EF5BA9"/>
    <w:rsid w:val="00EF5FDC"/>
    <w:rsid w:val="00EF65A3"/>
    <w:rsid w:val="00EF7659"/>
    <w:rsid w:val="00EF7DDC"/>
    <w:rsid w:val="00F01C15"/>
    <w:rsid w:val="00F03E08"/>
    <w:rsid w:val="00F07ABC"/>
    <w:rsid w:val="00F07EE6"/>
    <w:rsid w:val="00F11C76"/>
    <w:rsid w:val="00F169B2"/>
    <w:rsid w:val="00F170C6"/>
    <w:rsid w:val="00F17666"/>
    <w:rsid w:val="00F2086F"/>
    <w:rsid w:val="00F218D0"/>
    <w:rsid w:val="00F23C50"/>
    <w:rsid w:val="00F2478F"/>
    <w:rsid w:val="00F24BA0"/>
    <w:rsid w:val="00F2699D"/>
    <w:rsid w:val="00F2798D"/>
    <w:rsid w:val="00F30D17"/>
    <w:rsid w:val="00F325A1"/>
    <w:rsid w:val="00F32C96"/>
    <w:rsid w:val="00F32E54"/>
    <w:rsid w:val="00F330F6"/>
    <w:rsid w:val="00F33C00"/>
    <w:rsid w:val="00F35515"/>
    <w:rsid w:val="00F40805"/>
    <w:rsid w:val="00F40904"/>
    <w:rsid w:val="00F40B32"/>
    <w:rsid w:val="00F509B6"/>
    <w:rsid w:val="00F55B3E"/>
    <w:rsid w:val="00F62CB3"/>
    <w:rsid w:val="00F644D8"/>
    <w:rsid w:val="00F6467C"/>
    <w:rsid w:val="00F67584"/>
    <w:rsid w:val="00F67B84"/>
    <w:rsid w:val="00F709BC"/>
    <w:rsid w:val="00F741EA"/>
    <w:rsid w:val="00F754AF"/>
    <w:rsid w:val="00F7707A"/>
    <w:rsid w:val="00F800EC"/>
    <w:rsid w:val="00F80CA6"/>
    <w:rsid w:val="00F81B93"/>
    <w:rsid w:val="00F830FF"/>
    <w:rsid w:val="00F83B71"/>
    <w:rsid w:val="00F854CC"/>
    <w:rsid w:val="00F86198"/>
    <w:rsid w:val="00F87A59"/>
    <w:rsid w:val="00F90EF3"/>
    <w:rsid w:val="00F915D9"/>
    <w:rsid w:val="00F96BA8"/>
    <w:rsid w:val="00FA1063"/>
    <w:rsid w:val="00FA1980"/>
    <w:rsid w:val="00FA3606"/>
    <w:rsid w:val="00FA3B7F"/>
    <w:rsid w:val="00FA5F04"/>
    <w:rsid w:val="00FB212C"/>
    <w:rsid w:val="00FB26AF"/>
    <w:rsid w:val="00FB3DA5"/>
    <w:rsid w:val="00FB533C"/>
    <w:rsid w:val="00FC07D0"/>
    <w:rsid w:val="00FC5654"/>
    <w:rsid w:val="00FC64A1"/>
    <w:rsid w:val="00FC7921"/>
    <w:rsid w:val="00FD1BA4"/>
    <w:rsid w:val="00FD445F"/>
    <w:rsid w:val="00FD4697"/>
    <w:rsid w:val="00FD48A4"/>
    <w:rsid w:val="00FD4F9C"/>
    <w:rsid w:val="00FD53FB"/>
    <w:rsid w:val="00FD5486"/>
    <w:rsid w:val="00FD61FC"/>
    <w:rsid w:val="00FE2544"/>
    <w:rsid w:val="00FE2B89"/>
    <w:rsid w:val="00FE3C5F"/>
    <w:rsid w:val="00FE5D34"/>
    <w:rsid w:val="00FE5E28"/>
    <w:rsid w:val="00FE72C0"/>
    <w:rsid w:val="00FF0EC9"/>
    <w:rsid w:val="00FF20F8"/>
    <w:rsid w:val="00FF26F1"/>
    <w:rsid w:val="00FF3132"/>
    <w:rsid w:val="00FF47FC"/>
    <w:rsid w:val="00FF6562"/>
    <w:rsid w:val="00FF748E"/>
    <w:rsid w:val="00FF7950"/>
    <w:rsid w:val="00FF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City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6189"/>
    <w:rPr>
      <w:sz w:val="24"/>
      <w:szCs w:val="24"/>
      <w:lang w:val="en-US" w:eastAsia="en-US"/>
    </w:rPr>
  </w:style>
  <w:style w:type="paragraph" w:styleId="1">
    <w:name w:val="heading 1"/>
    <w:aliases w:val="Part Title"/>
    <w:basedOn w:val="a"/>
    <w:next w:val="4"/>
    <w:qFormat/>
    <w:rsid w:val="00E66189"/>
    <w:pPr>
      <w:spacing w:after="240"/>
      <w:jc w:val="center"/>
      <w:outlineLvl w:val="0"/>
    </w:pPr>
    <w:rPr>
      <w:rFonts w:ascii="Arial" w:hAnsi="Arial"/>
      <w:b/>
      <w:sz w:val="32"/>
      <w:szCs w:val="20"/>
    </w:rPr>
  </w:style>
  <w:style w:type="paragraph" w:styleId="2">
    <w:name w:val="heading 2"/>
    <w:aliases w:val="Chapter Title"/>
    <w:basedOn w:val="a"/>
    <w:next w:val="4"/>
    <w:qFormat/>
    <w:rsid w:val="00E66189"/>
    <w:pPr>
      <w:spacing w:after="240"/>
      <w:jc w:val="center"/>
      <w:outlineLvl w:val="1"/>
    </w:pPr>
    <w:rPr>
      <w:rFonts w:ascii="Arial" w:hAnsi="Arial"/>
      <w:b/>
      <w:sz w:val="32"/>
      <w:szCs w:val="20"/>
    </w:rPr>
  </w:style>
  <w:style w:type="paragraph" w:styleId="3">
    <w:name w:val="heading 3"/>
    <w:aliases w:val="Section Title"/>
    <w:basedOn w:val="a"/>
    <w:next w:val="4"/>
    <w:autoRedefine/>
    <w:qFormat/>
    <w:rsid w:val="00724B62"/>
    <w:pPr>
      <w:spacing w:after="240"/>
      <w:outlineLvl w:val="2"/>
    </w:pPr>
    <w:rPr>
      <w:rFonts w:ascii="Arial (W1)" w:hAnsi="Arial (W1)" w:cs="Times New (W1)"/>
      <w:b/>
      <w:color w:val="008000"/>
      <w:sz w:val="32"/>
      <w:szCs w:val="20"/>
    </w:rPr>
  </w:style>
  <w:style w:type="paragraph" w:styleId="4">
    <w:name w:val="heading 4"/>
    <w:aliases w:val="Map Title"/>
    <w:basedOn w:val="a"/>
    <w:next w:val="a"/>
    <w:autoRedefine/>
    <w:qFormat/>
    <w:rsid w:val="00724B62"/>
    <w:pPr>
      <w:spacing w:after="240"/>
      <w:outlineLvl w:val="3"/>
    </w:pPr>
    <w:rPr>
      <w:rFonts w:ascii="Arial (W1)" w:hAnsi="Arial (W1)" w:cs="Times New (W1)"/>
      <w:b/>
      <w:color w:val="0000FF"/>
      <w:sz w:val="32"/>
      <w:szCs w:val="20"/>
      <w:lang w:val="ru-RU"/>
    </w:rPr>
  </w:style>
  <w:style w:type="paragraph" w:styleId="5">
    <w:name w:val="heading 5"/>
    <w:aliases w:val="Block Label"/>
    <w:basedOn w:val="a"/>
    <w:qFormat/>
    <w:rsid w:val="00E66189"/>
    <w:pPr>
      <w:outlineLvl w:val="4"/>
    </w:pPr>
    <w:rPr>
      <w:b/>
      <w:sz w:val="22"/>
      <w:szCs w:val="20"/>
    </w:rPr>
  </w:style>
  <w:style w:type="paragraph" w:styleId="6">
    <w:name w:val="heading 6"/>
    <w:aliases w:val="Sub Label"/>
    <w:basedOn w:val="5"/>
    <w:next w:val="a"/>
    <w:qFormat/>
    <w:rsid w:val="00E66189"/>
    <w:pPr>
      <w:spacing w:before="240" w:after="60"/>
      <w:outlineLvl w:val="5"/>
    </w:pPr>
    <w:rPr>
      <w:i/>
    </w:rPr>
  </w:style>
  <w:style w:type="paragraph" w:styleId="9">
    <w:name w:val="heading 9"/>
    <w:basedOn w:val="a"/>
    <w:next w:val="a"/>
    <w:link w:val="90"/>
    <w:qFormat/>
    <w:rsid w:val="004C324A"/>
    <w:pPr>
      <w:keepNext/>
      <w:tabs>
        <w:tab w:val="right" w:pos="1450"/>
      </w:tabs>
      <w:spacing w:before="96"/>
      <w:outlineLvl w:val="8"/>
    </w:pPr>
    <w:rPr>
      <w:i/>
      <w:iCs/>
      <w:lang w:val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ockLine">
    <w:name w:val="Block Line"/>
    <w:basedOn w:val="a"/>
    <w:next w:val="a"/>
    <w:rsid w:val="00E66189"/>
    <w:pPr>
      <w:pBdr>
        <w:top w:val="single" w:sz="6" w:space="1" w:color="auto"/>
        <w:between w:val="single" w:sz="6" w:space="1" w:color="auto"/>
      </w:pBdr>
      <w:spacing w:before="240"/>
      <w:ind w:left="1728"/>
    </w:pPr>
    <w:rPr>
      <w:szCs w:val="20"/>
    </w:rPr>
  </w:style>
  <w:style w:type="paragraph" w:customStyle="1" w:styleId="BlockText">
    <w:name w:val="Block_Text"/>
    <w:basedOn w:val="a"/>
    <w:rsid w:val="00E66189"/>
    <w:rPr>
      <w:szCs w:val="20"/>
    </w:rPr>
  </w:style>
  <w:style w:type="paragraph" w:customStyle="1" w:styleId="BulletText1">
    <w:name w:val="Bullet Text 1"/>
    <w:basedOn w:val="a"/>
    <w:rsid w:val="00E66189"/>
    <w:pPr>
      <w:numPr>
        <w:numId w:val="1"/>
      </w:numPr>
    </w:pPr>
    <w:rPr>
      <w:szCs w:val="20"/>
    </w:rPr>
  </w:style>
  <w:style w:type="paragraph" w:customStyle="1" w:styleId="BulletText2">
    <w:name w:val="Bullet Text 2"/>
    <w:basedOn w:val="a"/>
    <w:rsid w:val="00E66189"/>
    <w:pPr>
      <w:numPr>
        <w:numId w:val="2"/>
      </w:numPr>
    </w:pPr>
    <w:rPr>
      <w:szCs w:val="20"/>
    </w:rPr>
  </w:style>
  <w:style w:type="paragraph" w:customStyle="1" w:styleId="BulletText3">
    <w:name w:val="Bullet Text 3"/>
    <w:basedOn w:val="a"/>
    <w:rsid w:val="00E66189"/>
    <w:pPr>
      <w:numPr>
        <w:numId w:val="3"/>
      </w:numPr>
    </w:pPr>
    <w:rPr>
      <w:szCs w:val="20"/>
    </w:rPr>
  </w:style>
  <w:style w:type="paragraph" w:customStyle="1" w:styleId="ContinuedBlockLabel">
    <w:name w:val="Continued Block Label"/>
    <w:basedOn w:val="a"/>
    <w:rsid w:val="00E66189"/>
    <w:rPr>
      <w:b/>
      <w:sz w:val="22"/>
      <w:szCs w:val="20"/>
    </w:rPr>
  </w:style>
  <w:style w:type="paragraph" w:customStyle="1" w:styleId="ContinuedOnNextPa">
    <w:name w:val="Continued On Next Pa"/>
    <w:basedOn w:val="a"/>
    <w:next w:val="a"/>
    <w:rsid w:val="00E66189"/>
    <w:pPr>
      <w:pBdr>
        <w:top w:val="single" w:sz="6" w:space="1" w:color="auto"/>
        <w:between w:val="single" w:sz="6" w:space="1" w:color="auto"/>
      </w:pBdr>
      <w:spacing w:before="240"/>
      <w:ind w:left="1728"/>
      <w:jc w:val="right"/>
    </w:pPr>
    <w:rPr>
      <w:i/>
      <w:sz w:val="20"/>
      <w:szCs w:val="20"/>
    </w:rPr>
  </w:style>
  <w:style w:type="paragraph" w:customStyle="1" w:styleId="ContinuedTableLabe">
    <w:name w:val="Continued Table Labe"/>
    <w:basedOn w:val="a"/>
    <w:rsid w:val="00E66189"/>
    <w:rPr>
      <w:b/>
      <w:sz w:val="22"/>
      <w:szCs w:val="20"/>
    </w:rPr>
  </w:style>
  <w:style w:type="paragraph" w:customStyle="1" w:styleId="EmbeddedText">
    <w:name w:val="Embedded Text"/>
    <w:basedOn w:val="a"/>
    <w:rsid w:val="00E66189"/>
    <w:rPr>
      <w:szCs w:val="20"/>
    </w:rPr>
  </w:style>
  <w:style w:type="character" w:styleId="HTML">
    <w:name w:val="HTML Acronym"/>
    <w:basedOn w:val="a0"/>
    <w:rsid w:val="00E66189"/>
  </w:style>
  <w:style w:type="paragraph" w:customStyle="1" w:styleId="IMTOC">
    <w:name w:val="IMTOC"/>
    <w:rsid w:val="00E66189"/>
    <w:rPr>
      <w:sz w:val="24"/>
      <w:lang w:val="en-US" w:eastAsia="en-US"/>
    </w:rPr>
  </w:style>
  <w:style w:type="paragraph" w:customStyle="1" w:styleId="MapTitleContinued">
    <w:name w:val="Map Title. Continued"/>
    <w:basedOn w:val="a"/>
    <w:autoRedefine/>
    <w:rsid w:val="00E66189"/>
    <w:pPr>
      <w:spacing w:after="240"/>
    </w:pPr>
    <w:rPr>
      <w:rFonts w:ascii="Arial (W1)" w:hAnsi="Arial (W1)" w:cs="Times New (W1)"/>
      <w:b/>
      <w:color w:val="0000FF"/>
      <w:sz w:val="32"/>
      <w:szCs w:val="20"/>
    </w:rPr>
  </w:style>
  <w:style w:type="paragraph" w:customStyle="1" w:styleId="MemoLine">
    <w:name w:val="Memo Line"/>
    <w:basedOn w:val="BlockLine"/>
    <w:next w:val="a"/>
    <w:rsid w:val="00E66189"/>
    <w:pPr>
      <w:ind w:left="0"/>
    </w:pPr>
  </w:style>
  <w:style w:type="paragraph" w:customStyle="1" w:styleId="NoteText">
    <w:name w:val="Note Text"/>
    <w:basedOn w:val="a"/>
    <w:rsid w:val="00E66189"/>
    <w:rPr>
      <w:szCs w:val="20"/>
    </w:rPr>
  </w:style>
  <w:style w:type="paragraph" w:customStyle="1" w:styleId="PublicationTitle">
    <w:name w:val="Publication Title"/>
    <w:basedOn w:val="a"/>
    <w:next w:val="4"/>
    <w:rsid w:val="00E66189"/>
    <w:pPr>
      <w:spacing w:after="240"/>
      <w:jc w:val="center"/>
    </w:pPr>
    <w:rPr>
      <w:rFonts w:ascii="Arial" w:hAnsi="Arial"/>
      <w:b/>
      <w:sz w:val="32"/>
      <w:szCs w:val="20"/>
    </w:rPr>
  </w:style>
  <w:style w:type="paragraph" w:customStyle="1" w:styleId="TableHeaderText">
    <w:name w:val="Table Header Text"/>
    <w:basedOn w:val="a"/>
    <w:rsid w:val="00E66189"/>
    <w:pPr>
      <w:jc w:val="center"/>
    </w:pPr>
    <w:rPr>
      <w:b/>
      <w:szCs w:val="20"/>
    </w:rPr>
  </w:style>
  <w:style w:type="paragraph" w:customStyle="1" w:styleId="TableText">
    <w:name w:val="Table Text"/>
    <w:basedOn w:val="a"/>
    <w:rsid w:val="00E66189"/>
    <w:rPr>
      <w:szCs w:val="20"/>
    </w:rPr>
  </w:style>
  <w:style w:type="paragraph" w:customStyle="1" w:styleId="TOCTitle">
    <w:name w:val="TOC Title"/>
    <w:basedOn w:val="a"/>
    <w:rsid w:val="00E66189"/>
    <w:pPr>
      <w:widowControl w:val="0"/>
    </w:pPr>
    <w:rPr>
      <w:rFonts w:ascii="Arial" w:hAnsi="Arial"/>
      <w:b/>
      <w:sz w:val="32"/>
      <w:szCs w:val="20"/>
    </w:rPr>
  </w:style>
  <w:style w:type="paragraph" w:customStyle="1" w:styleId="TOCItem">
    <w:name w:val="TOCItem"/>
    <w:basedOn w:val="a"/>
    <w:rsid w:val="00E66189"/>
    <w:pPr>
      <w:tabs>
        <w:tab w:val="left" w:leader="dot" w:pos="7061"/>
        <w:tab w:val="right" w:pos="7524"/>
      </w:tabs>
      <w:spacing w:before="60" w:after="60"/>
      <w:ind w:right="465"/>
    </w:pPr>
    <w:rPr>
      <w:szCs w:val="20"/>
    </w:rPr>
  </w:style>
  <w:style w:type="paragraph" w:customStyle="1" w:styleId="TOCStem">
    <w:name w:val="TOCStem"/>
    <w:basedOn w:val="a"/>
    <w:rsid w:val="00E66189"/>
    <w:rPr>
      <w:szCs w:val="20"/>
    </w:rPr>
  </w:style>
  <w:style w:type="paragraph" w:styleId="a3">
    <w:name w:val="Block Text"/>
    <w:basedOn w:val="a"/>
    <w:rsid w:val="00E66189"/>
  </w:style>
  <w:style w:type="paragraph" w:customStyle="1" w:styleId="TableTextCentered">
    <w:name w:val="Table Text + Centered"/>
    <w:basedOn w:val="TableText"/>
    <w:rsid w:val="00017008"/>
    <w:pPr>
      <w:jc w:val="center"/>
    </w:pPr>
  </w:style>
  <w:style w:type="paragraph" w:customStyle="1" w:styleId="StyleTableTextCentered">
    <w:name w:val="Style Table Text + Centered"/>
    <w:basedOn w:val="TableText"/>
    <w:rsid w:val="00017008"/>
    <w:pPr>
      <w:jc w:val="center"/>
    </w:pPr>
    <w:rPr>
      <w:b/>
    </w:rPr>
  </w:style>
  <w:style w:type="paragraph" w:styleId="a4">
    <w:name w:val="Title"/>
    <w:basedOn w:val="a"/>
    <w:qFormat/>
    <w:rsid w:val="004C324A"/>
    <w:pPr>
      <w:jc w:val="center"/>
    </w:pPr>
    <w:rPr>
      <w:b/>
      <w:bCs/>
      <w:lang w:val="en-CA"/>
    </w:rPr>
  </w:style>
  <w:style w:type="character" w:customStyle="1" w:styleId="TableTextChar1">
    <w:name w:val="TableText Char1"/>
    <w:rsid w:val="004C324A"/>
    <w:rPr>
      <w:rFonts w:ascii="Verdana" w:hAnsi="Verdana"/>
      <w:noProof w:val="0"/>
      <w:sz w:val="18"/>
      <w:szCs w:val="18"/>
      <w:lang w:val="en-US"/>
    </w:rPr>
  </w:style>
  <w:style w:type="paragraph" w:customStyle="1" w:styleId="TableTextBasic">
    <w:name w:val="TableTextBasic"/>
    <w:basedOn w:val="a"/>
    <w:rsid w:val="004C324A"/>
    <w:pPr>
      <w:tabs>
        <w:tab w:val="left" w:pos="720"/>
        <w:tab w:val="left" w:pos="1008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</w:tabs>
    </w:pPr>
    <w:rPr>
      <w:rFonts w:ascii="Verdana" w:hAnsi="Verdana"/>
      <w:sz w:val="18"/>
      <w:szCs w:val="18"/>
      <w:lang w:val="en-GB"/>
    </w:rPr>
  </w:style>
  <w:style w:type="paragraph" w:customStyle="1" w:styleId="TableText0">
    <w:name w:val="TableText"/>
    <w:rsid w:val="004C324A"/>
    <w:rPr>
      <w:rFonts w:ascii="Verdana" w:hAnsi="Verdana"/>
      <w:sz w:val="18"/>
      <w:szCs w:val="18"/>
      <w:lang w:val="en-US" w:eastAsia="en-US"/>
    </w:rPr>
  </w:style>
  <w:style w:type="paragraph" w:styleId="a5">
    <w:name w:val="header"/>
    <w:aliases w:val="HeaderQ"/>
    <w:basedOn w:val="a"/>
    <w:rsid w:val="004C324A"/>
    <w:pPr>
      <w:tabs>
        <w:tab w:val="right" w:pos="7229"/>
      </w:tabs>
      <w:spacing w:before="200"/>
      <w:jc w:val="both"/>
    </w:pPr>
    <w:rPr>
      <w:b/>
      <w:bCs/>
      <w:caps/>
      <w:sz w:val="16"/>
      <w:szCs w:val="16"/>
      <w:lang w:val="en-GB"/>
    </w:rPr>
  </w:style>
  <w:style w:type="paragraph" w:styleId="a6">
    <w:name w:val="footer"/>
    <w:basedOn w:val="a"/>
    <w:link w:val="a7"/>
    <w:rsid w:val="004C324A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4C324A"/>
  </w:style>
  <w:style w:type="paragraph" w:styleId="a9">
    <w:name w:val="footnote text"/>
    <w:basedOn w:val="a"/>
    <w:semiHidden/>
    <w:rsid w:val="004C324A"/>
  </w:style>
  <w:style w:type="character" w:styleId="aa">
    <w:name w:val="footnote reference"/>
    <w:semiHidden/>
    <w:rsid w:val="004C324A"/>
    <w:rPr>
      <w:vertAlign w:val="superscript"/>
    </w:rPr>
  </w:style>
  <w:style w:type="character" w:styleId="ab">
    <w:name w:val="Hyperlink"/>
    <w:rsid w:val="004C324A"/>
    <w:rPr>
      <w:color w:val="0000FF"/>
      <w:u w:val="single"/>
    </w:rPr>
  </w:style>
  <w:style w:type="paragraph" w:styleId="ac">
    <w:name w:val="Body Text Indent"/>
    <w:basedOn w:val="a"/>
    <w:rsid w:val="004C324A"/>
    <w:pPr>
      <w:spacing w:before="240"/>
      <w:ind w:left="-238"/>
      <w:outlineLvl w:val="0"/>
    </w:pPr>
    <w:rPr>
      <w:rFonts w:ascii="Arial Narrow" w:hAnsi="Arial Narrow"/>
      <w:b/>
      <w:bCs/>
      <w:snapToGrid w:val="0"/>
      <w:color w:val="008000"/>
      <w:sz w:val="52"/>
      <w:szCs w:val="52"/>
      <w:lang w:val="en-GB"/>
    </w:rPr>
  </w:style>
  <w:style w:type="paragraph" w:customStyle="1" w:styleId="StyleHeading5BlockLabelLatinTimesNewW1ComplexTim">
    <w:name w:val="Style Heading 5Block Label + (Latin) Times New (W1) (Complex) Tim..."/>
    <w:basedOn w:val="5"/>
    <w:autoRedefine/>
    <w:rsid w:val="005F5E68"/>
    <w:rPr>
      <w:rFonts w:ascii="Times New (W1)" w:hAnsi="Times New (W1)" w:cs="Times New (W1)"/>
    </w:rPr>
  </w:style>
  <w:style w:type="paragraph" w:customStyle="1" w:styleId="StyleTableTextCentered115pt">
    <w:name w:val="Style Table Text + Centered + 11.5 pt"/>
    <w:basedOn w:val="TableTextCentered"/>
    <w:autoRedefine/>
    <w:rsid w:val="00017008"/>
    <w:rPr>
      <w:szCs w:val="23"/>
    </w:rPr>
  </w:style>
  <w:style w:type="paragraph" w:styleId="ad">
    <w:name w:val="Balloon Text"/>
    <w:basedOn w:val="a"/>
    <w:semiHidden/>
    <w:rsid w:val="00F33C00"/>
    <w:rPr>
      <w:rFonts w:ascii="Tahoma" w:hAnsi="Tahoma" w:cs="Tahoma"/>
      <w:sz w:val="16"/>
      <w:szCs w:val="16"/>
    </w:rPr>
  </w:style>
  <w:style w:type="paragraph" w:styleId="ae">
    <w:name w:val="Document Map"/>
    <w:basedOn w:val="a"/>
    <w:semiHidden/>
    <w:rsid w:val="007F602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tyleHeading4MapTitleGreen">
    <w:name w:val="Style Heading 4Map Title + Green"/>
    <w:basedOn w:val="4"/>
    <w:autoRedefine/>
    <w:rsid w:val="00DF0054"/>
  </w:style>
  <w:style w:type="table" w:styleId="af">
    <w:name w:val="Table Grid"/>
    <w:basedOn w:val="a1"/>
    <w:rsid w:val="00740E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Нижний колонтитул Знак"/>
    <w:link w:val="a6"/>
    <w:rsid w:val="00E36B52"/>
    <w:rPr>
      <w:sz w:val="24"/>
      <w:szCs w:val="24"/>
      <w:lang w:eastAsia="en-US"/>
    </w:rPr>
  </w:style>
  <w:style w:type="character" w:styleId="af0">
    <w:name w:val="annotation reference"/>
    <w:rsid w:val="00E36B52"/>
    <w:rPr>
      <w:sz w:val="16"/>
      <w:szCs w:val="16"/>
    </w:rPr>
  </w:style>
  <w:style w:type="paragraph" w:styleId="af1">
    <w:name w:val="annotation text"/>
    <w:basedOn w:val="a"/>
    <w:link w:val="af2"/>
    <w:rsid w:val="00E36B52"/>
    <w:rPr>
      <w:sz w:val="20"/>
      <w:szCs w:val="20"/>
    </w:rPr>
  </w:style>
  <w:style w:type="character" w:customStyle="1" w:styleId="af2">
    <w:name w:val="Текст примечания Знак"/>
    <w:link w:val="af1"/>
    <w:rsid w:val="00E36B52"/>
    <w:rPr>
      <w:lang w:eastAsia="en-US"/>
    </w:rPr>
  </w:style>
  <w:style w:type="paragraph" w:styleId="af3">
    <w:name w:val="annotation subject"/>
    <w:basedOn w:val="af1"/>
    <w:next w:val="af1"/>
    <w:link w:val="af4"/>
    <w:rsid w:val="00B81B99"/>
    <w:rPr>
      <w:b/>
      <w:bCs/>
    </w:rPr>
  </w:style>
  <w:style w:type="character" w:customStyle="1" w:styleId="af4">
    <w:name w:val="Тема примечания Знак"/>
    <w:link w:val="af3"/>
    <w:rsid w:val="00B81B99"/>
    <w:rPr>
      <w:b/>
      <w:bCs/>
      <w:lang w:eastAsia="en-US"/>
    </w:rPr>
  </w:style>
  <w:style w:type="character" w:customStyle="1" w:styleId="90">
    <w:name w:val="Заголовок 9 Знак"/>
    <w:link w:val="9"/>
    <w:locked/>
    <w:rsid w:val="00C21DC4"/>
    <w:rPr>
      <w:i/>
      <w:iCs/>
      <w:sz w:val="24"/>
      <w:szCs w:val="24"/>
      <w:lang w:val="en-NZ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9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who.int/chp/steps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customXml" Target="../customXml/item3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ippej\whocfg\office\template\Information%20Mapping\infomappro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25AD40845DE4F91C7CA07CD8E5973" ma:contentTypeVersion="4" ma:contentTypeDescription="Create a new document." ma:contentTypeScope="" ma:versionID="fd2b21c240b6220c7c720fc3ad53e1ab">
  <xsd:schema xmlns:xsd="http://www.w3.org/2001/XMLSchema" xmlns:xs="http://www.w3.org/2001/XMLSchema" xmlns:p="http://schemas.microsoft.com/office/2006/metadata/properties" xmlns:ns2="fbca9fa4-72e2-4cd3-bc2a-c6444cc2a6c1" xmlns:ns3="af61c2d6-dab1-49c7-a6ac-ac3a8403be43" targetNamespace="http://schemas.microsoft.com/office/2006/metadata/properties" ma:root="true" ma:fieldsID="5aaafdfaa8dde6c59475451ca15a76fb" ns2:_="" ns3:_="">
    <xsd:import namespace="fbca9fa4-72e2-4cd3-bc2a-c6444cc2a6c1"/>
    <xsd:import namespace="af61c2d6-dab1-49c7-a6ac-ac3a8403be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a9fa4-72e2-4cd3-bc2a-c6444cc2a6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1c2d6-dab1-49c7-a6ac-ac3a8403be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F70ED3-7682-48C3-BA9D-6C87C4CAC4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9AC2D1-416F-4761-8546-58F92C958A70}"/>
</file>

<file path=customXml/itemProps3.xml><?xml version="1.0" encoding="utf-8"?>
<ds:datastoreItem xmlns:ds="http://schemas.openxmlformats.org/officeDocument/2006/customXml" ds:itemID="{E07D69B8-E8B8-40CB-A7AA-466D49006196}"/>
</file>

<file path=customXml/itemProps4.xml><?xml version="1.0" encoding="utf-8"?>
<ds:datastoreItem xmlns:ds="http://schemas.openxmlformats.org/officeDocument/2006/customXml" ds:itemID="{5D232D03-4D18-4AEA-A060-E45F6C1F683C}"/>
</file>

<file path=docProps/app.xml><?xml version="1.0" encoding="utf-8"?>
<Properties xmlns="http://schemas.openxmlformats.org/officeDocument/2006/extended-properties" xmlns:vt="http://schemas.openxmlformats.org/officeDocument/2006/docPropsVTypes">
  <Template>infomappro</Template>
  <TotalTime>102</TotalTime>
  <Pages>21</Pages>
  <Words>5407</Words>
  <Characters>30825</Characters>
  <Application>Microsoft Office Word</Application>
  <DocSecurity>0</DocSecurity>
  <Lines>256</Lines>
  <Paragraphs>72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WHO/NMH/CCS/03</vt:lpstr>
      <vt:lpstr>WHO/NMH/CCS/03</vt:lpstr>
      <vt:lpstr>WHO/NMH/CCS/03</vt:lpstr>
    </vt:vector>
  </TitlesOfParts>
  <Company>WHO</Company>
  <LinksUpToDate>false</LinksUpToDate>
  <CharactersWithSpaces>36160</CharactersWithSpaces>
  <SharedDoc>false</SharedDoc>
  <HLinks>
    <vt:vector size="6" baseType="variant">
      <vt:variant>
        <vt:i4>5767188</vt:i4>
      </vt:variant>
      <vt:variant>
        <vt:i4>0</vt:i4>
      </vt:variant>
      <vt:variant>
        <vt:i4>0</vt:i4>
      </vt:variant>
      <vt:variant>
        <vt:i4>5</vt:i4>
      </vt:variant>
      <vt:variant>
        <vt:lpwstr>http://www.who.int/chp/steps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WHO/NMH/CCS/03</dc:title>
  <dc:subject/>
  <dc:creator>SUR</dc:creator>
  <cp:keywords/>
  <dc:description/>
  <cp:lastModifiedBy>Роза Сейталиевна</cp:lastModifiedBy>
  <cp:revision>38</cp:revision>
  <cp:lastPrinted>2012-05-01T13:35:00Z</cp:lastPrinted>
  <dcterms:created xsi:type="dcterms:W3CDTF">2013-08-27T06:52:00Z</dcterms:created>
  <dcterms:modified xsi:type="dcterms:W3CDTF">2013-08-27T10:44:00Z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0x01010022725AD40845DE4F91C7CA07CD8E5973</vt:lpwstr>
  </property>
</Properties>
</file>